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C7B" w:rsidRDefault="00D6493E">
      <w:pPr>
        <w:spacing w:before="10" w:after="0" w:line="100" w:lineRule="exact"/>
        <w:rPr>
          <w:sz w:val="10"/>
          <w:szCs w:val="10"/>
        </w:rPr>
      </w:pP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4465320</wp:posOffset>
                </wp:positionH>
                <wp:positionV relativeFrom="page">
                  <wp:posOffset>716280</wp:posOffset>
                </wp:positionV>
                <wp:extent cx="96520" cy="112395"/>
                <wp:effectExtent l="7620" t="1905" r="635" b="9525"/>
                <wp:wrapNone/>
                <wp:docPr id="19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12395"/>
                          <a:chOff x="7032" y="1128"/>
                          <a:chExt cx="152" cy="177"/>
                        </a:xfrm>
                      </wpg:grpSpPr>
                      <wps:wsp>
                        <wps:cNvPr id="198" name="Freeform 53"/>
                        <wps:cNvSpPr>
                          <a:spLocks/>
                        </wps:cNvSpPr>
                        <wps:spPr bwMode="auto">
                          <a:xfrm>
                            <a:off x="7032" y="1128"/>
                            <a:ext cx="152" cy="177"/>
                          </a:xfrm>
                          <a:custGeom>
                            <a:avLst/>
                            <a:gdLst>
                              <a:gd name="T0" fmla="+- 0 7184 7032"/>
                              <a:gd name="T1" fmla="*/ T0 w 152"/>
                              <a:gd name="T2" fmla="+- 0 1128 1128"/>
                              <a:gd name="T3" fmla="*/ 1128 h 177"/>
                              <a:gd name="T4" fmla="+- 0 7147 7032"/>
                              <a:gd name="T5" fmla="*/ T4 w 152"/>
                              <a:gd name="T6" fmla="+- 0 1128 1128"/>
                              <a:gd name="T7" fmla="*/ 1128 h 177"/>
                              <a:gd name="T8" fmla="+- 0 7147 7032"/>
                              <a:gd name="T9" fmla="*/ T8 w 152"/>
                              <a:gd name="T10" fmla="+- 0 1169 1128"/>
                              <a:gd name="T11" fmla="*/ 1169 h 177"/>
                              <a:gd name="T12" fmla="+- 0 7098 7032"/>
                              <a:gd name="T13" fmla="*/ T12 w 152"/>
                              <a:gd name="T14" fmla="+- 0 1169 1128"/>
                              <a:gd name="T15" fmla="*/ 1169 h 177"/>
                              <a:gd name="T16" fmla="+- 0 7075 7032"/>
                              <a:gd name="T17" fmla="*/ T16 w 152"/>
                              <a:gd name="T18" fmla="+- 0 1173 1128"/>
                              <a:gd name="T19" fmla="*/ 1173 h 177"/>
                              <a:gd name="T20" fmla="+- 0 7056 7032"/>
                              <a:gd name="T21" fmla="*/ T20 w 152"/>
                              <a:gd name="T22" fmla="+- 0 1183 1128"/>
                              <a:gd name="T23" fmla="*/ 1183 h 177"/>
                              <a:gd name="T24" fmla="+- 0 7041 7032"/>
                              <a:gd name="T25" fmla="*/ T24 w 152"/>
                              <a:gd name="T26" fmla="+- 0 1199 1128"/>
                              <a:gd name="T27" fmla="*/ 1199 h 177"/>
                              <a:gd name="T28" fmla="+- 0 7032 7032"/>
                              <a:gd name="T29" fmla="*/ T28 w 152"/>
                              <a:gd name="T30" fmla="+- 0 1219 1128"/>
                              <a:gd name="T31" fmla="*/ 1219 h 177"/>
                              <a:gd name="T32" fmla="+- 0 7034 7032"/>
                              <a:gd name="T33" fmla="*/ T32 w 152"/>
                              <a:gd name="T34" fmla="+- 0 1247 1128"/>
                              <a:gd name="T35" fmla="*/ 1247 h 177"/>
                              <a:gd name="T36" fmla="+- 0 7069 7032"/>
                              <a:gd name="T37" fmla="*/ T36 w 152"/>
                              <a:gd name="T38" fmla="+- 0 1298 1128"/>
                              <a:gd name="T39" fmla="*/ 1298 h 177"/>
                              <a:gd name="T40" fmla="+- 0 7098 7032"/>
                              <a:gd name="T41" fmla="*/ T40 w 152"/>
                              <a:gd name="T42" fmla="+- 0 1305 1128"/>
                              <a:gd name="T43" fmla="*/ 1305 h 177"/>
                              <a:gd name="T44" fmla="+- 0 7184 7032"/>
                              <a:gd name="T45" fmla="*/ T44 w 152"/>
                              <a:gd name="T46" fmla="+- 0 1305 1128"/>
                              <a:gd name="T47" fmla="*/ 1305 h 177"/>
                              <a:gd name="T48" fmla="+- 0 7184 7032"/>
                              <a:gd name="T49" fmla="*/ T48 w 152"/>
                              <a:gd name="T50" fmla="+- 0 1267 1128"/>
                              <a:gd name="T51" fmla="*/ 1267 h 177"/>
                              <a:gd name="T52" fmla="+- 0 7098 7032"/>
                              <a:gd name="T53" fmla="*/ T52 w 152"/>
                              <a:gd name="T54" fmla="+- 0 1267 1128"/>
                              <a:gd name="T55" fmla="*/ 1267 h 177"/>
                              <a:gd name="T56" fmla="+- 0 7077 7032"/>
                              <a:gd name="T57" fmla="*/ T56 w 152"/>
                              <a:gd name="T58" fmla="+- 0 1259 1128"/>
                              <a:gd name="T59" fmla="*/ 1259 h 177"/>
                              <a:gd name="T60" fmla="+- 0 7068 7032"/>
                              <a:gd name="T61" fmla="*/ T60 w 152"/>
                              <a:gd name="T62" fmla="+- 0 1240 1128"/>
                              <a:gd name="T63" fmla="*/ 1240 h 177"/>
                              <a:gd name="T64" fmla="+- 0 7074 7032"/>
                              <a:gd name="T65" fmla="*/ T64 w 152"/>
                              <a:gd name="T66" fmla="+- 0 1218 1128"/>
                              <a:gd name="T67" fmla="*/ 1218 h 177"/>
                              <a:gd name="T68" fmla="+- 0 7092 7032"/>
                              <a:gd name="T69" fmla="*/ T68 w 152"/>
                              <a:gd name="T70" fmla="+- 0 1207 1128"/>
                              <a:gd name="T71" fmla="*/ 1207 h 177"/>
                              <a:gd name="T72" fmla="+- 0 7098 7032"/>
                              <a:gd name="T73" fmla="*/ T72 w 152"/>
                              <a:gd name="T74" fmla="+- 0 1207 1128"/>
                              <a:gd name="T75" fmla="*/ 1207 h 177"/>
                              <a:gd name="T76" fmla="+- 0 7184 7032"/>
                              <a:gd name="T77" fmla="*/ T76 w 152"/>
                              <a:gd name="T78" fmla="+- 0 1207 1128"/>
                              <a:gd name="T79" fmla="*/ 1207 h 177"/>
                              <a:gd name="T80" fmla="+- 0 7184 7032"/>
                              <a:gd name="T81" fmla="*/ T80 w 152"/>
                              <a:gd name="T82" fmla="+- 0 1128 1128"/>
                              <a:gd name="T83" fmla="*/ 112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" h="177">
                                <a:moveTo>
                                  <a:pt x="15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41"/>
                                </a:lnTo>
                                <a:lnTo>
                                  <a:pt x="66" y="41"/>
                                </a:lnTo>
                                <a:lnTo>
                                  <a:pt x="43" y="45"/>
                                </a:lnTo>
                                <a:lnTo>
                                  <a:pt x="24" y="55"/>
                                </a:lnTo>
                                <a:lnTo>
                                  <a:pt x="9" y="71"/>
                                </a:lnTo>
                                <a:lnTo>
                                  <a:pt x="0" y="91"/>
                                </a:lnTo>
                                <a:lnTo>
                                  <a:pt x="2" y="119"/>
                                </a:lnTo>
                                <a:lnTo>
                                  <a:pt x="37" y="170"/>
                                </a:lnTo>
                                <a:lnTo>
                                  <a:pt x="66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39"/>
                                </a:lnTo>
                                <a:lnTo>
                                  <a:pt x="66" y="139"/>
                                </a:lnTo>
                                <a:lnTo>
                                  <a:pt x="45" y="131"/>
                                </a:lnTo>
                                <a:lnTo>
                                  <a:pt x="36" y="112"/>
                                </a:lnTo>
                                <a:lnTo>
                                  <a:pt x="42" y="90"/>
                                </a:lnTo>
                                <a:lnTo>
                                  <a:pt x="60" y="79"/>
                                </a:lnTo>
                                <a:lnTo>
                                  <a:pt x="66" y="79"/>
                                </a:lnTo>
                                <a:lnTo>
                                  <a:pt x="152" y="79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2"/>
                        <wps:cNvSpPr>
                          <a:spLocks/>
                        </wps:cNvSpPr>
                        <wps:spPr bwMode="auto">
                          <a:xfrm>
                            <a:off x="7032" y="1128"/>
                            <a:ext cx="152" cy="177"/>
                          </a:xfrm>
                          <a:custGeom>
                            <a:avLst/>
                            <a:gdLst>
                              <a:gd name="T0" fmla="+- 0 7184 7032"/>
                              <a:gd name="T1" fmla="*/ T0 w 152"/>
                              <a:gd name="T2" fmla="+- 0 1207 1128"/>
                              <a:gd name="T3" fmla="*/ 1207 h 177"/>
                              <a:gd name="T4" fmla="+- 0 7147 7032"/>
                              <a:gd name="T5" fmla="*/ T4 w 152"/>
                              <a:gd name="T6" fmla="+- 0 1207 1128"/>
                              <a:gd name="T7" fmla="*/ 1207 h 177"/>
                              <a:gd name="T8" fmla="+- 0 7147 7032"/>
                              <a:gd name="T9" fmla="*/ T8 w 152"/>
                              <a:gd name="T10" fmla="+- 0 1267 1128"/>
                              <a:gd name="T11" fmla="*/ 1267 h 177"/>
                              <a:gd name="T12" fmla="+- 0 7184 7032"/>
                              <a:gd name="T13" fmla="*/ T12 w 152"/>
                              <a:gd name="T14" fmla="+- 0 1267 1128"/>
                              <a:gd name="T15" fmla="*/ 1267 h 177"/>
                              <a:gd name="T16" fmla="+- 0 7184 7032"/>
                              <a:gd name="T17" fmla="*/ T16 w 152"/>
                              <a:gd name="T18" fmla="+- 0 1207 1128"/>
                              <a:gd name="T19" fmla="*/ 1207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77">
                                <a:moveTo>
                                  <a:pt x="152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5" y="139"/>
                                </a:lnTo>
                                <a:lnTo>
                                  <a:pt x="152" y="139"/>
                                </a:lnTo>
                                <a:lnTo>
                                  <a:pt x="152" y="7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06D0B" id="Group 51" o:spid="_x0000_s1026" style="position:absolute;margin-left:351.6pt;margin-top:56.4pt;width:7.6pt;height:8.85pt;z-index:-251662336;mso-position-horizontal-relative:page;mso-position-vertical-relative:page" coordorigin="7032,1128" coordsize="15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">
                <v:shape id="Freeform 53" o:spid="_x0000_s1027" style="position:absolute;left:7032;top:1128;width:152;height:177;visibility:visible;mso-wrap-style:square;v-text-anchor:top" coordsize="15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" path="m152,l115,r,41l66,41,43,45,24,55,9,71,,91r2,28l37,170r29,7l152,177r,-38l66,139,45,131,36,112,42,90,60,79r6,l152,79,152,e" fillcolor="#f47920" stroked="f">
                  <v:path arrowok="t" o:connecttype="custom" o:connectlocs="152,1128;115,1128;115,1169;66,1169;43,1173;24,1183;9,1199;0,1219;2,1247;37,1298;66,1305;152,1305;152,1267;66,1267;45,1259;36,1240;42,1218;60,1207;66,1207;152,1207;152,1128" o:connectangles="0,0,0,0,0,0,0,0,0,0,0,0,0,0,0,0,0,0,0,0,0"/>
                </v:shape>
                <v:shape id="Freeform 52" o:spid="_x0000_s1028" style="position:absolute;left:7032;top:1128;width:152;height:177;visibility:visible;mso-wrap-style:square;v-text-anchor:top" coordsize="15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" path="m152,79r-37,l115,139r37,l152,79e" fillcolor="#f47920" stroked="f">
                  <v:path arrowok="t" o:connecttype="custom" o:connectlocs="152,1207;115,1207;115,1267;152,1267;152,1207" o:connectangles="0,0,0,0,0"/>
                </v:shape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3981450</wp:posOffset>
                </wp:positionH>
                <wp:positionV relativeFrom="page">
                  <wp:posOffset>708025</wp:posOffset>
                </wp:positionV>
                <wp:extent cx="443230" cy="184785"/>
                <wp:effectExtent l="0" t="0" r="4445" b="2540"/>
                <wp:wrapNone/>
                <wp:docPr id="18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184785"/>
                          <a:chOff x="6270" y="1115"/>
                          <a:chExt cx="698" cy="291"/>
                        </a:xfrm>
                      </wpg:grpSpPr>
                      <wpg:grpSp>
                        <wpg:cNvPr id="184" name="Group 48"/>
                        <wpg:cNvGrpSpPr>
                          <a:grpSpLocks/>
                        </wpg:cNvGrpSpPr>
                        <wpg:grpSpPr bwMode="auto">
                          <a:xfrm>
                            <a:off x="6917" y="1128"/>
                            <a:ext cx="41" cy="268"/>
                            <a:chOff x="6917" y="1128"/>
                            <a:chExt cx="41" cy="268"/>
                          </a:xfrm>
                        </wpg:grpSpPr>
                        <wps:wsp>
                          <wps:cNvPr id="185" name="Freeform 50"/>
                          <wps:cNvSpPr>
                            <a:spLocks/>
                          </wps:cNvSpPr>
                          <wps:spPr bwMode="auto">
                            <a:xfrm>
                              <a:off x="6917" y="1128"/>
                              <a:ext cx="41" cy="268"/>
                            </a:xfrm>
                            <a:custGeom>
                              <a:avLst/>
                              <a:gdLst>
                                <a:gd name="T0" fmla="+- 0 6958 6917"/>
                                <a:gd name="T1" fmla="*/ T0 w 41"/>
                                <a:gd name="T2" fmla="+- 0 1128 1128"/>
                                <a:gd name="T3" fmla="*/ 1128 h 268"/>
                                <a:gd name="T4" fmla="+- 0 6921 6917"/>
                                <a:gd name="T5" fmla="*/ T4 w 41"/>
                                <a:gd name="T6" fmla="+- 0 1128 1128"/>
                                <a:gd name="T7" fmla="*/ 1128 h 268"/>
                                <a:gd name="T8" fmla="+- 0 6921 6917"/>
                                <a:gd name="T9" fmla="*/ T8 w 41"/>
                                <a:gd name="T10" fmla="+- 0 1305 1128"/>
                                <a:gd name="T11" fmla="*/ 1305 h 268"/>
                                <a:gd name="T12" fmla="+- 0 6958 6917"/>
                                <a:gd name="T13" fmla="*/ T12 w 41"/>
                                <a:gd name="T14" fmla="+- 0 1305 1128"/>
                                <a:gd name="T15" fmla="*/ 1305 h 268"/>
                                <a:gd name="T16" fmla="+- 0 6958 6917"/>
                                <a:gd name="T17" fmla="*/ T16 w 41"/>
                                <a:gd name="T18" fmla="+- 0 1128 1128"/>
                                <a:gd name="T19" fmla="*/ 112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268">
                                  <a:moveTo>
                                    <a:pt x="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41" y="17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49"/>
                          <wps:cNvSpPr>
                            <a:spLocks/>
                          </wps:cNvSpPr>
                          <wps:spPr bwMode="auto">
                            <a:xfrm>
                              <a:off x="6917" y="1128"/>
                              <a:ext cx="41" cy="268"/>
                            </a:xfrm>
                            <a:custGeom>
                              <a:avLst/>
                              <a:gdLst>
                                <a:gd name="T0" fmla="+- 0 6952 6917"/>
                                <a:gd name="T1" fmla="*/ T0 w 41"/>
                                <a:gd name="T2" fmla="+- 0 1351 1128"/>
                                <a:gd name="T3" fmla="*/ 1351 h 268"/>
                                <a:gd name="T4" fmla="+- 0 6927 6917"/>
                                <a:gd name="T5" fmla="*/ T4 w 41"/>
                                <a:gd name="T6" fmla="+- 0 1351 1128"/>
                                <a:gd name="T7" fmla="*/ 1351 h 268"/>
                                <a:gd name="T8" fmla="+- 0 6917 6917"/>
                                <a:gd name="T9" fmla="*/ T8 w 41"/>
                                <a:gd name="T10" fmla="+- 0 1361 1128"/>
                                <a:gd name="T11" fmla="*/ 1361 h 268"/>
                                <a:gd name="T12" fmla="+- 0 6917 6917"/>
                                <a:gd name="T13" fmla="*/ T12 w 41"/>
                                <a:gd name="T14" fmla="+- 0 1385 1128"/>
                                <a:gd name="T15" fmla="*/ 1385 h 268"/>
                                <a:gd name="T16" fmla="+- 0 6927 6917"/>
                                <a:gd name="T17" fmla="*/ T16 w 41"/>
                                <a:gd name="T18" fmla="+- 0 1395 1128"/>
                                <a:gd name="T19" fmla="*/ 1395 h 268"/>
                                <a:gd name="T20" fmla="+- 0 6952 6917"/>
                                <a:gd name="T21" fmla="*/ T20 w 41"/>
                                <a:gd name="T22" fmla="+- 0 1395 1128"/>
                                <a:gd name="T23" fmla="*/ 1395 h 268"/>
                                <a:gd name="T24" fmla="+- 0 6962 6917"/>
                                <a:gd name="T25" fmla="*/ T24 w 41"/>
                                <a:gd name="T26" fmla="+- 0 1385 1128"/>
                                <a:gd name="T27" fmla="*/ 1385 h 268"/>
                                <a:gd name="T28" fmla="+- 0 6962 6917"/>
                                <a:gd name="T29" fmla="*/ T28 w 41"/>
                                <a:gd name="T30" fmla="+- 0 1361 1128"/>
                                <a:gd name="T31" fmla="*/ 1361 h 268"/>
                                <a:gd name="T32" fmla="+- 0 6952 6917"/>
                                <a:gd name="T33" fmla="*/ T32 w 41"/>
                                <a:gd name="T34" fmla="+- 0 1351 1128"/>
                                <a:gd name="T35" fmla="*/ 135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268">
                                  <a:moveTo>
                                    <a:pt x="35" y="223"/>
                                  </a:moveTo>
                                  <a:lnTo>
                                    <a:pt x="10" y="22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10" y="267"/>
                                  </a:lnTo>
                                  <a:lnTo>
                                    <a:pt x="35" y="267"/>
                                  </a:lnTo>
                                  <a:lnTo>
                                    <a:pt x="45" y="257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35" y="223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4"/>
                        <wpg:cNvGrpSpPr>
                          <a:grpSpLocks/>
                        </wpg:cNvGrpSpPr>
                        <wpg:grpSpPr bwMode="auto">
                          <a:xfrm>
                            <a:off x="6680" y="1126"/>
                            <a:ext cx="168" cy="182"/>
                            <a:chOff x="6680" y="1126"/>
                            <a:chExt cx="168" cy="182"/>
                          </a:xfrm>
                        </wpg:grpSpPr>
                        <wps:wsp>
                          <wps:cNvPr id="188" name="Freeform 47"/>
                          <wps:cNvSpPr>
                            <a:spLocks/>
                          </wps:cNvSpPr>
                          <wps:spPr bwMode="auto">
                            <a:xfrm>
                              <a:off x="6680" y="1126"/>
                              <a:ext cx="168" cy="182"/>
                            </a:xfrm>
                            <a:custGeom>
                              <a:avLst/>
                              <a:gdLst>
                                <a:gd name="T0" fmla="+- 0 6700 6680"/>
                                <a:gd name="T1" fmla="*/ T0 w 168"/>
                                <a:gd name="T2" fmla="+- 0 1252 1126"/>
                                <a:gd name="T3" fmla="*/ 1252 h 182"/>
                                <a:gd name="T4" fmla="+- 0 6681 6680"/>
                                <a:gd name="T5" fmla="*/ T4 w 168"/>
                                <a:gd name="T6" fmla="+- 0 1277 1126"/>
                                <a:gd name="T7" fmla="*/ 1277 h 182"/>
                                <a:gd name="T8" fmla="+- 0 6695 6680"/>
                                <a:gd name="T9" fmla="*/ T8 w 168"/>
                                <a:gd name="T10" fmla="+- 0 1290 1126"/>
                                <a:gd name="T11" fmla="*/ 1290 h 182"/>
                                <a:gd name="T12" fmla="+- 0 6713 6680"/>
                                <a:gd name="T13" fmla="*/ T12 w 168"/>
                                <a:gd name="T14" fmla="+- 0 1300 1126"/>
                                <a:gd name="T15" fmla="*/ 1300 h 182"/>
                                <a:gd name="T16" fmla="+- 0 6733 6680"/>
                                <a:gd name="T17" fmla="*/ T16 w 168"/>
                                <a:gd name="T18" fmla="+- 0 1306 1126"/>
                                <a:gd name="T19" fmla="*/ 1306 h 182"/>
                                <a:gd name="T20" fmla="+- 0 6754 6680"/>
                                <a:gd name="T21" fmla="*/ T20 w 168"/>
                                <a:gd name="T22" fmla="+- 0 1309 1126"/>
                                <a:gd name="T23" fmla="*/ 1309 h 182"/>
                                <a:gd name="T24" fmla="+- 0 6776 6680"/>
                                <a:gd name="T25" fmla="*/ T24 w 168"/>
                                <a:gd name="T26" fmla="+- 0 1306 1126"/>
                                <a:gd name="T27" fmla="*/ 1306 h 182"/>
                                <a:gd name="T28" fmla="+- 0 6796 6680"/>
                                <a:gd name="T29" fmla="*/ T28 w 168"/>
                                <a:gd name="T30" fmla="+- 0 1299 1126"/>
                                <a:gd name="T31" fmla="*/ 1299 h 182"/>
                                <a:gd name="T32" fmla="+- 0 6813 6680"/>
                                <a:gd name="T33" fmla="*/ T32 w 168"/>
                                <a:gd name="T34" fmla="+- 0 1287 1126"/>
                                <a:gd name="T35" fmla="*/ 1287 h 182"/>
                                <a:gd name="T36" fmla="+- 0 6828 6680"/>
                                <a:gd name="T37" fmla="*/ T36 w 168"/>
                                <a:gd name="T38" fmla="+- 0 1272 1126"/>
                                <a:gd name="T39" fmla="*/ 1272 h 182"/>
                                <a:gd name="T40" fmla="+- 0 6829 6680"/>
                                <a:gd name="T41" fmla="*/ T40 w 168"/>
                                <a:gd name="T42" fmla="+- 0 1270 1126"/>
                                <a:gd name="T43" fmla="*/ 1270 h 182"/>
                                <a:gd name="T44" fmla="+- 0 6736 6680"/>
                                <a:gd name="T45" fmla="*/ T44 w 168"/>
                                <a:gd name="T46" fmla="+- 0 1270 1126"/>
                                <a:gd name="T47" fmla="*/ 1270 h 182"/>
                                <a:gd name="T48" fmla="+- 0 6716 6680"/>
                                <a:gd name="T49" fmla="*/ T48 w 168"/>
                                <a:gd name="T50" fmla="+- 0 1263 1126"/>
                                <a:gd name="T51" fmla="*/ 1263 h 182"/>
                                <a:gd name="T52" fmla="+- 0 6700 6680"/>
                                <a:gd name="T53" fmla="*/ T52 w 168"/>
                                <a:gd name="T54" fmla="+- 0 1252 1126"/>
                                <a:gd name="T55" fmla="*/ 125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8" h="182">
                                  <a:moveTo>
                                    <a:pt x="20" y="126"/>
                                  </a:moveTo>
                                  <a:lnTo>
                                    <a:pt x="1" y="151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74" y="183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48" y="146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0" y="126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46"/>
                          <wps:cNvSpPr>
                            <a:spLocks/>
                          </wps:cNvSpPr>
                          <wps:spPr bwMode="auto">
                            <a:xfrm>
                              <a:off x="6680" y="1126"/>
                              <a:ext cx="168" cy="182"/>
                            </a:xfrm>
                            <a:custGeom>
                              <a:avLst/>
                              <a:gdLst>
                                <a:gd name="T0" fmla="+- 0 6829 6680"/>
                                <a:gd name="T1" fmla="*/ T0 w 168"/>
                                <a:gd name="T2" fmla="+- 0 1163 1126"/>
                                <a:gd name="T3" fmla="*/ 1163 h 182"/>
                                <a:gd name="T4" fmla="+- 0 6757 6680"/>
                                <a:gd name="T5" fmla="*/ T4 w 168"/>
                                <a:gd name="T6" fmla="+- 0 1163 1126"/>
                                <a:gd name="T7" fmla="*/ 1163 h 182"/>
                                <a:gd name="T8" fmla="+- 0 6777 6680"/>
                                <a:gd name="T9" fmla="*/ T8 w 168"/>
                                <a:gd name="T10" fmla="+- 0 1170 1126"/>
                                <a:gd name="T11" fmla="*/ 1170 h 182"/>
                                <a:gd name="T12" fmla="+- 0 6793 6680"/>
                                <a:gd name="T13" fmla="*/ T12 w 168"/>
                                <a:gd name="T14" fmla="+- 0 1183 1126"/>
                                <a:gd name="T15" fmla="*/ 1183 h 182"/>
                                <a:gd name="T16" fmla="+- 0 6803 6680"/>
                                <a:gd name="T17" fmla="*/ T16 w 168"/>
                                <a:gd name="T18" fmla="+- 0 1202 1126"/>
                                <a:gd name="T19" fmla="*/ 1202 h 182"/>
                                <a:gd name="T20" fmla="+- 0 6807 6680"/>
                                <a:gd name="T21" fmla="*/ T20 w 168"/>
                                <a:gd name="T22" fmla="+- 0 1226 1126"/>
                                <a:gd name="T23" fmla="*/ 1226 h 182"/>
                                <a:gd name="T24" fmla="+- 0 6799 6680"/>
                                <a:gd name="T25" fmla="*/ T24 w 168"/>
                                <a:gd name="T26" fmla="+- 0 1244 1126"/>
                                <a:gd name="T27" fmla="*/ 1244 h 182"/>
                                <a:gd name="T28" fmla="+- 0 6784 6680"/>
                                <a:gd name="T29" fmla="*/ T28 w 168"/>
                                <a:gd name="T30" fmla="+- 0 1258 1126"/>
                                <a:gd name="T31" fmla="*/ 1258 h 182"/>
                                <a:gd name="T32" fmla="+- 0 6763 6680"/>
                                <a:gd name="T33" fmla="*/ T32 w 168"/>
                                <a:gd name="T34" fmla="+- 0 1267 1126"/>
                                <a:gd name="T35" fmla="*/ 1267 h 182"/>
                                <a:gd name="T36" fmla="+- 0 6736 6680"/>
                                <a:gd name="T37" fmla="*/ T36 w 168"/>
                                <a:gd name="T38" fmla="+- 0 1270 1126"/>
                                <a:gd name="T39" fmla="*/ 1270 h 182"/>
                                <a:gd name="T40" fmla="+- 0 6829 6680"/>
                                <a:gd name="T41" fmla="*/ T40 w 168"/>
                                <a:gd name="T42" fmla="+- 0 1270 1126"/>
                                <a:gd name="T43" fmla="*/ 1270 h 182"/>
                                <a:gd name="T44" fmla="+- 0 6839 6680"/>
                                <a:gd name="T45" fmla="*/ T44 w 168"/>
                                <a:gd name="T46" fmla="+- 0 1253 1126"/>
                                <a:gd name="T47" fmla="*/ 1253 h 182"/>
                                <a:gd name="T48" fmla="+- 0 6846 6680"/>
                                <a:gd name="T49" fmla="*/ T48 w 168"/>
                                <a:gd name="T50" fmla="+- 0 1231 1126"/>
                                <a:gd name="T51" fmla="*/ 1231 h 182"/>
                                <a:gd name="T52" fmla="+- 0 6848 6680"/>
                                <a:gd name="T53" fmla="*/ T52 w 168"/>
                                <a:gd name="T54" fmla="+- 0 1206 1126"/>
                                <a:gd name="T55" fmla="*/ 1206 h 182"/>
                                <a:gd name="T56" fmla="+- 0 6844 6680"/>
                                <a:gd name="T57" fmla="*/ T56 w 168"/>
                                <a:gd name="T58" fmla="+- 0 1187 1126"/>
                                <a:gd name="T59" fmla="*/ 1187 h 182"/>
                                <a:gd name="T60" fmla="+- 0 6835 6680"/>
                                <a:gd name="T61" fmla="*/ T60 w 168"/>
                                <a:gd name="T62" fmla="+- 0 1170 1126"/>
                                <a:gd name="T63" fmla="*/ 1170 h 182"/>
                                <a:gd name="T64" fmla="+- 0 6829 6680"/>
                                <a:gd name="T65" fmla="*/ T64 w 168"/>
                                <a:gd name="T66" fmla="+- 0 1163 1126"/>
                                <a:gd name="T67" fmla="*/ 116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8" h="182">
                                  <a:moveTo>
                                    <a:pt x="149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04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66" y="105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49" y="37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5"/>
                          <wps:cNvSpPr>
                            <a:spLocks/>
                          </wps:cNvSpPr>
                          <wps:spPr bwMode="auto">
                            <a:xfrm>
                              <a:off x="6680" y="1126"/>
                              <a:ext cx="168" cy="182"/>
                            </a:xfrm>
                            <a:custGeom>
                              <a:avLst/>
                              <a:gdLst>
                                <a:gd name="T0" fmla="+- 0 6732 6680"/>
                                <a:gd name="T1" fmla="*/ T0 w 168"/>
                                <a:gd name="T2" fmla="+- 0 1126 1126"/>
                                <a:gd name="T3" fmla="*/ 1126 h 182"/>
                                <a:gd name="T4" fmla="+- 0 6712 6680"/>
                                <a:gd name="T5" fmla="*/ T4 w 168"/>
                                <a:gd name="T6" fmla="+- 0 1133 1126"/>
                                <a:gd name="T7" fmla="*/ 1133 h 182"/>
                                <a:gd name="T8" fmla="+- 0 6695 6680"/>
                                <a:gd name="T9" fmla="*/ T8 w 168"/>
                                <a:gd name="T10" fmla="+- 0 1143 1126"/>
                                <a:gd name="T11" fmla="*/ 1143 h 182"/>
                                <a:gd name="T12" fmla="+- 0 6680 6680"/>
                                <a:gd name="T13" fmla="*/ T12 w 168"/>
                                <a:gd name="T14" fmla="+- 0 1157 1126"/>
                                <a:gd name="T15" fmla="*/ 1157 h 182"/>
                                <a:gd name="T16" fmla="+- 0 6700 6680"/>
                                <a:gd name="T17" fmla="*/ T16 w 168"/>
                                <a:gd name="T18" fmla="+- 0 1181 1126"/>
                                <a:gd name="T19" fmla="*/ 1181 h 182"/>
                                <a:gd name="T20" fmla="+- 0 6714 6680"/>
                                <a:gd name="T21" fmla="*/ T20 w 168"/>
                                <a:gd name="T22" fmla="+- 0 1171 1126"/>
                                <a:gd name="T23" fmla="*/ 1171 h 182"/>
                                <a:gd name="T24" fmla="+- 0 6733 6680"/>
                                <a:gd name="T25" fmla="*/ T24 w 168"/>
                                <a:gd name="T26" fmla="+- 0 1165 1126"/>
                                <a:gd name="T27" fmla="*/ 1165 h 182"/>
                                <a:gd name="T28" fmla="+- 0 6757 6680"/>
                                <a:gd name="T29" fmla="*/ T28 w 168"/>
                                <a:gd name="T30" fmla="+- 0 1163 1126"/>
                                <a:gd name="T31" fmla="*/ 1163 h 182"/>
                                <a:gd name="T32" fmla="+- 0 6829 6680"/>
                                <a:gd name="T33" fmla="*/ T32 w 168"/>
                                <a:gd name="T34" fmla="+- 0 1163 1126"/>
                                <a:gd name="T35" fmla="*/ 1163 h 182"/>
                                <a:gd name="T36" fmla="+- 0 6822 6680"/>
                                <a:gd name="T37" fmla="*/ T36 w 168"/>
                                <a:gd name="T38" fmla="+- 0 1155 1126"/>
                                <a:gd name="T39" fmla="*/ 1155 h 182"/>
                                <a:gd name="T40" fmla="+- 0 6805 6680"/>
                                <a:gd name="T41" fmla="*/ T40 w 168"/>
                                <a:gd name="T42" fmla="+- 0 1142 1126"/>
                                <a:gd name="T43" fmla="*/ 1142 h 182"/>
                                <a:gd name="T44" fmla="+- 0 6784 6680"/>
                                <a:gd name="T45" fmla="*/ T44 w 168"/>
                                <a:gd name="T46" fmla="+- 0 1133 1126"/>
                                <a:gd name="T47" fmla="*/ 1133 h 182"/>
                                <a:gd name="T48" fmla="+- 0 6760 6680"/>
                                <a:gd name="T49" fmla="*/ T48 w 168"/>
                                <a:gd name="T50" fmla="+- 0 1128 1126"/>
                                <a:gd name="T51" fmla="*/ 1128 h 182"/>
                                <a:gd name="T52" fmla="+- 0 6732 6680"/>
                                <a:gd name="T53" fmla="*/ T52 w 168"/>
                                <a:gd name="T54" fmla="+- 0 1126 1126"/>
                                <a:gd name="T55" fmla="*/ 112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8" h="182">
                                  <a:moveTo>
                                    <a:pt x="52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41"/>
                        <wpg:cNvGrpSpPr>
                          <a:grpSpLocks/>
                        </wpg:cNvGrpSpPr>
                        <wpg:grpSpPr bwMode="auto">
                          <a:xfrm>
                            <a:off x="6480" y="1128"/>
                            <a:ext cx="166" cy="177"/>
                            <a:chOff x="6480" y="1128"/>
                            <a:chExt cx="166" cy="177"/>
                          </a:xfrm>
                        </wpg:grpSpPr>
                        <wps:wsp>
                          <wps:cNvPr id="192" name="Freeform 43"/>
                          <wps:cNvSpPr>
                            <a:spLocks/>
                          </wps:cNvSpPr>
                          <wps:spPr bwMode="auto">
                            <a:xfrm>
                              <a:off x="6480" y="1128"/>
                              <a:ext cx="166" cy="177"/>
                            </a:xfrm>
                            <a:custGeom>
                              <a:avLst/>
                              <a:gdLst>
                                <a:gd name="T0" fmla="+- 0 6646 6480"/>
                                <a:gd name="T1" fmla="*/ T0 w 166"/>
                                <a:gd name="T2" fmla="+- 0 1267 1128"/>
                                <a:gd name="T3" fmla="*/ 1267 h 177"/>
                                <a:gd name="T4" fmla="+- 0 6480 6480"/>
                                <a:gd name="T5" fmla="*/ T4 w 166"/>
                                <a:gd name="T6" fmla="+- 0 1267 1128"/>
                                <a:gd name="T7" fmla="*/ 1267 h 177"/>
                                <a:gd name="T8" fmla="+- 0 6480 6480"/>
                                <a:gd name="T9" fmla="*/ T8 w 166"/>
                                <a:gd name="T10" fmla="+- 0 1305 1128"/>
                                <a:gd name="T11" fmla="*/ 1305 h 177"/>
                                <a:gd name="T12" fmla="+- 0 6646 6480"/>
                                <a:gd name="T13" fmla="*/ T12 w 166"/>
                                <a:gd name="T14" fmla="+- 0 1305 1128"/>
                                <a:gd name="T15" fmla="*/ 1305 h 177"/>
                                <a:gd name="T16" fmla="+- 0 6646 6480"/>
                                <a:gd name="T17" fmla="*/ T16 w 166"/>
                                <a:gd name="T18" fmla="+- 0 1267 1128"/>
                                <a:gd name="T19" fmla="*/ 126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177">
                                  <a:moveTo>
                                    <a:pt x="166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66" y="177"/>
                                  </a:lnTo>
                                  <a:lnTo>
                                    <a:pt x="166" y="139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42"/>
                          <wps:cNvSpPr>
                            <a:spLocks/>
                          </wps:cNvSpPr>
                          <wps:spPr bwMode="auto">
                            <a:xfrm>
                              <a:off x="6480" y="1128"/>
                              <a:ext cx="166" cy="177"/>
                            </a:xfrm>
                            <a:custGeom>
                              <a:avLst/>
                              <a:gdLst>
                                <a:gd name="T0" fmla="+- 0 6582 6480"/>
                                <a:gd name="T1" fmla="*/ T0 w 166"/>
                                <a:gd name="T2" fmla="+- 0 1128 1128"/>
                                <a:gd name="T3" fmla="*/ 1128 h 177"/>
                                <a:gd name="T4" fmla="+- 0 6544 6480"/>
                                <a:gd name="T5" fmla="*/ T4 w 166"/>
                                <a:gd name="T6" fmla="+- 0 1128 1128"/>
                                <a:gd name="T7" fmla="*/ 1128 h 177"/>
                                <a:gd name="T8" fmla="+- 0 6544 6480"/>
                                <a:gd name="T9" fmla="*/ T8 w 166"/>
                                <a:gd name="T10" fmla="+- 0 1267 1128"/>
                                <a:gd name="T11" fmla="*/ 1267 h 177"/>
                                <a:gd name="T12" fmla="+- 0 6582 6480"/>
                                <a:gd name="T13" fmla="*/ T12 w 166"/>
                                <a:gd name="T14" fmla="+- 0 1267 1128"/>
                                <a:gd name="T15" fmla="*/ 1267 h 177"/>
                                <a:gd name="T16" fmla="+- 0 6582 6480"/>
                                <a:gd name="T17" fmla="*/ T16 w 166"/>
                                <a:gd name="T18" fmla="+- 0 1128 1128"/>
                                <a:gd name="T19" fmla="*/ 112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177">
                                  <a:moveTo>
                                    <a:pt x="10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8"/>
                        <wpg:cNvGrpSpPr>
                          <a:grpSpLocks/>
                        </wpg:cNvGrpSpPr>
                        <wpg:grpSpPr bwMode="auto">
                          <a:xfrm>
                            <a:off x="6280" y="1125"/>
                            <a:ext cx="151" cy="180"/>
                            <a:chOff x="6280" y="1125"/>
                            <a:chExt cx="151" cy="180"/>
                          </a:xfrm>
                        </wpg:grpSpPr>
                        <wps:wsp>
                          <wps:cNvPr id="195" name="Freeform 40"/>
                          <wps:cNvSpPr>
                            <a:spLocks/>
                          </wps:cNvSpPr>
                          <wps:spPr bwMode="auto">
                            <a:xfrm>
                              <a:off x="6280" y="1125"/>
                              <a:ext cx="151" cy="180"/>
                            </a:xfrm>
                            <a:custGeom>
                              <a:avLst/>
                              <a:gdLst>
                                <a:gd name="T0" fmla="+- 0 6348 6280"/>
                                <a:gd name="T1" fmla="*/ T0 w 151"/>
                                <a:gd name="T2" fmla="+- 0 1125 1125"/>
                                <a:gd name="T3" fmla="*/ 1125 h 180"/>
                                <a:gd name="T4" fmla="+- 0 6293 6280"/>
                                <a:gd name="T5" fmla="*/ T4 w 151"/>
                                <a:gd name="T6" fmla="+- 0 1157 1125"/>
                                <a:gd name="T7" fmla="*/ 1157 h 180"/>
                                <a:gd name="T8" fmla="+- 0 6280 6280"/>
                                <a:gd name="T9" fmla="*/ T8 w 151"/>
                                <a:gd name="T10" fmla="+- 0 1199 1125"/>
                                <a:gd name="T11" fmla="*/ 1199 h 180"/>
                                <a:gd name="T12" fmla="+- 0 6280 6280"/>
                                <a:gd name="T13" fmla="*/ T12 w 151"/>
                                <a:gd name="T14" fmla="+- 0 1305 1125"/>
                                <a:gd name="T15" fmla="*/ 1305 h 180"/>
                                <a:gd name="T16" fmla="+- 0 6318 6280"/>
                                <a:gd name="T17" fmla="*/ T16 w 151"/>
                                <a:gd name="T18" fmla="+- 0 1305 1125"/>
                                <a:gd name="T19" fmla="*/ 1305 h 180"/>
                                <a:gd name="T20" fmla="+- 0 6319 6280"/>
                                <a:gd name="T21" fmla="*/ T20 w 151"/>
                                <a:gd name="T22" fmla="+- 0 1194 1125"/>
                                <a:gd name="T23" fmla="*/ 1194 h 180"/>
                                <a:gd name="T24" fmla="+- 0 6326 6280"/>
                                <a:gd name="T25" fmla="*/ T24 w 151"/>
                                <a:gd name="T26" fmla="+- 0 1178 1125"/>
                                <a:gd name="T27" fmla="*/ 1178 h 180"/>
                                <a:gd name="T28" fmla="+- 0 6344 6280"/>
                                <a:gd name="T29" fmla="*/ T28 w 151"/>
                                <a:gd name="T30" fmla="+- 0 1167 1125"/>
                                <a:gd name="T31" fmla="*/ 1167 h 180"/>
                                <a:gd name="T32" fmla="+- 0 6371 6280"/>
                                <a:gd name="T33" fmla="*/ T32 w 151"/>
                                <a:gd name="T34" fmla="+- 0 1165 1125"/>
                                <a:gd name="T35" fmla="*/ 1165 h 180"/>
                                <a:gd name="T36" fmla="+- 0 6422 6280"/>
                                <a:gd name="T37" fmla="*/ T36 w 151"/>
                                <a:gd name="T38" fmla="+- 0 1165 1125"/>
                                <a:gd name="T39" fmla="*/ 1165 h 180"/>
                                <a:gd name="T40" fmla="+- 0 6411 6280"/>
                                <a:gd name="T41" fmla="*/ T40 w 151"/>
                                <a:gd name="T42" fmla="+- 0 1149 1125"/>
                                <a:gd name="T43" fmla="*/ 1149 h 180"/>
                                <a:gd name="T44" fmla="+- 0 6394 6280"/>
                                <a:gd name="T45" fmla="*/ T44 w 151"/>
                                <a:gd name="T46" fmla="+- 0 1136 1125"/>
                                <a:gd name="T47" fmla="*/ 1136 h 180"/>
                                <a:gd name="T48" fmla="+- 0 6373 6280"/>
                                <a:gd name="T49" fmla="*/ T48 w 151"/>
                                <a:gd name="T50" fmla="+- 0 1127 1125"/>
                                <a:gd name="T51" fmla="*/ 1127 h 180"/>
                                <a:gd name="T52" fmla="+- 0 6348 6280"/>
                                <a:gd name="T53" fmla="*/ T52 w 151"/>
                                <a:gd name="T54" fmla="+- 0 1125 1125"/>
                                <a:gd name="T55" fmla="*/ 112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1" h="180">
                                  <a:moveTo>
                                    <a:pt x="68" y="0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9"/>
                          <wps:cNvSpPr>
                            <a:spLocks/>
                          </wps:cNvSpPr>
                          <wps:spPr bwMode="auto">
                            <a:xfrm>
                              <a:off x="6280" y="1125"/>
                              <a:ext cx="151" cy="180"/>
                            </a:xfrm>
                            <a:custGeom>
                              <a:avLst/>
                              <a:gdLst>
                                <a:gd name="T0" fmla="+- 0 6422 6280"/>
                                <a:gd name="T1" fmla="*/ T0 w 151"/>
                                <a:gd name="T2" fmla="+- 0 1165 1125"/>
                                <a:gd name="T3" fmla="*/ 1165 h 180"/>
                                <a:gd name="T4" fmla="+- 0 6371 6280"/>
                                <a:gd name="T5" fmla="*/ T4 w 151"/>
                                <a:gd name="T6" fmla="+- 0 1165 1125"/>
                                <a:gd name="T7" fmla="*/ 1165 h 180"/>
                                <a:gd name="T8" fmla="+- 0 6387 6280"/>
                                <a:gd name="T9" fmla="*/ T8 w 151"/>
                                <a:gd name="T10" fmla="+- 0 1178 1125"/>
                                <a:gd name="T11" fmla="*/ 1178 h 180"/>
                                <a:gd name="T12" fmla="+- 0 6394 6280"/>
                                <a:gd name="T13" fmla="*/ T12 w 151"/>
                                <a:gd name="T14" fmla="+- 0 1199 1125"/>
                                <a:gd name="T15" fmla="*/ 1199 h 180"/>
                                <a:gd name="T16" fmla="+- 0 6394 6280"/>
                                <a:gd name="T17" fmla="*/ T16 w 151"/>
                                <a:gd name="T18" fmla="+- 0 1305 1125"/>
                                <a:gd name="T19" fmla="*/ 1305 h 180"/>
                                <a:gd name="T20" fmla="+- 0 6431 6280"/>
                                <a:gd name="T21" fmla="*/ T20 w 151"/>
                                <a:gd name="T22" fmla="+- 0 1305 1125"/>
                                <a:gd name="T23" fmla="*/ 1305 h 180"/>
                                <a:gd name="T24" fmla="+- 0 6430 6280"/>
                                <a:gd name="T25" fmla="*/ T24 w 151"/>
                                <a:gd name="T26" fmla="+- 0 1186 1125"/>
                                <a:gd name="T27" fmla="*/ 1186 h 180"/>
                                <a:gd name="T28" fmla="+- 0 6423 6280"/>
                                <a:gd name="T29" fmla="*/ T28 w 151"/>
                                <a:gd name="T30" fmla="+- 0 1166 1125"/>
                                <a:gd name="T31" fmla="*/ 1166 h 180"/>
                                <a:gd name="T32" fmla="+- 0 6422 6280"/>
                                <a:gd name="T33" fmla="*/ T32 w 151"/>
                                <a:gd name="T34" fmla="+- 0 1165 1125"/>
                                <a:gd name="T35" fmla="*/ 116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1" h="180">
                                  <a:moveTo>
                                    <a:pt x="142" y="40"/>
                                  </a:moveTo>
                                  <a:lnTo>
                                    <a:pt x="91" y="40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4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42" y="4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C62E2" id="Group 37" o:spid="_x0000_s1026" style="position:absolute;margin-left:313.5pt;margin-top:55.75pt;width:34.9pt;height:14.55pt;z-index:-251661312;mso-position-horizontal-relative:page;mso-position-vertical-relative:page" coordorigin="6270,1115" coordsize="69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">
                <v:group id="Group 48" o:spid="_x0000_s1027" style="position:absolute;left:6917;top:1128;width:41;height:268" coordorigin="6917,1128" coordsize="4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50" o:spid="_x0000_s1028" style="position:absolute;left:6917;top:1128;width:41;height:268;visibility:visible;mso-wrap-style:square;v-text-anchor:top" coordsize="4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" path="m41,l4,r,177l41,177,41,e" fillcolor="#f47920" stroked="f">
                    <v:path arrowok="t" o:connecttype="custom" o:connectlocs="41,1128;4,1128;4,1305;41,1305;41,1128" o:connectangles="0,0,0,0,0"/>
                  </v:shape>
                  <v:shape id="Freeform 49" o:spid="_x0000_s1029" style="position:absolute;left:6917;top:1128;width:41;height:268;visibility:visible;mso-wrap-style:square;v-text-anchor:top" coordsize="4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" path="m35,223r-25,l,233r,24l10,267r25,l45,257r,-24l35,223e" fillcolor="#f47920" stroked="f">
                    <v:path arrowok="t" o:connecttype="custom" o:connectlocs="35,1351;10,1351;0,1361;0,1385;10,1395;35,1395;45,1385;45,1361;35,1351" o:connectangles="0,0,0,0,0,0,0,0,0"/>
                  </v:shape>
                </v:group>
                <v:group id="Group 44" o:spid="_x0000_s1030" style="position:absolute;left:6680;top:1126;width:168;height:182" coordorigin="6680,1126" coordsize="16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47" o:spid="_x0000_s1031" style="position:absolute;left:6680;top:1126;width:168;height:182;visibility:visible;mso-wrap-style:square;v-text-anchor:top" coordsize="16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" path="m20,126l1,151r14,13l33,174r20,6l74,183r22,-3l116,173r17,-12l148,146r1,-2l56,144,36,137,20,126e" fillcolor="#f47920" stroked="f">
                    <v:path arrowok="t" o:connecttype="custom" o:connectlocs="20,1252;1,1277;15,1290;33,1300;53,1306;74,1309;96,1306;116,1299;133,1287;148,1272;149,1270;56,1270;36,1263;20,1252" o:connectangles="0,0,0,0,0,0,0,0,0,0,0,0,0,0"/>
                  </v:shape>
                  <v:shape id="Freeform 46" o:spid="_x0000_s1032" style="position:absolute;left:6680;top:1126;width:168;height:182;visibility:visible;mso-wrap-style:square;v-text-anchor:top" coordsize="16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" path="m149,37r-72,l97,44r16,13l123,76r4,24l119,118r-15,14l83,141r-27,3l149,144r10,-17l166,105r2,-25l164,61,155,44r-6,-7e" fillcolor="#f47920" stroked="f">
                    <v:path arrowok="t" o:connecttype="custom" o:connectlocs="149,1163;77,1163;97,1170;113,1183;123,1202;127,1226;119,1244;104,1258;83,1267;56,1270;149,1270;159,1253;166,1231;168,1206;164,1187;155,1170;149,1163" o:connectangles="0,0,0,0,0,0,0,0,0,0,0,0,0,0,0,0,0"/>
                  </v:shape>
                  <v:shape id="Freeform 45" o:spid="_x0000_s1033" style="position:absolute;left:6680;top:1126;width:168;height:182;visibility:visible;mso-wrap-style:square;v-text-anchor:top" coordsize="16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" path="m52,l32,7,15,17,,31,20,55,34,45,53,39,77,37r72,l142,29,125,16,104,7,80,2,52,e" fillcolor="#f47920" stroked="f">
                    <v:path arrowok="t" o:connecttype="custom" o:connectlocs="52,1126;32,1133;15,1143;0,1157;20,1181;34,1171;53,1165;77,1163;149,1163;142,1155;125,1142;104,1133;80,1128;52,1126" o:connectangles="0,0,0,0,0,0,0,0,0,0,0,0,0,0"/>
                  </v:shape>
                </v:group>
                <v:group id="Group 41" o:spid="_x0000_s1034" style="position:absolute;left:6480;top:1128;width:166;height:177" coordorigin="6480,1128" coordsize="16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43" o:spid="_x0000_s1035" style="position:absolute;left:6480;top:1128;width:166;height:177;visibility:visible;mso-wrap-style:square;v-text-anchor:top" coordsize="16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" path="m166,139l,139r,38l166,177r,-38e" fillcolor="#f47920" stroked="f">
                    <v:path arrowok="t" o:connecttype="custom" o:connectlocs="166,1267;0,1267;0,1305;166,1305;166,1267" o:connectangles="0,0,0,0,0"/>
                  </v:shape>
                  <v:shape id="Freeform 42" o:spid="_x0000_s1036" style="position:absolute;left:6480;top:1128;width:166;height:177;visibility:visible;mso-wrap-style:square;v-text-anchor:top" coordsize="16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" path="m102,l64,r,139l102,139,102,e" fillcolor="#f47920" stroked="f">
                    <v:path arrowok="t" o:connecttype="custom" o:connectlocs="102,1128;64,1128;64,1267;102,1267;102,1128" o:connectangles="0,0,0,0,0"/>
                  </v:shape>
                </v:group>
                <v:group id="Group 38" o:spid="_x0000_s1037" style="position:absolute;left:6280;top:1125;width:151;height:180" coordorigin="6280,1125" coordsize="1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0" o:spid="_x0000_s1038" style="position:absolute;left:6280;top:1125;width:151;height:180;visibility:visible;mso-wrap-style:square;v-text-anchor:top" coordsize="1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" path="m68,l13,32,,74,,180r38,l39,69,46,53,64,42,91,40r51,l131,24,114,11,93,2,68,e" fillcolor="#f47920" stroked="f">
                    <v:path arrowok="t" o:connecttype="custom" o:connectlocs="68,1125;13,1157;0,1199;0,1305;38,1305;39,1194;46,1178;64,1167;91,1165;142,1165;131,1149;114,1136;93,1127;68,1125" o:connectangles="0,0,0,0,0,0,0,0,0,0,0,0,0,0"/>
                  </v:shape>
                  <v:shape id="Freeform 39" o:spid="_x0000_s1039" style="position:absolute;left:6280;top:1125;width:151;height:180;visibility:visible;mso-wrap-style:square;v-text-anchor:top" coordsize="1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" path="m142,40r-51,l107,53r7,21l114,180r37,l150,61,143,41r-1,-1e" fillcolor="#f47920" stroked="f">
                    <v:path arrowok="t" o:connecttype="custom" o:connectlocs="142,1165;91,1165;107,1178;114,1199;114,1305;151,1305;150,1186;143,1166;142,1165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708025</wp:posOffset>
                </wp:positionV>
                <wp:extent cx="255905" cy="128270"/>
                <wp:effectExtent l="0" t="0" r="0" b="1905"/>
                <wp:wrapNone/>
                <wp:docPr id="17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128270"/>
                          <a:chOff x="5812" y="1115"/>
                          <a:chExt cx="403" cy="202"/>
                        </a:xfrm>
                      </wpg:grpSpPr>
                      <wpg:grpSp>
                        <wpg:cNvPr id="175" name="Group 33"/>
                        <wpg:cNvGrpSpPr>
                          <a:grpSpLocks/>
                        </wpg:cNvGrpSpPr>
                        <wpg:grpSpPr bwMode="auto">
                          <a:xfrm>
                            <a:off x="6037" y="1128"/>
                            <a:ext cx="169" cy="177"/>
                            <a:chOff x="6037" y="1128"/>
                            <a:chExt cx="169" cy="177"/>
                          </a:xfrm>
                        </wpg:grpSpPr>
                        <wps:wsp>
                          <wps:cNvPr id="176" name="Freeform 36"/>
                          <wps:cNvSpPr>
                            <a:spLocks/>
                          </wps:cNvSpPr>
                          <wps:spPr bwMode="auto">
                            <a:xfrm>
                              <a:off x="6037" y="1128"/>
                              <a:ext cx="169" cy="177"/>
                            </a:xfrm>
                            <a:custGeom>
                              <a:avLst/>
                              <a:gdLst>
                                <a:gd name="T0" fmla="+- 0 6090 6037"/>
                                <a:gd name="T1" fmla="*/ T0 w 169"/>
                                <a:gd name="T2" fmla="+- 0 1128 1128"/>
                                <a:gd name="T3" fmla="*/ 1128 h 177"/>
                                <a:gd name="T4" fmla="+- 0 6037 6037"/>
                                <a:gd name="T5" fmla="*/ T4 w 169"/>
                                <a:gd name="T6" fmla="+- 0 1128 1128"/>
                                <a:gd name="T7" fmla="*/ 1128 h 177"/>
                                <a:gd name="T8" fmla="+- 0 6086 6037"/>
                                <a:gd name="T9" fmla="*/ T8 w 169"/>
                                <a:gd name="T10" fmla="+- 0 1178 1128"/>
                                <a:gd name="T11" fmla="*/ 1178 h 177"/>
                                <a:gd name="T12" fmla="+- 0 6070 6037"/>
                                <a:gd name="T13" fmla="*/ T12 w 169"/>
                                <a:gd name="T14" fmla="+- 0 1190 1128"/>
                                <a:gd name="T15" fmla="*/ 1190 h 177"/>
                                <a:gd name="T16" fmla="+- 0 6058 6037"/>
                                <a:gd name="T17" fmla="*/ T16 w 169"/>
                                <a:gd name="T18" fmla="+- 0 1207 1128"/>
                                <a:gd name="T19" fmla="*/ 1207 h 177"/>
                                <a:gd name="T20" fmla="+- 0 6052 6037"/>
                                <a:gd name="T21" fmla="*/ T20 w 169"/>
                                <a:gd name="T22" fmla="+- 0 1227 1128"/>
                                <a:gd name="T23" fmla="*/ 1227 h 177"/>
                                <a:gd name="T24" fmla="+- 0 6054 6037"/>
                                <a:gd name="T25" fmla="*/ T24 w 169"/>
                                <a:gd name="T26" fmla="+- 0 1252 1128"/>
                                <a:gd name="T27" fmla="*/ 1252 h 177"/>
                                <a:gd name="T28" fmla="+- 0 6094 6037"/>
                                <a:gd name="T29" fmla="*/ T28 w 169"/>
                                <a:gd name="T30" fmla="+- 0 1300 1128"/>
                                <a:gd name="T31" fmla="*/ 1300 h 177"/>
                                <a:gd name="T32" fmla="+- 0 6205 6037"/>
                                <a:gd name="T33" fmla="*/ T32 w 169"/>
                                <a:gd name="T34" fmla="+- 0 1305 1128"/>
                                <a:gd name="T35" fmla="*/ 1305 h 177"/>
                                <a:gd name="T36" fmla="+- 0 6205 6037"/>
                                <a:gd name="T37" fmla="*/ T36 w 169"/>
                                <a:gd name="T38" fmla="+- 0 1267 1128"/>
                                <a:gd name="T39" fmla="*/ 1267 h 177"/>
                                <a:gd name="T40" fmla="+- 0 6119 6037"/>
                                <a:gd name="T41" fmla="*/ T40 w 169"/>
                                <a:gd name="T42" fmla="+- 0 1267 1128"/>
                                <a:gd name="T43" fmla="*/ 1267 h 177"/>
                                <a:gd name="T44" fmla="+- 0 6098 6037"/>
                                <a:gd name="T45" fmla="*/ T44 w 169"/>
                                <a:gd name="T46" fmla="+- 0 1259 1128"/>
                                <a:gd name="T47" fmla="*/ 1259 h 177"/>
                                <a:gd name="T48" fmla="+- 0 6089 6037"/>
                                <a:gd name="T49" fmla="*/ T48 w 169"/>
                                <a:gd name="T50" fmla="+- 0 1240 1128"/>
                                <a:gd name="T51" fmla="*/ 1240 h 177"/>
                                <a:gd name="T52" fmla="+- 0 6096 6037"/>
                                <a:gd name="T53" fmla="*/ T52 w 169"/>
                                <a:gd name="T54" fmla="+- 0 1218 1128"/>
                                <a:gd name="T55" fmla="*/ 1218 h 177"/>
                                <a:gd name="T56" fmla="+- 0 6113 6037"/>
                                <a:gd name="T57" fmla="*/ T56 w 169"/>
                                <a:gd name="T58" fmla="+- 0 1207 1128"/>
                                <a:gd name="T59" fmla="*/ 1207 h 177"/>
                                <a:gd name="T60" fmla="+- 0 6119 6037"/>
                                <a:gd name="T61" fmla="*/ T60 w 169"/>
                                <a:gd name="T62" fmla="+- 0 1207 1128"/>
                                <a:gd name="T63" fmla="*/ 1207 h 177"/>
                                <a:gd name="T64" fmla="+- 0 6205 6037"/>
                                <a:gd name="T65" fmla="*/ T64 w 169"/>
                                <a:gd name="T66" fmla="+- 0 1207 1128"/>
                                <a:gd name="T67" fmla="*/ 1207 h 177"/>
                                <a:gd name="T68" fmla="+- 0 6205 6037"/>
                                <a:gd name="T69" fmla="*/ T68 w 169"/>
                                <a:gd name="T70" fmla="+- 0 1169 1128"/>
                                <a:gd name="T71" fmla="*/ 1169 h 177"/>
                                <a:gd name="T72" fmla="+- 0 6131 6037"/>
                                <a:gd name="T73" fmla="*/ T72 w 169"/>
                                <a:gd name="T74" fmla="+- 0 1169 1128"/>
                                <a:gd name="T75" fmla="*/ 1169 h 177"/>
                                <a:gd name="T76" fmla="+- 0 6090 6037"/>
                                <a:gd name="T77" fmla="*/ T76 w 169"/>
                                <a:gd name="T78" fmla="+- 0 1128 1128"/>
                                <a:gd name="T79" fmla="*/ 112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177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168" y="177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168" y="79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5"/>
                          <wps:cNvSpPr>
                            <a:spLocks/>
                          </wps:cNvSpPr>
                          <wps:spPr bwMode="auto">
                            <a:xfrm>
                              <a:off x="6037" y="1128"/>
                              <a:ext cx="169" cy="177"/>
                            </a:xfrm>
                            <a:custGeom>
                              <a:avLst/>
                              <a:gdLst>
                                <a:gd name="T0" fmla="+- 0 6205 6037"/>
                                <a:gd name="T1" fmla="*/ T0 w 169"/>
                                <a:gd name="T2" fmla="+- 0 1207 1128"/>
                                <a:gd name="T3" fmla="*/ 1207 h 177"/>
                                <a:gd name="T4" fmla="+- 0 6168 6037"/>
                                <a:gd name="T5" fmla="*/ T4 w 169"/>
                                <a:gd name="T6" fmla="+- 0 1207 1128"/>
                                <a:gd name="T7" fmla="*/ 1207 h 177"/>
                                <a:gd name="T8" fmla="+- 0 6168 6037"/>
                                <a:gd name="T9" fmla="*/ T8 w 169"/>
                                <a:gd name="T10" fmla="+- 0 1267 1128"/>
                                <a:gd name="T11" fmla="*/ 1267 h 177"/>
                                <a:gd name="T12" fmla="+- 0 6205 6037"/>
                                <a:gd name="T13" fmla="*/ T12 w 169"/>
                                <a:gd name="T14" fmla="+- 0 1267 1128"/>
                                <a:gd name="T15" fmla="*/ 1267 h 177"/>
                                <a:gd name="T16" fmla="+- 0 6205 6037"/>
                                <a:gd name="T17" fmla="*/ T16 w 169"/>
                                <a:gd name="T18" fmla="+- 0 1207 1128"/>
                                <a:gd name="T19" fmla="*/ 120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177">
                                  <a:moveTo>
                                    <a:pt x="168" y="79"/>
                                  </a:moveTo>
                                  <a:lnTo>
                                    <a:pt x="131" y="79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68" y="79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4"/>
                          <wps:cNvSpPr>
                            <a:spLocks/>
                          </wps:cNvSpPr>
                          <wps:spPr bwMode="auto">
                            <a:xfrm>
                              <a:off x="6037" y="1128"/>
                              <a:ext cx="169" cy="177"/>
                            </a:xfrm>
                            <a:custGeom>
                              <a:avLst/>
                              <a:gdLst>
                                <a:gd name="T0" fmla="+- 0 6205 6037"/>
                                <a:gd name="T1" fmla="*/ T0 w 169"/>
                                <a:gd name="T2" fmla="+- 0 1128 1128"/>
                                <a:gd name="T3" fmla="*/ 1128 h 177"/>
                                <a:gd name="T4" fmla="+- 0 6168 6037"/>
                                <a:gd name="T5" fmla="*/ T4 w 169"/>
                                <a:gd name="T6" fmla="+- 0 1128 1128"/>
                                <a:gd name="T7" fmla="*/ 1128 h 177"/>
                                <a:gd name="T8" fmla="+- 0 6168 6037"/>
                                <a:gd name="T9" fmla="*/ T8 w 169"/>
                                <a:gd name="T10" fmla="+- 0 1169 1128"/>
                                <a:gd name="T11" fmla="*/ 1169 h 177"/>
                                <a:gd name="T12" fmla="+- 0 6205 6037"/>
                                <a:gd name="T13" fmla="*/ T12 w 169"/>
                                <a:gd name="T14" fmla="+- 0 1169 1128"/>
                                <a:gd name="T15" fmla="*/ 1169 h 177"/>
                                <a:gd name="T16" fmla="+- 0 6205 6037"/>
                                <a:gd name="T17" fmla="*/ T16 w 169"/>
                                <a:gd name="T18" fmla="+- 0 1128 1128"/>
                                <a:gd name="T19" fmla="*/ 112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177">
                                  <a:moveTo>
                                    <a:pt x="168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9"/>
                        <wpg:cNvGrpSpPr>
                          <a:grpSpLocks/>
                        </wpg:cNvGrpSpPr>
                        <wpg:grpSpPr bwMode="auto">
                          <a:xfrm>
                            <a:off x="5822" y="1125"/>
                            <a:ext cx="166" cy="182"/>
                            <a:chOff x="5822" y="1125"/>
                            <a:chExt cx="166" cy="182"/>
                          </a:xfrm>
                        </wpg:grpSpPr>
                        <wps:wsp>
                          <wps:cNvPr id="180" name="Freeform 32"/>
                          <wps:cNvSpPr>
                            <a:spLocks/>
                          </wps:cNvSpPr>
                          <wps:spPr bwMode="auto">
                            <a:xfrm>
                              <a:off x="5822" y="1125"/>
                              <a:ext cx="166" cy="182"/>
                            </a:xfrm>
                            <a:custGeom>
                              <a:avLst/>
                              <a:gdLst>
                                <a:gd name="T0" fmla="+- 0 5971 5822"/>
                                <a:gd name="T1" fmla="*/ T0 w 166"/>
                                <a:gd name="T2" fmla="+- 0 1161 1125"/>
                                <a:gd name="T3" fmla="*/ 1161 h 182"/>
                                <a:gd name="T4" fmla="+- 0 5883 5822"/>
                                <a:gd name="T5" fmla="*/ T4 w 166"/>
                                <a:gd name="T6" fmla="+- 0 1161 1125"/>
                                <a:gd name="T7" fmla="*/ 1161 h 182"/>
                                <a:gd name="T8" fmla="+- 0 5911 5822"/>
                                <a:gd name="T9" fmla="*/ T8 w 166"/>
                                <a:gd name="T10" fmla="+- 0 1164 1125"/>
                                <a:gd name="T11" fmla="*/ 1164 h 182"/>
                                <a:gd name="T12" fmla="+- 0 5931 5822"/>
                                <a:gd name="T13" fmla="*/ T12 w 166"/>
                                <a:gd name="T14" fmla="+- 0 1174 1125"/>
                                <a:gd name="T15" fmla="*/ 1174 h 182"/>
                                <a:gd name="T16" fmla="+- 0 5943 5822"/>
                                <a:gd name="T17" fmla="*/ T16 w 166"/>
                                <a:gd name="T18" fmla="+- 0 1189 1125"/>
                                <a:gd name="T19" fmla="*/ 1189 h 182"/>
                                <a:gd name="T20" fmla="+- 0 5947 5822"/>
                                <a:gd name="T21" fmla="*/ T20 w 166"/>
                                <a:gd name="T22" fmla="+- 0 1206 1125"/>
                                <a:gd name="T23" fmla="*/ 1206 h 182"/>
                                <a:gd name="T24" fmla="+- 0 5947 5822"/>
                                <a:gd name="T25" fmla="*/ T24 w 166"/>
                                <a:gd name="T26" fmla="+- 0 1212 1125"/>
                                <a:gd name="T27" fmla="*/ 1212 h 182"/>
                                <a:gd name="T28" fmla="+- 0 5823 5822"/>
                                <a:gd name="T29" fmla="*/ T28 w 166"/>
                                <a:gd name="T30" fmla="+- 0 1212 1125"/>
                                <a:gd name="T31" fmla="*/ 1212 h 182"/>
                                <a:gd name="T32" fmla="+- 0 5822 5822"/>
                                <a:gd name="T33" fmla="*/ T32 w 166"/>
                                <a:gd name="T34" fmla="+- 0 1235 1125"/>
                                <a:gd name="T35" fmla="*/ 1235 h 182"/>
                                <a:gd name="T36" fmla="+- 0 5849 5822"/>
                                <a:gd name="T37" fmla="*/ T36 w 166"/>
                                <a:gd name="T38" fmla="+- 0 1289 1125"/>
                                <a:gd name="T39" fmla="*/ 1289 h 182"/>
                                <a:gd name="T40" fmla="+- 0 5884 5822"/>
                                <a:gd name="T41" fmla="*/ T40 w 166"/>
                                <a:gd name="T42" fmla="+- 0 1307 1125"/>
                                <a:gd name="T43" fmla="*/ 1307 h 182"/>
                                <a:gd name="T44" fmla="+- 0 5911 5822"/>
                                <a:gd name="T45" fmla="*/ T44 w 166"/>
                                <a:gd name="T46" fmla="+- 0 1305 1125"/>
                                <a:gd name="T47" fmla="*/ 1305 h 182"/>
                                <a:gd name="T48" fmla="+- 0 5935 5822"/>
                                <a:gd name="T49" fmla="*/ T48 w 166"/>
                                <a:gd name="T50" fmla="+- 0 1299 1125"/>
                                <a:gd name="T51" fmla="*/ 1299 h 182"/>
                                <a:gd name="T52" fmla="+- 0 5954 5822"/>
                                <a:gd name="T53" fmla="*/ T52 w 166"/>
                                <a:gd name="T54" fmla="+- 0 1288 1125"/>
                                <a:gd name="T55" fmla="*/ 1288 h 182"/>
                                <a:gd name="T56" fmla="+- 0 5969 5822"/>
                                <a:gd name="T57" fmla="*/ T56 w 166"/>
                                <a:gd name="T58" fmla="+- 0 1274 1125"/>
                                <a:gd name="T59" fmla="*/ 1274 h 182"/>
                                <a:gd name="T60" fmla="+- 0 5970 5822"/>
                                <a:gd name="T61" fmla="*/ T60 w 166"/>
                                <a:gd name="T62" fmla="+- 0 1272 1125"/>
                                <a:gd name="T63" fmla="*/ 1272 h 182"/>
                                <a:gd name="T64" fmla="+- 0 5911 5822"/>
                                <a:gd name="T65" fmla="*/ T64 w 166"/>
                                <a:gd name="T66" fmla="+- 0 1272 1125"/>
                                <a:gd name="T67" fmla="*/ 1272 h 182"/>
                                <a:gd name="T68" fmla="+- 0 5883 5822"/>
                                <a:gd name="T69" fmla="*/ T68 w 166"/>
                                <a:gd name="T70" fmla="+- 0 1269 1125"/>
                                <a:gd name="T71" fmla="*/ 1269 h 182"/>
                                <a:gd name="T72" fmla="+- 0 5868 5822"/>
                                <a:gd name="T73" fmla="*/ T72 w 166"/>
                                <a:gd name="T74" fmla="+- 0 1257 1125"/>
                                <a:gd name="T75" fmla="*/ 1257 h 182"/>
                                <a:gd name="T76" fmla="+- 0 5942 5822"/>
                                <a:gd name="T77" fmla="*/ T76 w 166"/>
                                <a:gd name="T78" fmla="+- 0 1243 1125"/>
                                <a:gd name="T79" fmla="*/ 1243 h 182"/>
                                <a:gd name="T80" fmla="+- 0 5984 5822"/>
                                <a:gd name="T81" fmla="*/ T80 w 166"/>
                                <a:gd name="T82" fmla="+- 0 1243 1125"/>
                                <a:gd name="T83" fmla="*/ 1243 h 182"/>
                                <a:gd name="T84" fmla="+- 0 5986 5822"/>
                                <a:gd name="T85" fmla="*/ T84 w 166"/>
                                <a:gd name="T86" fmla="+- 0 1238 1125"/>
                                <a:gd name="T87" fmla="*/ 1238 h 182"/>
                                <a:gd name="T88" fmla="+- 0 5988 5822"/>
                                <a:gd name="T89" fmla="*/ T88 w 166"/>
                                <a:gd name="T90" fmla="+- 0 1217 1125"/>
                                <a:gd name="T91" fmla="*/ 1217 h 182"/>
                                <a:gd name="T92" fmla="+- 0 5986 5822"/>
                                <a:gd name="T93" fmla="*/ T92 w 166"/>
                                <a:gd name="T94" fmla="+- 0 1194 1125"/>
                                <a:gd name="T95" fmla="*/ 1194 h 182"/>
                                <a:gd name="T96" fmla="+- 0 5979 5822"/>
                                <a:gd name="T97" fmla="*/ T96 w 166"/>
                                <a:gd name="T98" fmla="+- 0 1173 1125"/>
                                <a:gd name="T99" fmla="*/ 1173 h 182"/>
                                <a:gd name="T100" fmla="+- 0 5971 5822"/>
                                <a:gd name="T101" fmla="*/ T100 w 166"/>
                                <a:gd name="T102" fmla="+- 0 1161 1125"/>
                                <a:gd name="T103" fmla="*/ 116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6" h="182">
                                  <a:moveTo>
                                    <a:pt x="149" y="36"/>
                                  </a:moveTo>
                                  <a:lnTo>
                                    <a:pt x="61" y="36"/>
                                  </a:lnTo>
                                  <a:lnTo>
                                    <a:pt x="89" y="39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89" y="180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47" y="149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62" y="118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4" y="69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49" y="36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1"/>
                          <wps:cNvSpPr>
                            <a:spLocks/>
                          </wps:cNvSpPr>
                          <wps:spPr bwMode="auto">
                            <a:xfrm>
                              <a:off x="5822" y="1125"/>
                              <a:ext cx="166" cy="182"/>
                            </a:xfrm>
                            <a:custGeom>
                              <a:avLst/>
                              <a:gdLst>
                                <a:gd name="T0" fmla="+- 0 5984 5822"/>
                                <a:gd name="T1" fmla="*/ T0 w 166"/>
                                <a:gd name="T2" fmla="+- 0 1243 1125"/>
                                <a:gd name="T3" fmla="*/ 1243 h 182"/>
                                <a:gd name="T4" fmla="+- 0 5942 5822"/>
                                <a:gd name="T5" fmla="*/ T4 w 166"/>
                                <a:gd name="T6" fmla="+- 0 1243 1125"/>
                                <a:gd name="T7" fmla="*/ 1243 h 182"/>
                                <a:gd name="T8" fmla="+- 0 5929 5822"/>
                                <a:gd name="T9" fmla="*/ T8 w 166"/>
                                <a:gd name="T10" fmla="+- 0 1263 1125"/>
                                <a:gd name="T11" fmla="*/ 1263 h 182"/>
                                <a:gd name="T12" fmla="+- 0 5911 5822"/>
                                <a:gd name="T13" fmla="*/ T12 w 166"/>
                                <a:gd name="T14" fmla="+- 0 1272 1125"/>
                                <a:gd name="T15" fmla="*/ 1272 h 182"/>
                                <a:gd name="T16" fmla="+- 0 5970 5822"/>
                                <a:gd name="T17" fmla="*/ T16 w 166"/>
                                <a:gd name="T18" fmla="+- 0 1272 1125"/>
                                <a:gd name="T19" fmla="*/ 1272 h 182"/>
                                <a:gd name="T20" fmla="+- 0 5980 5822"/>
                                <a:gd name="T21" fmla="*/ T20 w 166"/>
                                <a:gd name="T22" fmla="+- 0 1257 1125"/>
                                <a:gd name="T23" fmla="*/ 1257 h 182"/>
                                <a:gd name="T24" fmla="+- 0 5984 5822"/>
                                <a:gd name="T25" fmla="*/ T24 w 166"/>
                                <a:gd name="T26" fmla="+- 0 1243 1125"/>
                                <a:gd name="T27" fmla="*/ 124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182">
                                  <a:moveTo>
                                    <a:pt x="162" y="118"/>
                                  </a:moveTo>
                                  <a:lnTo>
                                    <a:pt x="120" y="118"/>
                                  </a:lnTo>
                                  <a:lnTo>
                                    <a:pt x="107" y="138"/>
                                  </a:lnTo>
                                  <a:lnTo>
                                    <a:pt x="89" y="147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62" y="118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"/>
                          <wps:cNvSpPr>
                            <a:spLocks/>
                          </wps:cNvSpPr>
                          <wps:spPr bwMode="auto">
                            <a:xfrm>
                              <a:off x="5822" y="1125"/>
                              <a:ext cx="166" cy="182"/>
                            </a:xfrm>
                            <a:custGeom>
                              <a:avLst/>
                              <a:gdLst>
                                <a:gd name="T0" fmla="+- 0 5910 5822"/>
                                <a:gd name="T1" fmla="*/ T0 w 166"/>
                                <a:gd name="T2" fmla="+- 0 1125 1125"/>
                                <a:gd name="T3" fmla="*/ 1125 h 182"/>
                                <a:gd name="T4" fmla="+- 0 5885 5822"/>
                                <a:gd name="T5" fmla="*/ T4 w 166"/>
                                <a:gd name="T6" fmla="+- 0 1127 1125"/>
                                <a:gd name="T7" fmla="*/ 1127 h 182"/>
                                <a:gd name="T8" fmla="+- 0 5863 5822"/>
                                <a:gd name="T9" fmla="*/ T8 w 166"/>
                                <a:gd name="T10" fmla="+- 0 1132 1125"/>
                                <a:gd name="T11" fmla="*/ 1132 h 182"/>
                                <a:gd name="T12" fmla="+- 0 5846 5822"/>
                                <a:gd name="T13" fmla="*/ T12 w 166"/>
                                <a:gd name="T14" fmla="+- 0 1141 1125"/>
                                <a:gd name="T15" fmla="*/ 1141 h 182"/>
                                <a:gd name="T16" fmla="+- 0 5833 5822"/>
                                <a:gd name="T17" fmla="*/ T16 w 166"/>
                                <a:gd name="T18" fmla="+- 0 1151 1125"/>
                                <a:gd name="T19" fmla="*/ 1151 h 182"/>
                                <a:gd name="T20" fmla="+- 0 5848 5822"/>
                                <a:gd name="T21" fmla="*/ T20 w 166"/>
                                <a:gd name="T22" fmla="+- 0 1180 1125"/>
                                <a:gd name="T23" fmla="*/ 1180 h 182"/>
                                <a:gd name="T24" fmla="+- 0 5863 5822"/>
                                <a:gd name="T25" fmla="*/ T24 w 166"/>
                                <a:gd name="T26" fmla="+- 0 1169 1125"/>
                                <a:gd name="T27" fmla="*/ 1169 h 182"/>
                                <a:gd name="T28" fmla="+- 0 5883 5822"/>
                                <a:gd name="T29" fmla="*/ T28 w 166"/>
                                <a:gd name="T30" fmla="+- 0 1161 1125"/>
                                <a:gd name="T31" fmla="*/ 1161 h 182"/>
                                <a:gd name="T32" fmla="+- 0 5971 5822"/>
                                <a:gd name="T33" fmla="*/ T32 w 166"/>
                                <a:gd name="T34" fmla="+- 0 1161 1125"/>
                                <a:gd name="T35" fmla="*/ 1161 h 182"/>
                                <a:gd name="T36" fmla="+- 0 5968 5822"/>
                                <a:gd name="T37" fmla="*/ T36 w 166"/>
                                <a:gd name="T38" fmla="+- 0 1155 1125"/>
                                <a:gd name="T39" fmla="*/ 1155 h 182"/>
                                <a:gd name="T40" fmla="+- 0 5952 5822"/>
                                <a:gd name="T41" fmla="*/ T40 w 166"/>
                                <a:gd name="T42" fmla="+- 0 1141 1125"/>
                                <a:gd name="T43" fmla="*/ 1141 h 182"/>
                                <a:gd name="T44" fmla="+- 0 5933 5822"/>
                                <a:gd name="T45" fmla="*/ T44 w 166"/>
                                <a:gd name="T46" fmla="+- 0 1130 1125"/>
                                <a:gd name="T47" fmla="*/ 1130 h 182"/>
                                <a:gd name="T48" fmla="+- 0 5910 5822"/>
                                <a:gd name="T49" fmla="*/ T48 w 166"/>
                                <a:gd name="T50" fmla="+- 0 1125 1125"/>
                                <a:gd name="T51" fmla="*/ 112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" h="182">
                                  <a:moveTo>
                                    <a:pt x="88" y="0"/>
                                  </a:moveTo>
                                  <a:lnTo>
                                    <a:pt x="63" y="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7752F" id="Group 28" o:spid="_x0000_s1026" style="position:absolute;margin-left:290.6pt;margin-top:55.75pt;width:20.15pt;height:10.1pt;z-index:-251660288;mso-position-horizontal-relative:page;mso-position-vertical-relative:page" coordorigin="5812,1115" coordsize="403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">
                <v:group id="Group 33" o:spid="_x0000_s1027" style="position:absolute;left:6037;top:1128;width:169;height:177" coordorigin="6037,1128" coordsize="1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6" o:spid="_x0000_s1028" style="position:absolute;left:6037;top:1128;width:169;height:177;visibility:visible;mso-wrap-style:square;v-text-anchor:top" coordsize="1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" path="m53,l,,49,50,33,62,21,79,15,99r2,25l57,172r111,5l168,139r-86,l61,131,52,112,59,90,76,79r6,l168,79r,-38l94,41,53,e" fillcolor="#f47920" stroked="f">
                    <v:path arrowok="t" o:connecttype="custom" o:connectlocs="53,1128;0,1128;49,1178;33,1190;21,1207;15,1227;17,1252;57,1300;168,1305;168,1267;82,1267;61,1259;52,1240;59,1218;76,1207;82,1207;168,1207;168,1169;94,1169;53,1128" o:connectangles="0,0,0,0,0,0,0,0,0,0,0,0,0,0,0,0,0,0,0,0"/>
                  </v:shape>
                  <v:shape id="Freeform 35" o:spid="_x0000_s1029" style="position:absolute;left:6037;top:1128;width:169;height:177;visibility:visible;mso-wrap-style:square;v-text-anchor:top" coordsize="1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" path="m168,79r-37,l131,139r37,l168,79e" fillcolor="#f47920" stroked="f">
                    <v:path arrowok="t" o:connecttype="custom" o:connectlocs="168,1207;131,1207;131,1267;168,1267;168,1207" o:connectangles="0,0,0,0,0"/>
                  </v:shape>
                  <v:shape id="Freeform 34" o:spid="_x0000_s1030" style="position:absolute;left:6037;top:1128;width:169;height:177;visibility:visible;mso-wrap-style:square;v-text-anchor:top" coordsize="1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" path="m168,l131,r,41l168,41,168,e" fillcolor="#f47920" stroked="f">
                    <v:path arrowok="t" o:connecttype="custom" o:connectlocs="168,1128;131,1128;131,1169;168,1169;168,1128" o:connectangles="0,0,0,0,0"/>
                  </v:shape>
                </v:group>
                <v:group id="Group 29" o:spid="_x0000_s1031" style="position:absolute;left:5822;top:1125;width:166;height:182" coordorigin="5822,1125" coordsize="1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2" o:spid="_x0000_s1032" style="position:absolute;left:5822;top:1125;width:166;height:182;visibility:visible;mso-wrap-style:square;v-text-anchor:top" coordsize="1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" path="m149,36r-88,l89,39r20,10l121,64r4,17l125,87,1,87,,110r27,54l62,182r27,-2l113,174r19,-11l147,149r1,-2l89,147,61,144,46,132r74,-14l162,118r2,-5l166,92,164,69,157,48,149,36e" fillcolor="#f47920" stroked="f">
                    <v:path arrowok="t" o:connecttype="custom" o:connectlocs="149,1161;61,1161;89,1164;109,1174;121,1189;125,1206;125,1212;1,1212;0,1235;27,1289;62,1307;89,1305;113,1299;132,1288;147,1274;148,1272;89,1272;61,1269;46,1257;120,1243;162,1243;164,1238;166,1217;164,1194;157,1173;149,1161" o:connectangles="0,0,0,0,0,0,0,0,0,0,0,0,0,0,0,0,0,0,0,0,0,0,0,0,0,0"/>
                  </v:shape>
                  <v:shape id="Freeform 31" o:spid="_x0000_s1033" style="position:absolute;left:5822;top:1125;width:166;height:182;visibility:visible;mso-wrap-style:square;v-text-anchor:top" coordsize="1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" path="m162,118r-42,l107,138r-18,9l148,147r10,-15l162,118e" fillcolor="#f47920" stroked="f">
                    <v:path arrowok="t" o:connecttype="custom" o:connectlocs="162,1243;120,1243;107,1263;89,1272;148,1272;158,1257;162,1243" o:connectangles="0,0,0,0,0,0,0"/>
                  </v:shape>
                  <v:shape id="Freeform 30" o:spid="_x0000_s1034" style="position:absolute;left:5822;top:1125;width:166;height:182;visibility:visible;mso-wrap-style:square;v-text-anchor:top" coordsize="1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" path="m88,l63,2,41,7,24,16,11,26,26,55,41,44,61,36r88,l146,30,130,16,111,5,88,e" fillcolor="#f47920" stroked="f">
                    <v:path arrowok="t" o:connecttype="custom" o:connectlocs="88,1125;63,1127;41,1132;24,1141;11,1151;26,1180;41,1169;61,1161;149,1161;146,1155;130,1141;111,1130;88,1125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3576320</wp:posOffset>
                </wp:positionH>
                <wp:positionV relativeFrom="page">
                  <wp:posOffset>713105</wp:posOffset>
                </wp:positionV>
                <wp:extent cx="78105" cy="118110"/>
                <wp:effectExtent l="4445" t="8255" r="3175" b="6985"/>
                <wp:wrapNone/>
                <wp:docPr id="17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" cy="118110"/>
                          <a:chOff x="5632" y="1123"/>
                          <a:chExt cx="123" cy="186"/>
                        </a:xfrm>
                      </wpg:grpSpPr>
                      <wps:wsp>
                        <wps:cNvPr id="171" name="Freeform 27"/>
                        <wps:cNvSpPr>
                          <a:spLocks/>
                        </wps:cNvSpPr>
                        <wps:spPr bwMode="auto">
                          <a:xfrm>
                            <a:off x="5632" y="1123"/>
                            <a:ext cx="123" cy="186"/>
                          </a:xfrm>
                          <a:custGeom>
                            <a:avLst/>
                            <a:gdLst>
                              <a:gd name="T0" fmla="+- 0 5646 5632"/>
                              <a:gd name="T1" fmla="*/ T0 w 123"/>
                              <a:gd name="T2" fmla="+- 0 1259 1123"/>
                              <a:gd name="T3" fmla="*/ 1259 h 186"/>
                              <a:gd name="T4" fmla="+- 0 5640 5632"/>
                              <a:gd name="T5" fmla="*/ T4 w 123"/>
                              <a:gd name="T6" fmla="+- 0 1291 1123"/>
                              <a:gd name="T7" fmla="*/ 1291 h 186"/>
                              <a:gd name="T8" fmla="+- 0 5658 5632"/>
                              <a:gd name="T9" fmla="*/ T8 w 123"/>
                              <a:gd name="T10" fmla="+- 0 1302 1123"/>
                              <a:gd name="T11" fmla="*/ 1302 h 186"/>
                              <a:gd name="T12" fmla="+- 0 5676 5632"/>
                              <a:gd name="T13" fmla="*/ T12 w 123"/>
                              <a:gd name="T14" fmla="+- 0 1308 1123"/>
                              <a:gd name="T15" fmla="*/ 1308 h 186"/>
                              <a:gd name="T16" fmla="+- 0 5696 5632"/>
                              <a:gd name="T17" fmla="*/ T16 w 123"/>
                              <a:gd name="T18" fmla="+- 0 1310 1123"/>
                              <a:gd name="T19" fmla="*/ 1310 h 186"/>
                              <a:gd name="T20" fmla="+- 0 5716 5632"/>
                              <a:gd name="T21" fmla="*/ T20 w 123"/>
                              <a:gd name="T22" fmla="+- 0 1306 1123"/>
                              <a:gd name="T23" fmla="*/ 1306 h 186"/>
                              <a:gd name="T24" fmla="+- 0 5732 5632"/>
                              <a:gd name="T25" fmla="*/ T24 w 123"/>
                              <a:gd name="T26" fmla="+- 0 1297 1123"/>
                              <a:gd name="T27" fmla="*/ 1297 h 186"/>
                              <a:gd name="T28" fmla="+- 0 5745 5632"/>
                              <a:gd name="T29" fmla="*/ T28 w 123"/>
                              <a:gd name="T30" fmla="+- 0 1283 1123"/>
                              <a:gd name="T31" fmla="*/ 1283 h 186"/>
                              <a:gd name="T32" fmla="+- 0 5748 5632"/>
                              <a:gd name="T33" fmla="*/ T32 w 123"/>
                              <a:gd name="T34" fmla="+- 0 1275 1123"/>
                              <a:gd name="T35" fmla="*/ 1275 h 186"/>
                              <a:gd name="T36" fmla="+- 0 5684 5632"/>
                              <a:gd name="T37" fmla="*/ T36 w 123"/>
                              <a:gd name="T38" fmla="+- 0 1275 1123"/>
                              <a:gd name="T39" fmla="*/ 1275 h 186"/>
                              <a:gd name="T40" fmla="+- 0 5666 5632"/>
                              <a:gd name="T41" fmla="*/ T40 w 123"/>
                              <a:gd name="T42" fmla="+- 0 1269 1123"/>
                              <a:gd name="T43" fmla="*/ 1269 h 186"/>
                              <a:gd name="T44" fmla="+- 0 5646 5632"/>
                              <a:gd name="T45" fmla="*/ T44 w 123"/>
                              <a:gd name="T46" fmla="+- 0 1259 1123"/>
                              <a:gd name="T47" fmla="*/ 125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3" h="186">
                                <a:moveTo>
                                  <a:pt x="14" y="136"/>
                                </a:moveTo>
                                <a:lnTo>
                                  <a:pt x="8" y="168"/>
                                </a:lnTo>
                                <a:lnTo>
                                  <a:pt x="26" y="179"/>
                                </a:lnTo>
                                <a:lnTo>
                                  <a:pt x="44" y="185"/>
                                </a:lnTo>
                                <a:lnTo>
                                  <a:pt x="64" y="187"/>
                                </a:lnTo>
                                <a:lnTo>
                                  <a:pt x="84" y="183"/>
                                </a:lnTo>
                                <a:lnTo>
                                  <a:pt x="100" y="174"/>
                                </a:lnTo>
                                <a:lnTo>
                                  <a:pt x="113" y="160"/>
                                </a:lnTo>
                                <a:lnTo>
                                  <a:pt x="116" y="152"/>
                                </a:lnTo>
                                <a:lnTo>
                                  <a:pt x="52" y="152"/>
                                </a:lnTo>
                                <a:lnTo>
                                  <a:pt x="34" y="146"/>
                                </a:lnTo>
                                <a:lnTo>
                                  <a:pt x="14" y="136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6"/>
                        <wps:cNvSpPr>
                          <a:spLocks/>
                        </wps:cNvSpPr>
                        <wps:spPr bwMode="auto">
                          <a:xfrm>
                            <a:off x="5632" y="1123"/>
                            <a:ext cx="123" cy="186"/>
                          </a:xfrm>
                          <a:custGeom>
                            <a:avLst/>
                            <a:gdLst>
                              <a:gd name="T0" fmla="+- 0 5700 5632"/>
                              <a:gd name="T1" fmla="*/ T0 w 123"/>
                              <a:gd name="T2" fmla="+- 0 1123 1123"/>
                              <a:gd name="T3" fmla="*/ 1123 h 186"/>
                              <a:gd name="T4" fmla="+- 0 5635 5632"/>
                              <a:gd name="T5" fmla="*/ T4 w 123"/>
                              <a:gd name="T6" fmla="+- 0 1165 1123"/>
                              <a:gd name="T7" fmla="*/ 1165 h 186"/>
                              <a:gd name="T8" fmla="+- 0 5632 5632"/>
                              <a:gd name="T9" fmla="*/ T8 w 123"/>
                              <a:gd name="T10" fmla="+- 0 1190 1123"/>
                              <a:gd name="T11" fmla="*/ 1190 h 186"/>
                              <a:gd name="T12" fmla="+- 0 5641 5632"/>
                              <a:gd name="T13" fmla="*/ T12 w 123"/>
                              <a:gd name="T14" fmla="+- 0 1209 1123"/>
                              <a:gd name="T15" fmla="*/ 1209 h 186"/>
                              <a:gd name="T16" fmla="+- 0 5659 5632"/>
                              <a:gd name="T17" fmla="*/ T16 w 123"/>
                              <a:gd name="T18" fmla="+- 0 1222 1123"/>
                              <a:gd name="T19" fmla="*/ 1222 h 186"/>
                              <a:gd name="T20" fmla="+- 0 5679 5632"/>
                              <a:gd name="T21" fmla="*/ T20 w 123"/>
                              <a:gd name="T22" fmla="+- 0 1232 1123"/>
                              <a:gd name="T23" fmla="*/ 1232 h 186"/>
                              <a:gd name="T24" fmla="+- 0 5699 5632"/>
                              <a:gd name="T25" fmla="*/ T24 w 123"/>
                              <a:gd name="T26" fmla="+- 0 1239 1123"/>
                              <a:gd name="T27" fmla="*/ 1239 h 186"/>
                              <a:gd name="T28" fmla="+- 0 5714 5632"/>
                              <a:gd name="T29" fmla="*/ T28 w 123"/>
                              <a:gd name="T30" fmla="+- 0 1247 1123"/>
                              <a:gd name="T31" fmla="*/ 1247 h 186"/>
                              <a:gd name="T32" fmla="+- 0 5720 5632"/>
                              <a:gd name="T33" fmla="*/ T32 w 123"/>
                              <a:gd name="T34" fmla="+- 0 1258 1123"/>
                              <a:gd name="T35" fmla="*/ 1258 h 186"/>
                              <a:gd name="T36" fmla="+- 0 5711 5632"/>
                              <a:gd name="T37" fmla="*/ T36 w 123"/>
                              <a:gd name="T38" fmla="+- 0 1270 1123"/>
                              <a:gd name="T39" fmla="*/ 1270 h 186"/>
                              <a:gd name="T40" fmla="+- 0 5684 5632"/>
                              <a:gd name="T41" fmla="*/ T40 w 123"/>
                              <a:gd name="T42" fmla="+- 0 1275 1123"/>
                              <a:gd name="T43" fmla="*/ 1275 h 186"/>
                              <a:gd name="T44" fmla="+- 0 5748 5632"/>
                              <a:gd name="T45" fmla="*/ T44 w 123"/>
                              <a:gd name="T46" fmla="+- 0 1275 1123"/>
                              <a:gd name="T47" fmla="*/ 1275 h 186"/>
                              <a:gd name="T48" fmla="+- 0 5753 5632"/>
                              <a:gd name="T49" fmla="*/ T48 w 123"/>
                              <a:gd name="T50" fmla="+- 0 1262 1123"/>
                              <a:gd name="T51" fmla="*/ 1262 h 186"/>
                              <a:gd name="T52" fmla="+- 0 5753 5632"/>
                              <a:gd name="T53" fmla="*/ T52 w 123"/>
                              <a:gd name="T54" fmla="+- 0 1234 1123"/>
                              <a:gd name="T55" fmla="*/ 1234 h 186"/>
                              <a:gd name="T56" fmla="+- 0 5741 5632"/>
                              <a:gd name="T57" fmla="*/ T56 w 123"/>
                              <a:gd name="T58" fmla="+- 0 1219 1123"/>
                              <a:gd name="T59" fmla="*/ 1219 h 186"/>
                              <a:gd name="T60" fmla="+- 0 5724 5632"/>
                              <a:gd name="T61" fmla="*/ T60 w 123"/>
                              <a:gd name="T62" fmla="+- 0 1209 1123"/>
                              <a:gd name="T63" fmla="*/ 1209 h 186"/>
                              <a:gd name="T64" fmla="+- 0 5705 5632"/>
                              <a:gd name="T65" fmla="*/ T64 w 123"/>
                              <a:gd name="T66" fmla="+- 0 1201 1123"/>
                              <a:gd name="T67" fmla="*/ 1201 h 186"/>
                              <a:gd name="T68" fmla="+- 0 5688 5632"/>
                              <a:gd name="T69" fmla="*/ T68 w 123"/>
                              <a:gd name="T70" fmla="+- 0 1193 1123"/>
                              <a:gd name="T71" fmla="*/ 1193 h 186"/>
                              <a:gd name="T72" fmla="+- 0 5675 5632"/>
                              <a:gd name="T73" fmla="*/ T72 w 123"/>
                              <a:gd name="T74" fmla="+- 0 1184 1123"/>
                              <a:gd name="T75" fmla="*/ 1184 h 186"/>
                              <a:gd name="T76" fmla="+- 0 5671 5632"/>
                              <a:gd name="T77" fmla="*/ T76 w 123"/>
                              <a:gd name="T78" fmla="+- 0 1171 1123"/>
                              <a:gd name="T79" fmla="*/ 1171 h 186"/>
                              <a:gd name="T80" fmla="+- 0 5685 5632"/>
                              <a:gd name="T81" fmla="*/ T80 w 123"/>
                              <a:gd name="T82" fmla="+- 0 1161 1123"/>
                              <a:gd name="T83" fmla="*/ 1161 h 186"/>
                              <a:gd name="T84" fmla="+- 0 5712 5632"/>
                              <a:gd name="T85" fmla="*/ T84 w 123"/>
                              <a:gd name="T86" fmla="+- 0 1159 1123"/>
                              <a:gd name="T87" fmla="*/ 1159 h 186"/>
                              <a:gd name="T88" fmla="+- 0 5754 5632"/>
                              <a:gd name="T89" fmla="*/ T88 w 123"/>
                              <a:gd name="T90" fmla="+- 0 1159 1123"/>
                              <a:gd name="T91" fmla="*/ 1159 h 186"/>
                              <a:gd name="T92" fmla="+- 0 5756 5632"/>
                              <a:gd name="T93" fmla="*/ T92 w 123"/>
                              <a:gd name="T94" fmla="+- 0 1144 1123"/>
                              <a:gd name="T95" fmla="*/ 1144 h 186"/>
                              <a:gd name="T96" fmla="+- 0 5737 5632"/>
                              <a:gd name="T97" fmla="*/ T96 w 123"/>
                              <a:gd name="T98" fmla="+- 0 1132 1123"/>
                              <a:gd name="T99" fmla="*/ 1132 h 186"/>
                              <a:gd name="T100" fmla="+- 0 5719 5632"/>
                              <a:gd name="T101" fmla="*/ T100 w 123"/>
                              <a:gd name="T102" fmla="+- 0 1126 1123"/>
                              <a:gd name="T103" fmla="*/ 1126 h 186"/>
                              <a:gd name="T104" fmla="+- 0 5700 5632"/>
                              <a:gd name="T105" fmla="*/ T104 w 123"/>
                              <a:gd name="T106" fmla="+- 0 1123 1123"/>
                              <a:gd name="T107" fmla="*/ 112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3" h="186">
                                <a:moveTo>
                                  <a:pt x="68" y="0"/>
                                </a:moveTo>
                                <a:lnTo>
                                  <a:pt x="3" y="42"/>
                                </a:lnTo>
                                <a:lnTo>
                                  <a:pt x="0" y="67"/>
                                </a:lnTo>
                                <a:lnTo>
                                  <a:pt x="9" y="86"/>
                                </a:lnTo>
                                <a:lnTo>
                                  <a:pt x="27" y="99"/>
                                </a:lnTo>
                                <a:lnTo>
                                  <a:pt x="47" y="109"/>
                                </a:lnTo>
                                <a:lnTo>
                                  <a:pt x="67" y="116"/>
                                </a:lnTo>
                                <a:lnTo>
                                  <a:pt x="82" y="124"/>
                                </a:lnTo>
                                <a:lnTo>
                                  <a:pt x="88" y="135"/>
                                </a:lnTo>
                                <a:lnTo>
                                  <a:pt x="79" y="147"/>
                                </a:lnTo>
                                <a:lnTo>
                                  <a:pt x="52" y="152"/>
                                </a:lnTo>
                                <a:lnTo>
                                  <a:pt x="116" y="152"/>
                                </a:lnTo>
                                <a:lnTo>
                                  <a:pt x="121" y="139"/>
                                </a:lnTo>
                                <a:lnTo>
                                  <a:pt x="121" y="111"/>
                                </a:lnTo>
                                <a:lnTo>
                                  <a:pt x="109" y="96"/>
                                </a:lnTo>
                                <a:lnTo>
                                  <a:pt x="92" y="86"/>
                                </a:lnTo>
                                <a:lnTo>
                                  <a:pt x="73" y="78"/>
                                </a:lnTo>
                                <a:lnTo>
                                  <a:pt x="56" y="70"/>
                                </a:lnTo>
                                <a:lnTo>
                                  <a:pt x="43" y="61"/>
                                </a:lnTo>
                                <a:lnTo>
                                  <a:pt x="39" y="48"/>
                                </a:lnTo>
                                <a:lnTo>
                                  <a:pt x="53" y="38"/>
                                </a:lnTo>
                                <a:lnTo>
                                  <a:pt x="8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4" y="21"/>
                                </a:lnTo>
                                <a:lnTo>
                                  <a:pt x="105" y="9"/>
                                </a:lnTo>
                                <a:lnTo>
                                  <a:pt x="87" y="3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5"/>
                        <wps:cNvSpPr>
                          <a:spLocks/>
                        </wps:cNvSpPr>
                        <wps:spPr bwMode="auto">
                          <a:xfrm>
                            <a:off x="5632" y="1123"/>
                            <a:ext cx="123" cy="186"/>
                          </a:xfrm>
                          <a:custGeom>
                            <a:avLst/>
                            <a:gdLst>
                              <a:gd name="T0" fmla="+- 0 5754 5632"/>
                              <a:gd name="T1" fmla="*/ T0 w 123"/>
                              <a:gd name="T2" fmla="+- 0 1159 1123"/>
                              <a:gd name="T3" fmla="*/ 1159 h 186"/>
                              <a:gd name="T4" fmla="+- 0 5712 5632"/>
                              <a:gd name="T5" fmla="*/ T4 w 123"/>
                              <a:gd name="T6" fmla="+- 0 1159 1123"/>
                              <a:gd name="T7" fmla="*/ 1159 h 186"/>
                              <a:gd name="T8" fmla="+- 0 5730 5632"/>
                              <a:gd name="T9" fmla="*/ T8 w 123"/>
                              <a:gd name="T10" fmla="+- 0 1165 1123"/>
                              <a:gd name="T11" fmla="*/ 1165 h 186"/>
                              <a:gd name="T12" fmla="+- 0 5752 5632"/>
                              <a:gd name="T13" fmla="*/ T12 w 123"/>
                              <a:gd name="T14" fmla="+- 0 1176 1123"/>
                              <a:gd name="T15" fmla="*/ 1176 h 186"/>
                              <a:gd name="T16" fmla="+- 0 5754 5632"/>
                              <a:gd name="T17" fmla="*/ T16 w 123"/>
                              <a:gd name="T18" fmla="+- 0 1159 1123"/>
                              <a:gd name="T19" fmla="*/ 115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186">
                                <a:moveTo>
                                  <a:pt x="122" y="36"/>
                                </a:moveTo>
                                <a:lnTo>
                                  <a:pt x="80" y="36"/>
                                </a:lnTo>
                                <a:lnTo>
                                  <a:pt x="98" y="42"/>
                                </a:lnTo>
                                <a:lnTo>
                                  <a:pt x="120" y="53"/>
                                </a:lnTo>
                                <a:lnTo>
                                  <a:pt x="122" y="36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43C66" id="Group 24" o:spid="_x0000_s1026" style="position:absolute;margin-left:281.6pt;margin-top:56.15pt;width:6.15pt;height:9.3pt;z-index:-251659264;mso-position-horizontal-relative:page;mso-position-vertical-relative:page" coordorigin="5632,1123" coordsize="123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">
                <v:shape id="Freeform 27" o:spid="_x0000_s1027" style="position:absolute;left:5632;top:1123;width:123;height:186;visibility:visible;mso-wrap-style:square;v-text-anchor:top" coordsize="12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" path="m14,136l8,168r18,11l44,185r20,2l84,183r16,-9l113,160r3,-8l52,152,34,146,14,136e" fillcolor="#f47920" stroked="f">
                  <v:path arrowok="t" o:connecttype="custom" o:connectlocs="14,1259;8,1291;26,1302;44,1308;64,1310;84,1306;100,1297;113,1283;116,1275;52,1275;34,1269;14,1259" o:connectangles="0,0,0,0,0,0,0,0,0,0,0,0"/>
                </v:shape>
                <v:shape id="Freeform 26" o:spid="_x0000_s1028" style="position:absolute;left:5632;top:1123;width:123;height:186;visibility:visible;mso-wrap-style:square;v-text-anchor:top" coordsize="12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" path="m68,l3,42,,67,9,86,27,99r20,10l67,116r15,8l88,135r-9,12l52,152r64,l121,139r,-28l109,96,92,86,73,78,56,70,43,61,39,48,53,38,80,36r42,l124,21,105,9,87,3,68,e" fillcolor="#f47920" stroked="f">
                  <v:path arrowok="t" o:connecttype="custom" o:connectlocs="68,1123;3,1165;0,1190;9,1209;27,1222;47,1232;67,1239;82,1247;88,1258;79,1270;52,1275;116,1275;121,1262;121,1234;109,1219;92,1209;73,1201;56,1193;43,1184;39,1171;53,1161;80,1159;122,1159;124,1144;105,1132;87,1126;68,1123" o:connectangles="0,0,0,0,0,0,0,0,0,0,0,0,0,0,0,0,0,0,0,0,0,0,0,0,0,0,0"/>
                </v:shape>
                <v:shape id="Freeform 25" o:spid="_x0000_s1029" style="position:absolute;left:5632;top:1123;width:123;height:186;visibility:visible;mso-wrap-style:square;v-text-anchor:top" coordsize="12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" path="m122,36r-42,l98,42r22,11l122,36e" fillcolor="#f47920" stroked="f">
                  <v:path arrowok="t" o:connecttype="custom" o:connectlocs="122,1159;80,1159;98,1165;120,1176;122,1159" o:connectangles="0,0,0,0,0"/>
                </v:shape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ge">
                  <wp:posOffset>436880</wp:posOffset>
                </wp:positionV>
                <wp:extent cx="201930" cy="229235"/>
                <wp:effectExtent l="0" t="8255" r="7620" b="635"/>
                <wp:wrapNone/>
                <wp:docPr id="16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229235"/>
                          <a:chOff x="4755" y="688"/>
                          <a:chExt cx="318" cy="361"/>
                        </a:xfrm>
                      </wpg:grpSpPr>
                      <wps:wsp>
                        <wps:cNvPr id="168" name="Freeform 23"/>
                        <wps:cNvSpPr>
                          <a:spLocks/>
                        </wps:cNvSpPr>
                        <wps:spPr bwMode="auto">
                          <a:xfrm>
                            <a:off x="4755" y="688"/>
                            <a:ext cx="318" cy="361"/>
                          </a:xfrm>
                          <a:custGeom>
                            <a:avLst/>
                            <a:gdLst>
                              <a:gd name="T0" fmla="+- 0 4835 4755"/>
                              <a:gd name="T1" fmla="*/ T0 w 318"/>
                              <a:gd name="T2" fmla="+- 0 688 688"/>
                              <a:gd name="T3" fmla="*/ 688 h 361"/>
                              <a:gd name="T4" fmla="+- 0 4755 4755"/>
                              <a:gd name="T5" fmla="*/ T4 w 318"/>
                              <a:gd name="T6" fmla="+- 0 688 688"/>
                              <a:gd name="T7" fmla="*/ 688 h 361"/>
                              <a:gd name="T8" fmla="+- 0 4901 4755"/>
                              <a:gd name="T9" fmla="*/ T8 w 318"/>
                              <a:gd name="T10" fmla="+- 0 1049 688"/>
                              <a:gd name="T11" fmla="*/ 1049 h 361"/>
                              <a:gd name="T12" fmla="+- 0 4927 4755"/>
                              <a:gd name="T13" fmla="*/ T12 w 318"/>
                              <a:gd name="T14" fmla="+- 0 1049 688"/>
                              <a:gd name="T15" fmla="*/ 1049 h 361"/>
                              <a:gd name="T16" fmla="+- 0 4993 4755"/>
                              <a:gd name="T17" fmla="*/ T16 w 318"/>
                              <a:gd name="T18" fmla="+- 0 884 688"/>
                              <a:gd name="T19" fmla="*/ 884 h 361"/>
                              <a:gd name="T20" fmla="+- 0 4914 4755"/>
                              <a:gd name="T21" fmla="*/ T20 w 318"/>
                              <a:gd name="T22" fmla="+- 0 884 688"/>
                              <a:gd name="T23" fmla="*/ 884 h 361"/>
                              <a:gd name="T24" fmla="+- 0 4835 4755"/>
                              <a:gd name="T25" fmla="*/ T24 w 318"/>
                              <a:gd name="T26" fmla="+- 0 688 688"/>
                              <a:gd name="T27" fmla="*/ 68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8" h="361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146" y="361"/>
                                </a:lnTo>
                                <a:lnTo>
                                  <a:pt x="172" y="361"/>
                                </a:lnTo>
                                <a:lnTo>
                                  <a:pt x="238" y="196"/>
                                </a:lnTo>
                                <a:lnTo>
                                  <a:pt x="159" y="196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"/>
                        <wps:cNvSpPr>
                          <a:spLocks/>
                        </wps:cNvSpPr>
                        <wps:spPr bwMode="auto">
                          <a:xfrm>
                            <a:off x="4755" y="688"/>
                            <a:ext cx="318" cy="361"/>
                          </a:xfrm>
                          <a:custGeom>
                            <a:avLst/>
                            <a:gdLst>
                              <a:gd name="T0" fmla="+- 0 5073 4755"/>
                              <a:gd name="T1" fmla="*/ T0 w 318"/>
                              <a:gd name="T2" fmla="+- 0 688 688"/>
                              <a:gd name="T3" fmla="*/ 688 h 361"/>
                              <a:gd name="T4" fmla="+- 0 4993 4755"/>
                              <a:gd name="T5" fmla="*/ T4 w 318"/>
                              <a:gd name="T6" fmla="+- 0 688 688"/>
                              <a:gd name="T7" fmla="*/ 688 h 361"/>
                              <a:gd name="T8" fmla="+- 0 4914 4755"/>
                              <a:gd name="T9" fmla="*/ T8 w 318"/>
                              <a:gd name="T10" fmla="+- 0 884 688"/>
                              <a:gd name="T11" fmla="*/ 884 h 361"/>
                              <a:gd name="T12" fmla="+- 0 4993 4755"/>
                              <a:gd name="T13" fmla="*/ T12 w 318"/>
                              <a:gd name="T14" fmla="+- 0 884 688"/>
                              <a:gd name="T15" fmla="*/ 884 h 361"/>
                              <a:gd name="T16" fmla="+- 0 5073 4755"/>
                              <a:gd name="T17" fmla="*/ T16 w 318"/>
                              <a:gd name="T18" fmla="+- 0 688 688"/>
                              <a:gd name="T19" fmla="*/ 68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" h="361">
                                <a:moveTo>
                                  <a:pt x="318" y="0"/>
                                </a:moveTo>
                                <a:lnTo>
                                  <a:pt x="238" y="0"/>
                                </a:lnTo>
                                <a:lnTo>
                                  <a:pt x="159" y="196"/>
                                </a:lnTo>
                                <a:lnTo>
                                  <a:pt x="238" y="196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8AB8" id="Group 21" o:spid="_x0000_s1026" style="position:absolute;margin-left:237.75pt;margin-top:34.4pt;width:15.9pt;height:18.05pt;z-index:-251658240;mso-position-horizontal-relative:page;mso-position-vertical-relative:page" coordorigin="4755,688" coordsize="318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">
                <v:shape id="Freeform 23" o:spid="_x0000_s1027" style="position:absolute;left:4755;top:688;width:318;height:361;visibility:visible;mso-wrap-style:square;v-text-anchor:top" coordsize="3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" path="m80,l,,146,361r26,l238,196r-79,l80,e" fillcolor="#f47920" stroked="f">
                  <v:path arrowok="t" o:connecttype="custom" o:connectlocs="80,688;0,688;146,1049;172,1049;238,884;159,884;80,688" o:connectangles="0,0,0,0,0,0,0"/>
                </v:shape>
                <v:shape id="Freeform 22" o:spid="_x0000_s1028" style="position:absolute;left:4755;top:688;width:318;height:361;visibility:visible;mso-wrap-style:square;v-text-anchor:top" coordsize="3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" path="m318,l238,,159,196r79,l318,e" fillcolor="#f47920" stroked="f">
                  <v:path arrowok="t" o:connecttype="custom" o:connectlocs="318,688;238,688;159,884;238,884;318,688" o:connectangles="0,0,0,0,0"/>
                </v:shape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3275965</wp:posOffset>
                </wp:positionH>
                <wp:positionV relativeFrom="page">
                  <wp:posOffset>432435</wp:posOffset>
                </wp:positionV>
                <wp:extent cx="211455" cy="233680"/>
                <wp:effectExtent l="8890" t="3810" r="8255" b="635"/>
                <wp:wrapNone/>
                <wp:docPr id="16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233680"/>
                          <a:chOff x="5159" y="681"/>
                          <a:chExt cx="333" cy="368"/>
                        </a:xfrm>
                      </wpg:grpSpPr>
                      <wps:wsp>
                        <wps:cNvPr id="164" name="Freeform 20"/>
                        <wps:cNvSpPr>
                          <a:spLocks/>
                        </wps:cNvSpPr>
                        <wps:spPr bwMode="auto">
                          <a:xfrm>
                            <a:off x="5159" y="681"/>
                            <a:ext cx="333" cy="368"/>
                          </a:xfrm>
                          <a:custGeom>
                            <a:avLst/>
                            <a:gdLst>
                              <a:gd name="T0" fmla="+- 0 5347 5159"/>
                              <a:gd name="T1" fmla="*/ T0 w 333"/>
                              <a:gd name="T2" fmla="+- 0 681 681"/>
                              <a:gd name="T3" fmla="*/ 681 h 368"/>
                              <a:gd name="T4" fmla="+- 0 5275 5159"/>
                              <a:gd name="T5" fmla="*/ T4 w 333"/>
                              <a:gd name="T6" fmla="+- 0 693 681"/>
                              <a:gd name="T7" fmla="*/ 693 h 368"/>
                              <a:gd name="T8" fmla="+- 0 5218 5159"/>
                              <a:gd name="T9" fmla="*/ T8 w 333"/>
                              <a:gd name="T10" fmla="+- 0 726 681"/>
                              <a:gd name="T11" fmla="*/ 726 h 368"/>
                              <a:gd name="T12" fmla="+- 0 5180 5159"/>
                              <a:gd name="T13" fmla="*/ T12 w 333"/>
                              <a:gd name="T14" fmla="+- 0 776 681"/>
                              <a:gd name="T15" fmla="*/ 776 h 368"/>
                              <a:gd name="T16" fmla="+- 0 5161 5159"/>
                              <a:gd name="T17" fmla="*/ T16 w 333"/>
                              <a:gd name="T18" fmla="+- 0 838 681"/>
                              <a:gd name="T19" fmla="*/ 838 h 368"/>
                              <a:gd name="T20" fmla="+- 0 5159 5159"/>
                              <a:gd name="T21" fmla="*/ T20 w 333"/>
                              <a:gd name="T22" fmla="+- 0 861 681"/>
                              <a:gd name="T23" fmla="*/ 861 h 368"/>
                              <a:gd name="T24" fmla="+- 0 5160 5159"/>
                              <a:gd name="T25" fmla="*/ T24 w 333"/>
                              <a:gd name="T26" fmla="+- 0 884 681"/>
                              <a:gd name="T27" fmla="*/ 884 h 368"/>
                              <a:gd name="T28" fmla="+- 0 5177 5159"/>
                              <a:gd name="T29" fmla="*/ T28 w 333"/>
                              <a:gd name="T30" fmla="+- 0 950 681"/>
                              <a:gd name="T31" fmla="*/ 950 h 368"/>
                              <a:gd name="T32" fmla="+- 0 5214 5159"/>
                              <a:gd name="T33" fmla="*/ T32 w 333"/>
                              <a:gd name="T34" fmla="+- 0 1001 681"/>
                              <a:gd name="T35" fmla="*/ 1001 h 368"/>
                              <a:gd name="T36" fmla="+- 0 5268 5159"/>
                              <a:gd name="T37" fmla="*/ T36 w 333"/>
                              <a:gd name="T38" fmla="+- 0 1036 681"/>
                              <a:gd name="T39" fmla="*/ 1036 h 368"/>
                              <a:gd name="T40" fmla="+- 0 5338 5159"/>
                              <a:gd name="T41" fmla="*/ T40 w 333"/>
                              <a:gd name="T42" fmla="+- 0 1049 681"/>
                              <a:gd name="T43" fmla="*/ 1049 h 368"/>
                              <a:gd name="T44" fmla="+- 0 5361 5159"/>
                              <a:gd name="T45" fmla="*/ T44 w 333"/>
                              <a:gd name="T46" fmla="+- 0 1048 681"/>
                              <a:gd name="T47" fmla="*/ 1048 h 368"/>
                              <a:gd name="T48" fmla="+- 0 5422 5159"/>
                              <a:gd name="T49" fmla="*/ T48 w 333"/>
                              <a:gd name="T50" fmla="+- 0 1030 681"/>
                              <a:gd name="T51" fmla="*/ 1030 h 368"/>
                              <a:gd name="T52" fmla="+- 0 5470 5159"/>
                              <a:gd name="T53" fmla="*/ T52 w 333"/>
                              <a:gd name="T54" fmla="+- 0 995 681"/>
                              <a:gd name="T55" fmla="*/ 995 h 368"/>
                              <a:gd name="T56" fmla="+- 0 5460 5159"/>
                              <a:gd name="T57" fmla="*/ T56 w 333"/>
                              <a:gd name="T58" fmla="+- 0 976 681"/>
                              <a:gd name="T59" fmla="*/ 976 h 368"/>
                              <a:gd name="T60" fmla="+- 0 5371 5159"/>
                              <a:gd name="T61" fmla="*/ T60 w 333"/>
                              <a:gd name="T62" fmla="+- 0 976 681"/>
                              <a:gd name="T63" fmla="*/ 976 h 368"/>
                              <a:gd name="T64" fmla="+- 0 5340 5159"/>
                              <a:gd name="T65" fmla="*/ T64 w 333"/>
                              <a:gd name="T66" fmla="+- 0 975 681"/>
                              <a:gd name="T67" fmla="*/ 975 h 368"/>
                              <a:gd name="T68" fmla="+- 0 5274 5159"/>
                              <a:gd name="T69" fmla="*/ T68 w 333"/>
                              <a:gd name="T70" fmla="+- 0 949 681"/>
                              <a:gd name="T71" fmla="*/ 949 h 368"/>
                              <a:gd name="T72" fmla="+- 0 5241 5159"/>
                              <a:gd name="T73" fmla="*/ T72 w 333"/>
                              <a:gd name="T74" fmla="+- 0 885 681"/>
                              <a:gd name="T75" fmla="*/ 885 h 368"/>
                              <a:gd name="T76" fmla="+- 0 5241 5159"/>
                              <a:gd name="T77" fmla="*/ T76 w 333"/>
                              <a:gd name="T78" fmla="+- 0 874 681"/>
                              <a:gd name="T79" fmla="*/ 874 h 368"/>
                              <a:gd name="T80" fmla="+- 0 5489 5159"/>
                              <a:gd name="T81" fmla="*/ T80 w 333"/>
                              <a:gd name="T82" fmla="+- 0 874 681"/>
                              <a:gd name="T83" fmla="*/ 874 h 368"/>
                              <a:gd name="T84" fmla="+- 0 5492 5159"/>
                              <a:gd name="T85" fmla="*/ T84 w 333"/>
                              <a:gd name="T86" fmla="+- 0 850 681"/>
                              <a:gd name="T87" fmla="*/ 850 h 368"/>
                              <a:gd name="T88" fmla="+- 0 5491 5159"/>
                              <a:gd name="T89" fmla="*/ T88 w 333"/>
                              <a:gd name="T90" fmla="+- 0 828 681"/>
                              <a:gd name="T91" fmla="*/ 828 h 368"/>
                              <a:gd name="T92" fmla="+- 0 5489 5159"/>
                              <a:gd name="T93" fmla="*/ T92 w 333"/>
                              <a:gd name="T94" fmla="+- 0 811 681"/>
                              <a:gd name="T95" fmla="*/ 811 h 368"/>
                              <a:gd name="T96" fmla="+- 0 5251 5159"/>
                              <a:gd name="T97" fmla="*/ T96 w 333"/>
                              <a:gd name="T98" fmla="+- 0 811 681"/>
                              <a:gd name="T99" fmla="*/ 811 h 368"/>
                              <a:gd name="T100" fmla="+- 0 5263 5159"/>
                              <a:gd name="T101" fmla="*/ T100 w 333"/>
                              <a:gd name="T102" fmla="+- 0 788 681"/>
                              <a:gd name="T103" fmla="*/ 788 h 368"/>
                              <a:gd name="T104" fmla="+- 0 5278 5159"/>
                              <a:gd name="T105" fmla="*/ T104 w 333"/>
                              <a:gd name="T106" fmla="+- 0 771 681"/>
                              <a:gd name="T107" fmla="*/ 771 h 368"/>
                              <a:gd name="T108" fmla="+- 0 5295 5159"/>
                              <a:gd name="T109" fmla="*/ T108 w 333"/>
                              <a:gd name="T110" fmla="+- 0 760 681"/>
                              <a:gd name="T111" fmla="*/ 760 h 368"/>
                              <a:gd name="T112" fmla="+- 0 5313 5159"/>
                              <a:gd name="T113" fmla="*/ T112 w 333"/>
                              <a:gd name="T114" fmla="+- 0 753 681"/>
                              <a:gd name="T115" fmla="*/ 753 h 368"/>
                              <a:gd name="T116" fmla="+- 0 5332 5159"/>
                              <a:gd name="T117" fmla="*/ T116 w 333"/>
                              <a:gd name="T118" fmla="+- 0 751 681"/>
                              <a:gd name="T119" fmla="*/ 751 h 368"/>
                              <a:gd name="T120" fmla="+- 0 5466 5159"/>
                              <a:gd name="T121" fmla="*/ T120 w 333"/>
                              <a:gd name="T122" fmla="+- 0 751 681"/>
                              <a:gd name="T123" fmla="*/ 751 h 368"/>
                              <a:gd name="T124" fmla="+- 0 5465 5159"/>
                              <a:gd name="T125" fmla="*/ T124 w 333"/>
                              <a:gd name="T126" fmla="+- 0 750 681"/>
                              <a:gd name="T127" fmla="*/ 750 h 368"/>
                              <a:gd name="T128" fmla="+- 0 5406 5159"/>
                              <a:gd name="T129" fmla="*/ T128 w 333"/>
                              <a:gd name="T130" fmla="+- 0 697 681"/>
                              <a:gd name="T131" fmla="*/ 697 h 368"/>
                              <a:gd name="T132" fmla="+- 0 5368 5159"/>
                              <a:gd name="T133" fmla="*/ T132 w 333"/>
                              <a:gd name="T134" fmla="+- 0 684 681"/>
                              <a:gd name="T135" fmla="*/ 684 h 368"/>
                              <a:gd name="T136" fmla="+- 0 5347 5159"/>
                              <a:gd name="T137" fmla="*/ T136 w 333"/>
                              <a:gd name="T138" fmla="+- 0 681 681"/>
                              <a:gd name="T139" fmla="*/ 68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3" h="368">
                                <a:moveTo>
                                  <a:pt x="188" y="0"/>
                                </a:moveTo>
                                <a:lnTo>
                                  <a:pt x="116" y="12"/>
                                </a:lnTo>
                                <a:lnTo>
                                  <a:pt x="59" y="45"/>
                                </a:lnTo>
                                <a:lnTo>
                                  <a:pt x="21" y="95"/>
                                </a:lnTo>
                                <a:lnTo>
                                  <a:pt x="2" y="157"/>
                                </a:lnTo>
                                <a:lnTo>
                                  <a:pt x="0" y="180"/>
                                </a:lnTo>
                                <a:lnTo>
                                  <a:pt x="1" y="203"/>
                                </a:lnTo>
                                <a:lnTo>
                                  <a:pt x="18" y="269"/>
                                </a:lnTo>
                                <a:lnTo>
                                  <a:pt x="55" y="320"/>
                                </a:lnTo>
                                <a:lnTo>
                                  <a:pt x="109" y="355"/>
                                </a:lnTo>
                                <a:lnTo>
                                  <a:pt x="179" y="368"/>
                                </a:lnTo>
                                <a:lnTo>
                                  <a:pt x="202" y="367"/>
                                </a:lnTo>
                                <a:lnTo>
                                  <a:pt x="263" y="349"/>
                                </a:lnTo>
                                <a:lnTo>
                                  <a:pt x="311" y="314"/>
                                </a:lnTo>
                                <a:lnTo>
                                  <a:pt x="301" y="295"/>
                                </a:lnTo>
                                <a:lnTo>
                                  <a:pt x="212" y="295"/>
                                </a:lnTo>
                                <a:lnTo>
                                  <a:pt x="181" y="294"/>
                                </a:lnTo>
                                <a:lnTo>
                                  <a:pt x="115" y="268"/>
                                </a:lnTo>
                                <a:lnTo>
                                  <a:pt x="82" y="204"/>
                                </a:lnTo>
                                <a:lnTo>
                                  <a:pt x="82" y="193"/>
                                </a:lnTo>
                                <a:lnTo>
                                  <a:pt x="330" y="193"/>
                                </a:lnTo>
                                <a:lnTo>
                                  <a:pt x="333" y="169"/>
                                </a:lnTo>
                                <a:lnTo>
                                  <a:pt x="332" y="147"/>
                                </a:lnTo>
                                <a:lnTo>
                                  <a:pt x="330" y="130"/>
                                </a:lnTo>
                                <a:lnTo>
                                  <a:pt x="92" y="130"/>
                                </a:lnTo>
                                <a:lnTo>
                                  <a:pt x="104" y="107"/>
                                </a:lnTo>
                                <a:lnTo>
                                  <a:pt x="119" y="90"/>
                                </a:lnTo>
                                <a:lnTo>
                                  <a:pt x="136" y="79"/>
                                </a:lnTo>
                                <a:lnTo>
                                  <a:pt x="154" y="72"/>
                                </a:lnTo>
                                <a:lnTo>
                                  <a:pt x="173" y="70"/>
                                </a:lnTo>
                                <a:lnTo>
                                  <a:pt x="307" y="70"/>
                                </a:lnTo>
                                <a:lnTo>
                                  <a:pt x="306" y="69"/>
                                </a:lnTo>
                                <a:lnTo>
                                  <a:pt x="247" y="16"/>
                                </a:lnTo>
                                <a:lnTo>
                                  <a:pt x="209" y="3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"/>
                        <wps:cNvSpPr>
                          <a:spLocks/>
                        </wps:cNvSpPr>
                        <wps:spPr bwMode="auto">
                          <a:xfrm>
                            <a:off x="5159" y="681"/>
                            <a:ext cx="333" cy="368"/>
                          </a:xfrm>
                          <a:custGeom>
                            <a:avLst/>
                            <a:gdLst>
                              <a:gd name="T0" fmla="+- 0 5439 5159"/>
                              <a:gd name="T1" fmla="*/ T0 w 333"/>
                              <a:gd name="T2" fmla="+- 0 938 681"/>
                              <a:gd name="T3" fmla="*/ 938 h 368"/>
                              <a:gd name="T4" fmla="+- 0 5426 5159"/>
                              <a:gd name="T5" fmla="*/ T4 w 333"/>
                              <a:gd name="T6" fmla="+- 0 949 681"/>
                              <a:gd name="T7" fmla="*/ 949 h 368"/>
                              <a:gd name="T8" fmla="+- 0 5410 5159"/>
                              <a:gd name="T9" fmla="*/ T8 w 333"/>
                              <a:gd name="T10" fmla="+- 0 960 681"/>
                              <a:gd name="T11" fmla="*/ 960 h 368"/>
                              <a:gd name="T12" fmla="+- 0 5391 5159"/>
                              <a:gd name="T13" fmla="*/ T12 w 333"/>
                              <a:gd name="T14" fmla="+- 0 969 681"/>
                              <a:gd name="T15" fmla="*/ 969 h 368"/>
                              <a:gd name="T16" fmla="+- 0 5371 5159"/>
                              <a:gd name="T17" fmla="*/ T16 w 333"/>
                              <a:gd name="T18" fmla="+- 0 976 681"/>
                              <a:gd name="T19" fmla="*/ 976 h 368"/>
                              <a:gd name="T20" fmla="+- 0 5460 5159"/>
                              <a:gd name="T21" fmla="*/ T20 w 333"/>
                              <a:gd name="T22" fmla="+- 0 976 681"/>
                              <a:gd name="T23" fmla="*/ 976 h 368"/>
                              <a:gd name="T24" fmla="+- 0 5439 5159"/>
                              <a:gd name="T25" fmla="*/ T24 w 333"/>
                              <a:gd name="T26" fmla="+- 0 938 681"/>
                              <a:gd name="T27" fmla="*/ 93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3" h="368">
                                <a:moveTo>
                                  <a:pt x="280" y="257"/>
                                </a:moveTo>
                                <a:lnTo>
                                  <a:pt x="267" y="268"/>
                                </a:lnTo>
                                <a:lnTo>
                                  <a:pt x="251" y="279"/>
                                </a:lnTo>
                                <a:lnTo>
                                  <a:pt x="232" y="288"/>
                                </a:lnTo>
                                <a:lnTo>
                                  <a:pt x="212" y="295"/>
                                </a:lnTo>
                                <a:lnTo>
                                  <a:pt x="301" y="295"/>
                                </a:lnTo>
                                <a:lnTo>
                                  <a:pt x="280" y="257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8"/>
                        <wps:cNvSpPr>
                          <a:spLocks/>
                        </wps:cNvSpPr>
                        <wps:spPr bwMode="auto">
                          <a:xfrm>
                            <a:off x="5159" y="681"/>
                            <a:ext cx="333" cy="368"/>
                          </a:xfrm>
                          <a:custGeom>
                            <a:avLst/>
                            <a:gdLst>
                              <a:gd name="T0" fmla="+- 0 5466 5159"/>
                              <a:gd name="T1" fmla="*/ T0 w 333"/>
                              <a:gd name="T2" fmla="+- 0 751 681"/>
                              <a:gd name="T3" fmla="*/ 751 h 368"/>
                              <a:gd name="T4" fmla="+- 0 5332 5159"/>
                              <a:gd name="T5" fmla="*/ T4 w 333"/>
                              <a:gd name="T6" fmla="+- 0 751 681"/>
                              <a:gd name="T7" fmla="*/ 751 h 368"/>
                              <a:gd name="T8" fmla="+- 0 5359 5159"/>
                              <a:gd name="T9" fmla="*/ T8 w 333"/>
                              <a:gd name="T10" fmla="+- 0 754 681"/>
                              <a:gd name="T11" fmla="*/ 754 h 368"/>
                              <a:gd name="T12" fmla="+- 0 5381 5159"/>
                              <a:gd name="T13" fmla="*/ T12 w 333"/>
                              <a:gd name="T14" fmla="+- 0 763 681"/>
                              <a:gd name="T15" fmla="*/ 763 h 368"/>
                              <a:gd name="T16" fmla="+- 0 5396 5159"/>
                              <a:gd name="T17" fmla="*/ T16 w 333"/>
                              <a:gd name="T18" fmla="+- 0 776 681"/>
                              <a:gd name="T19" fmla="*/ 776 h 368"/>
                              <a:gd name="T20" fmla="+- 0 5405 5159"/>
                              <a:gd name="T21" fmla="*/ T20 w 333"/>
                              <a:gd name="T22" fmla="+- 0 794 681"/>
                              <a:gd name="T23" fmla="*/ 794 h 368"/>
                              <a:gd name="T24" fmla="+- 0 5251 5159"/>
                              <a:gd name="T25" fmla="*/ T24 w 333"/>
                              <a:gd name="T26" fmla="+- 0 811 681"/>
                              <a:gd name="T27" fmla="*/ 811 h 368"/>
                              <a:gd name="T28" fmla="+- 0 5489 5159"/>
                              <a:gd name="T29" fmla="*/ T28 w 333"/>
                              <a:gd name="T30" fmla="+- 0 811 681"/>
                              <a:gd name="T31" fmla="*/ 811 h 368"/>
                              <a:gd name="T32" fmla="+- 0 5488 5159"/>
                              <a:gd name="T33" fmla="*/ T32 w 333"/>
                              <a:gd name="T34" fmla="+- 0 806 681"/>
                              <a:gd name="T35" fmla="*/ 806 h 368"/>
                              <a:gd name="T36" fmla="+- 0 5483 5159"/>
                              <a:gd name="T37" fmla="*/ T36 w 333"/>
                              <a:gd name="T38" fmla="+- 0 786 681"/>
                              <a:gd name="T39" fmla="*/ 786 h 368"/>
                              <a:gd name="T40" fmla="+- 0 5475 5159"/>
                              <a:gd name="T41" fmla="*/ T40 w 333"/>
                              <a:gd name="T42" fmla="+- 0 767 681"/>
                              <a:gd name="T43" fmla="*/ 767 h 368"/>
                              <a:gd name="T44" fmla="+- 0 5466 5159"/>
                              <a:gd name="T45" fmla="*/ T44 w 333"/>
                              <a:gd name="T46" fmla="+- 0 751 681"/>
                              <a:gd name="T47" fmla="*/ 75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3" h="368">
                                <a:moveTo>
                                  <a:pt x="307" y="70"/>
                                </a:moveTo>
                                <a:lnTo>
                                  <a:pt x="173" y="70"/>
                                </a:lnTo>
                                <a:lnTo>
                                  <a:pt x="200" y="73"/>
                                </a:lnTo>
                                <a:lnTo>
                                  <a:pt x="222" y="82"/>
                                </a:lnTo>
                                <a:lnTo>
                                  <a:pt x="237" y="95"/>
                                </a:lnTo>
                                <a:lnTo>
                                  <a:pt x="246" y="113"/>
                                </a:lnTo>
                                <a:lnTo>
                                  <a:pt x="92" y="130"/>
                                </a:lnTo>
                                <a:lnTo>
                                  <a:pt x="330" y="130"/>
                                </a:lnTo>
                                <a:lnTo>
                                  <a:pt x="329" y="125"/>
                                </a:lnTo>
                                <a:lnTo>
                                  <a:pt x="324" y="105"/>
                                </a:lnTo>
                                <a:lnTo>
                                  <a:pt x="316" y="86"/>
                                </a:lnTo>
                                <a:lnTo>
                                  <a:pt x="307" y="7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BEF4" id="Group 17" o:spid="_x0000_s1026" style="position:absolute;margin-left:257.95pt;margin-top:34.05pt;width:16.65pt;height:18.4pt;z-index:-251657216;mso-position-horizontal-relative:page;mso-position-vertical-relative:page" coordorigin="5159,681" coordsize="333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">
                <v:shape id="Freeform 20" o:spid="_x0000_s1027" style="position:absolute;left:5159;top:681;width:333;height:368;visibility:visible;mso-wrap-style:square;v-text-anchor:top" coordsize="3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" path="m188,l116,12,59,45,21,95,2,157,,180r1,23l18,269r37,51l109,355r70,13l202,367r61,-18l311,314,301,295r-89,l181,294,115,268,82,204r,-11l330,193r3,-24l332,147r-2,-17l92,130r12,-23l119,90,136,79r18,-7l173,70r134,l306,69,247,16,209,3,188,e" fillcolor="#f47920" stroked="f">
                  <v:path arrowok="t" o:connecttype="custom" o:connectlocs="188,681;116,693;59,726;21,776;2,838;0,861;1,884;18,950;55,1001;109,1036;179,1049;202,1048;263,1030;311,995;301,976;212,976;181,975;115,949;82,885;82,874;330,874;333,850;332,828;330,811;92,811;104,788;119,771;136,760;154,753;173,751;307,751;306,750;247,697;209,684;188,681" o:connectangles="0,0,0,0,0,0,0,0,0,0,0,0,0,0,0,0,0,0,0,0,0,0,0,0,0,0,0,0,0,0,0,0,0,0,0"/>
                </v:shape>
                <v:shape id="Freeform 19" o:spid="_x0000_s1028" style="position:absolute;left:5159;top:681;width:333;height:368;visibility:visible;mso-wrap-style:square;v-text-anchor:top" coordsize="3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" path="m280,257r-13,11l251,279r-19,9l212,295r89,l280,257e" fillcolor="#f47920" stroked="f">
                  <v:path arrowok="t" o:connecttype="custom" o:connectlocs="280,938;267,949;251,960;232,969;212,976;301,976;280,938" o:connectangles="0,0,0,0,0,0,0"/>
                </v:shape>
                <v:shape id="Freeform 18" o:spid="_x0000_s1029" style="position:absolute;left:5159;top:681;width:333;height:368;visibility:visible;mso-wrap-style:square;v-text-anchor:top" coordsize="3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" path="m307,70r-134,l200,73r22,9l237,95r9,18l92,130r238,l329,125r-5,-20l316,86,307,70e" fillcolor="#f47920" stroked="f">
                  <v:path arrowok="t" o:connecttype="custom" o:connectlocs="307,751;173,751;200,754;222,763;237,776;246,794;92,811;330,811;329,806;324,786;316,767;307,751" o:connectangles="0,0,0,0,0,0,0,0,0,0,0,0"/>
                </v:shape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3559810</wp:posOffset>
                </wp:positionH>
                <wp:positionV relativeFrom="page">
                  <wp:posOffset>430530</wp:posOffset>
                </wp:positionV>
                <wp:extent cx="472440" cy="241935"/>
                <wp:effectExtent l="0" t="1905" r="0" b="0"/>
                <wp:wrapNone/>
                <wp:docPr id="15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241935"/>
                          <a:chOff x="5606" y="678"/>
                          <a:chExt cx="744" cy="381"/>
                        </a:xfrm>
                      </wpg:grpSpPr>
                      <wpg:grpSp>
                        <wpg:cNvPr id="156" name="Group 13"/>
                        <wpg:cNvGrpSpPr>
                          <a:grpSpLocks/>
                        </wpg:cNvGrpSpPr>
                        <wpg:grpSpPr bwMode="auto">
                          <a:xfrm>
                            <a:off x="5616" y="688"/>
                            <a:ext cx="338" cy="354"/>
                            <a:chOff x="5616" y="688"/>
                            <a:chExt cx="338" cy="354"/>
                          </a:xfrm>
                        </wpg:grpSpPr>
                        <wps:wsp>
                          <wps:cNvPr id="157" name="Freeform 16"/>
                          <wps:cNvSpPr>
                            <a:spLocks/>
                          </wps:cNvSpPr>
                          <wps:spPr bwMode="auto">
                            <a:xfrm>
                              <a:off x="5616" y="688"/>
                              <a:ext cx="338" cy="354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338"/>
                                <a:gd name="T2" fmla="+- 0 688 688"/>
                                <a:gd name="T3" fmla="*/ 688 h 354"/>
                                <a:gd name="T4" fmla="+- 0 5616 5616"/>
                                <a:gd name="T5" fmla="*/ T4 w 338"/>
                                <a:gd name="T6" fmla="+- 0 1042 688"/>
                                <a:gd name="T7" fmla="*/ 1042 h 354"/>
                                <a:gd name="T8" fmla="+- 0 5691 5616"/>
                                <a:gd name="T9" fmla="*/ T8 w 338"/>
                                <a:gd name="T10" fmla="+- 0 1042 688"/>
                                <a:gd name="T11" fmla="*/ 1042 h 354"/>
                                <a:gd name="T12" fmla="+- 0 5691 5616"/>
                                <a:gd name="T13" fmla="*/ T12 w 338"/>
                                <a:gd name="T14" fmla="+- 0 959 688"/>
                                <a:gd name="T15" fmla="*/ 959 h 354"/>
                                <a:gd name="T16" fmla="+- 0 5871 5616"/>
                                <a:gd name="T17" fmla="*/ T16 w 338"/>
                                <a:gd name="T18" fmla="+- 0 959 688"/>
                                <a:gd name="T19" fmla="*/ 959 h 354"/>
                                <a:gd name="T20" fmla="+- 0 5854 5616"/>
                                <a:gd name="T21" fmla="*/ T20 w 338"/>
                                <a:gd name="T22" fmla="+- 0 942 688"/>
                                <a:gd name="T23" fmla="*/ 942 h 354"/>
                                <a:gd name="T24" fmla="+- 0 5871 5616"/>
                                <a:gd name="T25" fmla="*/ T24 w 338"/>
                                <a:gd name="T26" fmla="+- 0 931 688"/>
                                <a:gd name="T27" fmla="*/ 931 h 354"/>
                                <a:gd name="T28" fmla="+- 0 5887 5616"/>
                                <a:gd name="T29" fmla="*/ T28 w 338"/>
                                <a:gd name="T30" fmla="+- 0 917 688"/>
                                <a:gd name="T31" fmla="*/ 917 h 354"/>
                                <a:gd name="T32" fmla="+- 0 5900 5616"/>
                                <a:gd name="T33" fmla="*/ T32 w 338"/>
                                <a:gd name="T34" fmla="+- 0 901 688"/>
                                <a:gd name="T35" fmla="*/ 901 h 354"/>
                                <a:gd name="T36" fmla="+- 0 5911 5616"/>
                                <a:gd name="T37" fmla="*/ T36 w 338"/>
                                <a:gd name="T38" fmla="+- 0 884 688"/>
                                <a:gd name="T39" fmla="*/ 884 h 354"/>
                                <a:gd name="T40" fmla="+- 0 5691 5616"/>
                                <a:gd name="T41" fmla="*/ T40 w 338"/>
                                <a:gd name="T42" fmla="+- 0 884 688"/>
                                <a:gd name="T43" fmla="*/ 884 h 354"/>
                                <a:gd name="T44" fmla="+- 0 5691 5616"/>
                                <a:gd name="T45" fmla="*/ T44 w 338"/>
                                <a:gd name="T46" fmla="+- 0 763 688"/>
                                <a:gd name="T47" fmla="*/ 763 h 354"/>
                                <a:gd name="T48" fmla="+- 0 5907 5616"/>
                                <a:gd name="T49" fmla="*/ T48 w 338"/>
                                <a:gd name="T50" fmla="+- 0 763 688"/>
                                <a:gd name="T51" fmla="*/ 763 h 354"/>
                                <a:gd name="T52" fmla="+- 0 5900 5616"/>
                                <a:gd name="T53" fmla="*/ T52 w 338"/>
                                <a:gd name="T54" fmla="+- 0 750 688"/>
                                <a:gd name="T55" fmla="*/ 750 h 354"/>
                                <a:gd name="T56" fmla="+- 0 5856 5616"/>
                                <a:gd name="T57" fmla="*/ T56 w 338"/>
                                <a:gd name="T58" fmla="+- 0 706 688"/>
                                <a:gd name="T59" fmla="*/ 706 h 354"/>
                                <a:gd name="T60" fmla="+- 0 5798 5616"/>
                                <a:gd name="T61" fmla="*/ T60 w 338"/>
                                <a:gd name="T62" fmla="+- 0 688 688"/>
                                <a:gd name="T63" fmla="*/ 688 h 354"/>
                                <a:gd name="T64" fmla="+- 0 5616 5616"/>
                                <a:gd name="T65" fmla="*/ T64 w 338"/>
                                <a:gd name="T66" fmla="+- 0 688 688"/>
                                <a:gd name="T67" fmla="*/ 68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8" h="354">
                                  <a:moveTo>
                                    <a:pt x="0" y="0"/>
                                  </a:moveTo>
                                  <a:lnTo>
                                    <a:pt x="0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75" y="271"/>
                                  </a:lnTo>
                                  <a:lnTo>
                                    <a:pt x="255" y="271"/>
                                  </a:lnTo>
                                  <a:lnTo>
                                    <a:pt x="238" y="254"/>
                                  </a:lnTo>
                                  <a:lnTo>
                                    <a:pt x="255" y="243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84" y="213"/>
                                  </a:lnTo>
                                  <a:lnTo>
                                    <a:pt x="295" y="196"/>
                                  </a:lnTo>
                                  <a:lnTo>
                                    <a:pt x="75" y="196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"/>
                          <wps:cNvSpPr>
                            <a:spLocks/>
                          </wps:cNvSpPr>
                          <wps:spPr bwMode="auto">
                            <a:xfrm>
                              <a:off x="5616" y="688"/>
                              <a:ext cx="338" cy="354"/>
                            </a:xfrm>
                            <a:custGeom>
                              <a:avLst/>
                              <a:gdLst>
                                <a:gd name="T0" fmla="+- 0 5871 5616"/>
                                <a:gd name="T1" fmla="*/ T0 w 338"/>
                                <a:gd name="T2" fmla="+- 0 959 688"/>
                                <a:gd name="T3" fmla="*/ 959 h 354"/>
                                <a:gd name="T4" fmla="+- 0 5765 5616"/>
                                <a:gd name="T5" fmla="*/ T4 w 338"/>
                                <a:gd name="T6" fmla="+- 0 959 688"/>
                                <a:gd name="T7" fmla="*/ 959 h 354"/>
                                <a:gd name="T8" fmla="+- 0 5848 5616"/>
                                <a:gd name="T9" fmla="*/ T8 w 338"/>
                                <a:gd name="T10" fmla="+- 0 1042 688"/>
                                <a:gd name="T11" fmla="*/ 1042 h 354"/>
                                <a:gd name="T12" fmla="+- 0 5954 5616"/>
                                <a:gd name="T13" fmla="*/ T12 w 338"/>
                                <a:gd name="T14" fmla="+- 0 1042 688"/>
                                <a:gd name="T15" fmla="*/ 1042 h 354"/>
                                <a:gd name="T16" fmla="+- 0 5871 5616"/>
                                <a:gd name="T17" fmla="*/ T16 w 338"/>
                                <a:gd name="T18" fmla="+- 0 959 688"/>
                                <a:gd name="T19" fmla="*/ 95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354">
                                  <a:moveTo>
                                    <a:pt x="255" y="271"/>
                                  </a:moveTo>
                                  <a:lnTo>
                                    <a:pt x="149" y="271"/>
                                  </a:lnTo>
                                  <a:lnTo>
                                    <a:pt x="232" y="354"/>
                                  </a:lnTo>
                                  <a:lnTo>
                                    <a:pt x="338" y="354"/>
                                  </a:lnTo>
                                  <a:lnTo>
                                    <a:pt x="255" y="271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"/>
                          <wps:cNvSpPr>
                            <a:spLocks/>
                          </wps:cNvSpPr>
                          <wps:spPr bwMode="auto">
                            <a:xfrm>
                              <a:off x="5616" y="688"/>
                              <a:ext cx="338" cy="354"/>
                            </a:xfrm>
                            <a:custGeom>
                              <a:avLst/>
                              <a:gdLst>
                                <a:gd name="T0" fmla="+- 0 5907 5616"/>
                                <a:gd name="T1" fmla="*/ T0 w 338"/>
                                <a:gd name="T2" fmla="+- 0 763 688"/>
                                <a:gd name="T3" fmla="*/ 763 h 354"/>
                                <a:gd name="T4" fmla="+- 0 5790 5616"/>
                                <a:gd name="T5" fmla="*/ T4 w 338"/>
                                <a:gd name="T6" fmla="+- 0 763 688"/>
                                <a:gd name="T7" fmla="*/ 763 h 354"/>
                                <a:gd name="T8" fmla="+- 0 5812 5616"/>
                                <a:gd name="T9" fmla="*/ T8 w 338"/>
                                <a:gd name="T10" fmla="+- 0 767 688"/>
                                <a:gd name="T11" fmla="*/ 767 h 354"/>
                                <a:gd name="T12" fmla="+- 0 5830 5616"/>
                                <a:gd name="T13" fmla="*/ T12 w 338"/>
                                <a:gd name="T14" fmla="+- 0 779 688"/>
                                <a:gd name="T15" fmla="*/ 779 h 354"/>
                                <a:gd name="T16" fmla="+- 0 5843 5616"/>
                                <a:gd name="T17" fmla="*/ T16 w 338"/>
                                <a:gd name="T18" fmla="+- 0 796 688"/>
                                <a:gd name="T19" fmla="*/ 796 h 354"/>
                                <a:gd name="T20" fmla="+- 0 5850 5616"/>
                                <a:gd name="T21" fmla="*/ T20 w 338"/>
                                <a:gd name="T22" fmla="+- 0 817 688"/>
                                <a:gd name="T23" fmla="*/ 817 h 354"/>
                                <a:gd name="T24" fmla="+- 0 5846 5616"/>
                                <a:gd name="T25" fmla="*/ T24 w 338"/>
                                <a:gd name="T26" fmla="+- 0 842 688"/>
                                <a:gd name="T27" fmla="*/ 842 h 354"/>
                                <a:gd name="T28" fmla="+- 0 5836 5616"/>
                                <a:gd name="T29" fmla="*/ T28 w 338"/>
                                <a:gd name="T30" fmla="+- 0 861 688"/>
                                <a:gd name="T31" fmla="*/ 861 h 354"/>
                                <a:gd name="T32" fmla="+- 0 5820 5616"/>
                                <a:gd name="T33" fmla="*/ T32 w 338"/>
                                <a:gd name="T34" fmla="+- 0 875 688"/>
                                <a:gd name="T35" fmla="*/ 875 h 354"/>
                                <a:gd name="T36" fmla="+- 0 5800 5616"/>
                                <a:gd name="T37" fmla="*/ T36 w 338"/>
                                <a:gd name="T38" fmla="+- 0 883 688"/>
                                <a:gd name="T39" fmla="*/ 883 h 354"/>
                                <a:gd name="T40" fmla="+- 0 5790 5616"/>
                                <a:gd name="T41" fmla="*/ T40 w 338"/>
                                <a:gd name="T42" fmla="+- 0 884 688"/>
                                <a:gd name="T43" fmla="*/ 884 h 354"/>
                                <a:gd name="T44" fmla="+- 0 5911 5616"/>
                                <a:gd name="T45" fmla="*/ T44 w 338"/>
                                <a:gd name="T46" fmla="+- 0 884 688"/>
                                <a:gd name="T47" fmla="*/ 884 h 354"/>
                                <a:gd name="T48" fmla="+- 0 5911 5616"/>
                                <a:gd name="T49" fmla="*/ T48 w 338"/>
                                <a:gd name="T50" fmla="+- 0 883 688"/>
                                <a:gd name="T51" fmla="*/ 883 h 354"/>
                                <a:gd name="T52" fmla="+- 0 5919 5616"/>
                                <a:gd name="T53" fmla="*/ T52 w 338"/>
                                <a:gd name="T54" fmla="+- 0 864 688"/>
                                <a:gd name="T55" fmla="*/ 864 h 354"/>
                                <a:gd name="T56" fmla="+- 0 5924 5616"/>
                                <a:gd name="T57" fmla="*/ T56 w 338"/>
                                <a:gd name="T58" fmla="+- 0 843 688"/>
                                <a:gd name="T59" fmla="*/ 843 h 354"/>
                                <a:gd name="T60" fmla="+- 0 5922 5616"/>
                                <a:gd name="T61" fmla="*/ T60 w 338"/>
                                <a:gd name="T62" fmla="+- 0 817 688"/>
                                <a:gd name="T63" fmla="*/ 817 h 354"/>
                                <a:gd name="T64" fmla="+- 0 5918 5616"/>
                                <a:gd name="T65" fmla="*/ T64 w 338"/>
                                <a:gd name="T66" fmla="+- 0 793 688"/>
                                <a:gd name="T67" fmla="*/ 793 h 354"/>
                                <a:gd name="T68" fmla="+- 0 5910 5616"/>
                                <a:gd name="T69" fmla="*/ T68 w 338"/>
                                <a:gd name="T70" fmla="+- 0 770 688"/>
                                <a:gd name="T71" fmla="*/ 770 h 354"/>
                                <a:gd name="T72" fmla="+- 0 5907 5616"/>
                                <a:gd name="T73" fmla="*/ T72 w 338"/>
                                <a:gd name="T74" fmla="+- 0 763 688"/>
                                <a:gd name="T75" fmla="*/ 76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38" h="354">
                                  <a:moveTo>
                                    <a:pt x="291" y="75"/>
                                  </a:moveTo>
                                  <a:lnTo>
                                    <a:pt x="174" y="75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214" y="91"/>
                                  </a:lnTo>
                                  <a:lnTo>
                                    <a:pt x="227" y="108"/>
                                  </a:lnTo>
                                  <a:lnTo>
                                    <a:pt x="234" y="129"/>
                                  </a:lnTo>
                                  <a:lnTo>
                                    <a:pt x="230" y="154"/>
                                  </a:lnTo>
                                  <a:lnTo>
                                    <a:pt x="220" y="173"/>
                                  </a:lnTo>
                                  <a:lnTo>
                                    <a:pt x="204" y="187"/>
                                  </a:lnTo>
                                  <a:lnTo>
                                    <a:pt x="184" y="195"/>
                                  </a:lnTo>
                                  <a:lnTo>
                                    <a:pt x="174" y="196"/>
                                  </a:lnTo>
                                  <a:lnTo>
                                    <a:pt x="295" y="196"/>
                                  </a:lnTo>
                                  <a:lnTo>
                                    <a:pt x="295" y="195"/>
                                  </a:lnTo>
                                  <a:lnTo>
                                    <a:pt x="303" y="176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06" y="12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294" y="82"/>
                                  </a:lnTo>
                                  <a:lnTo>
                                    <a:pt x="291" y="75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0"/>
                        <wpg:cNvGrpSpPr>
                          <a:grpSpLocks/>
                        </wpg:cNvGrpSpPr>
                        <wpg:grpSpPr bwMode="auto">
                          <a:xfrm>
                            <a:off x="6022" y="688"/>
                            <a:ext cx="318" cy="361"/>
                            <a:chOff x="6022" y="688"/>
                            <a:chExt cx="318" cy="361"/>
                          </a:xfrm>
                        </wpg:grpSpPr>
                        <wps:wsp>
                          <wps:cNvPr id="161" name="Freeform 12"/>
                          <wps:cNvSpPr>
                            <a:spLocks/>
                          </wps:cNvSpPr>
                          <wps:spPr bwMode="auto">
                            <a:xfrm>
                              <a:off x="6022" y="688"/>
                              <a:ext cx="318" cy="361"/>
                            </a:xfrm>
                            <a:custGeom>
                              <a:avLst/>
                              <a:gdLst>
                                <a:gd name="T0" fmla="+- 0 6102 6022"/>
                                <a:gd name="T1" fmla="*/ T0 w 318"/>
                                <a:gd name="T2" fmla="+- 0 688 688"/>
                                <a:gd name="T3" fmla="*/ 688 h 361"/>
                                <a:gd name="T4" fmla="+- 0 6022 6022"/>
                                <a:gd name="T5" fmla="*/ T4 w 318"/>
                                <a:gd name="T6" fmla="+- 0 688 688"/>
                                <a:gd name="T7" fmla="*/ 688 h 361"/>
                                <a:gd name="T8" fmla="+- 0 6169 6022"/>
                                <a:gd name="T9" fmla="*/ T8 w 318"/>
                                <a:gd name="T10" fmla="+- 0 1049 688"/>
                                <a:gd name="T11" fmla="*/ 1049 h 361"/>
                                <a:gd name="T12" fmla="+- 0 6194 6022"/>
                                <a:gd name="T13" fmla="*/ T12 w 318"/>
                                <a:gd name="T14" fmla="+- 0 1049 688"/>
                                <a:gd name="T15" fmla="*/ 1049 h 361"/>
                                <a:gd name="T16" fmla="+- 0 6261 6022"/>
                                <a:gd name="T17" fmla="*/ T16 w 318"/>
                                <a:gd name="T18" fmla="+- 0 884 688"/>
                                <a:gd name="T19" fmla="*/ 884 h 361"/>
                                <a:gd name="T20" fmla="+- 0 6182 6022"/>
                                <a:gd name="T21" fmla="*/ T20 w 318"/>
                                <a:gd name="T22" fmla="+- 0 884 688"/>
                                <a:gd name="T23" fmla="*/ 884 h 361"/>
                                <a:gd name="T24" fmla="+- 0 6102 6022"/>
                                <a:gd name="T25" fmla="*/ T24 w 318"/>
                                <a:gd name="T26" fmla="+- 0 688 688"/>
                                <a:gd name="T27" fmla="*/ 688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8" h="361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7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1"/>
                          <wps:cNvSpPr>
                            <a:spLocks/>
                          </wps:cNvSpPr>
                          <wps:spPr bwMode="auto">
                            <a:xfrm>
                              <a:off x="6022" y="688"/>
                              <a:ext cx="318" cy="361"/>
                            </a:xfrm>
                            <a:custGeom>
                              <a:avLst/>
                              <a:gdLst>
                                <a:gd name="T0" fmla="+- 0 6340 6022"/>
                                <a:gd name="T1" fmla="*/ T0 w 318"/>
                                <a:gd name="T2" fmla="+- 0 688 688"/>
                                <a:gd name="T3" fmla="*/ 688 h 361"/>
                                <a:gd name="T4" fmla="+- 0 6260 6022"/>
                                <a:gd name="T5" fmla="*/ T4 w 318"/>
                                <a:gd name="T6" fmla="+- 0 688 688"/>
                                <a:gd name="T7" fmla="*/ 688 h 361"/>
                                <a:gd name="T8" fmla="+- 0 6182 6022"/>
                                <a:gd name="T9" fmla="*/ T8 w 318"/>
                                <a:gd name="T10" fmla="+- 0 884 688"/>
                                <a:gd name="T11" fmla="*/ 884 h 361"/>
                                <a:gd name="T12" fmla="+- 0 6261 6022"/>
                                <a:gd name="T13" fmla="*/ T12 w 318"/>
                                <a:gd name="T14" fmla="+- 0 884 688"/>
                                <a:gd name="T15" fmla="*/ 884 h 361"/>
                                <a:gd name="T16" fmla="+- 0 6340 6022"/>
                                <a:gd name="T17" fmla="*/ T16 w 318"/>
                                <a:gd name="T18" fmla="+- 0 688 688"/>
                                <a:gd name="T19" fmla="*/ 688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61">
                                  <a:moveTo>
                                    <a:pt x="318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F47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17CD" id="Group 9" o:spid="_x0000_s1026" style="position:absolute;margin-left:280.3pt;margin-top:33.9pt;width:37.2pt;height:19.05pt;z-index:-251656192;mso-position-horizontal-relative:page;mso-position-vertical-relative:page" coordorigin="5606,678" coordsize="74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">
                <v:group id="Group 13" o:spid="_x0000_s1027" style="position:absolute;left:5616;top:688;width:338;height:354" coordorigin="5616,688" coordsize="338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6" o:spid="_x0000_s1028" style="position:absolute;left:5616;top:688;width:338;height:354;visibility:visible;mso-wrap-style:square;v-text-anchor:top" coordsize="338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" path="m,l,354r75,l75,271r180,l238,254r17,-11l271,229r13,-16l295,196r-220,l75,75r216,l284,62,240,18,182,,,e" fillcolor="#f47920" stroked="f">
                    <v:path arrowok="t" o:connecttype="custom" o:connectlocs="0,688;0,1042;75,1042;75,959;255,959;238,942;255,931;271,917;284,901;295,884;75,884;75,763;291,763;284,750;240,706;182,688;0,688" o:connectangles="0,0,0,0,0,0,0,0,0,0,0,0,0,0,0,0,0"/>
                  </v:shape>
                  <v:shape id="Freeform 15" o:spid="_x0000_s1029" style="position:absolute;left:5616;top:688;width:338;height:354;visibility:visible;mso-wrap-style:square;v-text-anchor:top" coordsize="338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" path="m255,271r-106,l232,354r106,l255,271e" fillcolor="#f47920" stroked="f">
                    <v:path arrowok="t" o:connecttype="custom" o:connectlocs="255,959;149,959;232,1042;338,1042;255,959" o:connectangles="0,0,0,0,0"/>
                  </v:shape>
                  <v:shape id="Freeform 14" o:spid="_x0000_s1030" style="position:absolute;left:5616;top:688;width:338;height:354;visibility:visible;mso-wrap-style:square;v-text-anchor:top" coordsize="338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" path="m291,75r-117,l196,79r18,12l227,108r7,21l230,154r-10,19l204,187r-20,8l174,196r121,l295,195r8,-19l308,155r-2,-26l302,105,294,82r-3,-7e" fillcolor="#f47920" stroked="f">
                    <v:path arrowok="t" o:connecttype="custom" o:connectlocs="291,763;174,763;196,767;214,779;227,796;234,817;230,842;220,861;204,875;184,883;174,884;295,884;295,883;303,864;308,843;306,817;302,793;294,770;291,763" o:connectangles="0,0,0,0,0,0,0,0,0,0,0,0,0,0,0,0,0,0,0"/>
                  </v:shape>
                </v:group>
                <v:group id="Group 10" o:spid="_x0000_s1031" style="position:absolute;left:6022;top:688;width:318;height:361" coordorigin="6022,688" coordsize="3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2" o:spid="_x0000_s1032" style="position:absolute;left:6022;top:688;width:318;height:361;visibility:visible;mso-wrap-style:square;v-text-anchor:top" coordsize="3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" path="m80,l,,147,361r25,l239,196r-79,l80,e" fillcolor="#f47920" stroked="f">
                    <v:path arrowok="t" o:connecttype="custom" o:connectlocs="80,688;0,688;147,1049;172,1049;239,884;160,884;80,688" o:connectangles="0,0,0,0,0,0,0"/>
                  </v:shape>
                  <v:shape id="Freeform 11" o:spid="_x0000_s1033" style="position:absolute;left:6022;top:688;width:318;height:361;visibility:visible;mso-wrap-style:square;v-text-anchor:top" coordsize="3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" path="m318,l238,,160,196r79,l318,e" fillcolor="#f47920" stroked="f">
                    <v:path arrowok="t" o:connecttype="custom" o:connectlocs="318,688;238,688;160,884;239,884;318,68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606C7B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432435</wp:posOffset>
                </wp:positionV>
                <wp:extent cx="211455" cy="233680"/>
                <wp:effectExtent l="3810" t="3810" r="3810" b="635"/>
                <wp:wrapNone/>
                <wp:docPr id="1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233680"/>
                          <a:chOff x="6426" y="681"/>
                          <a:chExt cx="333" cy="368"/>
                        </a:xfrm>
                      </wpg:grpSpPr>
                      <wps:wsp>
                        <wps:cNvPr id="152" name="Freeform 8"/>
                        <wps:cNvSpPr>
                          <a:spLocks/>
                        </wps:cNvSpPr>
                        <wps:spPr bwMode="auto">
                          <a:xfrm>
                            <a:off x="6426" y="681"/>
                            <a:ext cx="333" cy="368"/>
                          </a:xfrm>
                          <a:custGeom>
                            <a:avLst/>
                            <a:gdLst>
                              <a:gd name="T0" fmla="+- 0 6614 6426"/>
                              <a:gd name="T1" fmla="*/ T0 w 333"/>
                              <a:gd name="T2" fmla="+- 0 681 681"/>
                              <a:gd name="T3" fmla="*/ 681 h 368"/>
                              <a:gd name="T4" fmla="+- 0 6541 6426"/>
                              <a:gd name="T5" fmla="*/ T4 w 333"/>
                              <a:gd name="T6" fmla="+- 0 693 681"/>
                              <a:gd name="T7" fmla="*/ 693 h 368"/>
                              <a:gd name="T8" fmla="+- 0 6485 6426"/>
                              <a:gd name="T9" fmla="*/ T8 w 333"/>
                              <a:gd name="T10" fmla="+- 0 726 681"/>
                              <a:gd name="T11" fmla="*/ 726 h 368"/>
                              <a:gd name="T12" fmla="+- 0 6447 6426"/>
                              <a:gd name="T13" fmla="*/ T12 w 333"/>
                              <a:gd name="T14" fmla="+- 0 776 681"/>
                              <a:gd name="T15" fmla="*/ 776 h 368"/>
                              <a:gd name="T16" fmla="+- 0 6428 6426"/>
                              <a:gd name="T17" fmla="*/ T16 w 333"/>
                              <a:gd name="T18" fmla="+- 0 838 681"/>
                              <a:gd name="T19" fmla="*/ 838 h 368"/>
                              <a:gd name="T20" fmla="+- 0 6426 6426"/>
                              <a:gd name="T21" fmla="*/ T20 w 333"/>
                              <a:gd name="T22" fmla="+- 0 861 681"/>
                              <a:gd name="T23" fmla="*/ 861 h 368"/>
                              <a:gd name="T24" fmla="+- 0 6427 6426"/>
                              <a:gd name="T25" fmla="*/ T24 w 333"/>
                              <a:gd name="T26" fmla="+- 0 885 681"/>
                              <a:gd name="T27" fmla="*/ 885 h 368"/>
                              <a:gd name="T28" fmla="+- 0 6444 6426"/>
                              <a:gd name="T29" fmla="*/ T28 w 333"/>
                              <a:gd name="T30" fmla="+- 0 950 681"/>
                              <a:gd name="T31" fmla="*/ 950 h 368"/>
                              <a:gd name="T32" fmla="+- 0 6480 6426"/>
                              <a:gd name="T33" fmla="*/ T32 w 333"/>
                              <a:gd name="T34" fmla="+- 0 1001 681"/>
                              <a:gd name="T35" fmla="*/ 1001 h 368"/>
                              <a:gd name="T36" fmla="+- 0 6535 6426"/>
                              <a:gd name="T37" fmla="*/ T36 w 333"/>
                              <a:gd name="T38" fmla="+- 0 1036 681"/>
                              <a:gd name="T39" fmla="*/ 1036 h 368"/>
                              <a:gd name="T40" fmla="+- 0 6605 6426"/>
                              <a:gd name="T41" fmla="*/ T40 w 333"/>
                              <a:gd name="T42" fmla="+- 0 1049 681"/>
                              <a:gd name="T43" fmla="*/ 1049 h 368"/>
                              <a:gd name="T44" fmla="+- 0 6627 6426"/>
                              <a:gd name="T45" fmla="*/ T44 w 333"/>
                              <a:gd name="T46" fmla="+- 0 1048 681"/>
                              <a:gd name="T47" fmla="*/ 1048 h 368"/>
                              <a:gd name="T48" fmla="+- 0 6689 6426"/>
                              <a:gd name="T49" fmla="*/ T48 w 333"/>
                              <a:gd name="T50" fmla="+- 0 1029 681"/>
                              <a:gd name="T51" fmla="*/ 1029 h 368"/>
                              <a:gd name="T52" fmla="+- 0 6737 6426"/>
                              <a:gd name="T53" fmla="*/ T52 w 333"/>
                              <a:gd name="T54" fmla="+- 0 995 681"/>
                              <a:gd name="T55" fmla="*/ 995 h 368"/>
                              <a:gd name="T56" fmla="+- 0 6726 6426"/>
                              <a:gd name="T57" fmla="*/ T56 w 333"/>
                              <a:gd name="T58" fmla="+- 0 976 681"/>
                              <a:gd name="T59" fmla="*/ 976 h 368"/>
                              <a:gd name="T60" fmla="+- 0 6637 6426"/>
                              <a:gd name="T61" fmla="*/ T60 w 333"/>
                              <a:gd name="T62" fmla="+- 0 976 681"/>
                              <a:gd name="T63" fmla="*/ 976 h 368"/>
                              <a:gd name="T64" fmla="+- 0 6606 6426"/>
                              <a:gd name="T65" fmla="*/ T64 w 333"/>
                              <a:gd name="T66" fmla="+- 0 975 681"/>
                              <a:gd name="T67" fmla="*/ 975 h 368"/>
                              <a:gd name="T68" fmla="+- 0 6540 6426"/>
                              <a:gd name="T69" fmla="*/ T68 w 333"/>
                              <a:gd name="T70" fmla="+- 0 949 681"/>
                              <a:gd name="T71" fmla="*/ 949 h 368"/>
                              <a:gd name="T72" fmla="+- 0 6508 6426"/>
                              <a:gd name="T73" fmla="*/ T72 w 333"/>
                              <a:gd name="T74" fmla="+- 0 885 681"/>
                              <a:gd name="T75" fmla="*/ 885 h 368"/>
                              <a:gd name="T76" fmla="+- 0 6508 6426"/>
                              <a:gd name="T77" fmla="*/ T76 w 333"/>
                              <a:gd name="T78" fmla="+- 0 874 681"/>
                              <a:gd name="T79" fmla="*/ 874 h 368"/>
                              <a:gd name="T80" fmla="+- 0 6756 6426"/>
                              <a:gd name="T81" fmla="*/ T80 w 333"/>
                              <a:gd name="T82" fmla="+- 0 874 681"/>
                              <a:gd name="T83" fmla="*/ 874 h 368"/>
                              <a:gd name="T84" fmla="+- 0 6759 6426"/>
                              <a:gd name="T85" fmla="*/ T84 w 333"/>
                              <a:gd name="T86" fmla="+- 0 850 681"/>
                              <a:gd name="T87" fmla="*/ 850 h 368"/>
                              <a:gd name="T88" fmla="+- 0 6758 6426"/>
                              <a:gd name="T89" fmla="*/ T88 w 333"/>
                              <a:gd name="T90" fmla="+- 0 828 681"/>
                              <a:gd name="T91" fmla="*/ 828 h 368"/>
                              <a:gd name="T92" fmla="+- 0 6756 6426"/>
                              <a:gd name="T93" fmla="*/ T92 w 333"/>
                              <a:gd name="T94" fmla="+- 0 811 681"/>
                              <a:gd name="T95" fmla="*/ 811 h 368"/>
                              <a:gd name="T96" fmla="+- 0 6518 6426"/>
                              <a:gd name="T97" fmla="*/ T96 w 333"/>
                              <a:gd name="T98" fmla="+- 0 811 681"/>
                              <a:gd name="T99" fmla="*/ 811 h 368"/>
                              <a:gd name="T100" fmla="+- 0 6530 6426"/>
                              <a:gd name="T101" fmla="*/ T100 w 333"/>
                              <a:gd name="T102" fmla="+- 0 788 681"/>
                              <a:gd name="T103" fmla="*/ 788 h 368"/>
                              <a:gd name="T104" fmla="+- 0 6545 6426"/>
                              <a:gd name="T105" fmla="*/ T104 w 333"/>
                              <a:gd name="T106" fmla="+- 0 771 681"/>
                              <a:gd name="T107" fmla="*/ 771 h 368"/>
                              <a:gd name="T108" fmla="+- 0 6562 6426"/>
                              <a:gd name="T109" fmla="*/ T108 w 333"/>
                              <a:gd name="T110" fmla="+- 0 760 681"/>
                              <a:gd name="T111" fmla="*/ 760 h 368"/>
                              <a:gd name="T112" fmla="+- 0 6580 6426"/>
                              <a:gd name="T113" fmla="*/ T112 w 333"/>
                              <a:gd name="T114" fmla="+- 0 753 681"/>
                              <a:gd name="T115" fmla="*/ 753 h 368"/>
                              <a:gd name="T116" fmla="+- 0 6599 6426"/>
                              <a:gd name="T117" fmla="*/ T116 w 333"/>
                              <a:gd name="T118" fmla="+- 0 751 681"/>
                              <a:gd name="T119" fmla="*/ 751 h 368"/>
                              <a:gd name="T120" fmla="+- 0 6732 6426"/>
                              <a:gd name="T121" fmla="*/ T120 w 333"/>
                              <a:gd name="T122" fmla="+- 0 751 681"/>
                              <a:gd name="T123" fmla="*/ 751 h 368"/>
                              <a:gd name="T124" fmla="+- 0 6732 6426"/>
                              <a:gd name="T125" fmla="*/ T124 w 333"/>
                              <a:gd name="T126" fmla="+- 0 750 681"/>
                              <a:gd name="T127" fmla="*/ 750 h 368"/>
                              <a:gd name="T128" fmla="+- 0 6673 6426"/>
                              <a:gd name="T129" fmla="*/ T128 w 333"/>
                              <a:gd name="T130" fmla="+- 0 697 681"/>
                              <a:gd name="T131" fmla="*/ 697 h 368"/>
                              <a:gd name="T132" fmla="+- 0 6635 6426"/>
                              <a:gd name="T133" fmla="*/ T132 w 333"/>
                              <a:gd name="T134" fmla="+- 0 684 681"/>
                              <a:gd name="T135" fmla="*/ 684 h 368"/>
                              <a:gd name="T136" fmla="+- 0 6614 6426"/>
                              <a:gd name="T137" fmla="*/ T136 w 333"/>
                              <a:gd name="T138" fmla="+- 0 681 681"/>
                              <a:gd name="T139" fmla="*/ 68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3" h="368">
                                <a:moveTo>
                                  <a:pt x="188" y="0"/>
                                </a:moveTo>
                                <a:lnTo>
                                  <a:pt x="115" y="12"/>
                                </a:lnTo>
                                <a:lnTo>
                                  <a:pt x="59" y="45"/>
                                </a:lnTo>
                                <a:lnTo>
                                  <a:pt x="21" y="95"/>
                                </a:lnTo>
                                <a:lnTo>
                                  <a:pt x="2" y="157"/>
                                </a:lnTo>
                                <a:lnTo>
                                  <a:pt x="0" y="180"/>
                                </a:lnTo>
                                <a:lnTo>
                                  <a:pt x="1" y="204"/>
                                </a:lnTo>
                                <a:lnTo>
                                  <a:pt x="18" y="269"/>
                                </a:lnTo>
                                <a:lnTo>
                                  <a:pt x="54" y="320"/>
                                </a:lnTo>
                                <a:lnTo>
                                  <a:pt x="109" y="355"/>
                                </a:lnTo>
                                <a:lnTo>
                                  <a:pt x="179" y="368"/>
                                </a:lnTo>
                                <a:lnTo>
                                  <a:pt x="201" y="367"/>
                                </a:lnTo>
                                <a:lnTo>
                                  <a:pt x="263" y="348"/>
                                </a:lnTo>
                                <a:lnTo>
                                  <a:pt x="311" y="314"/>
                                </a:lnTo>
                                <a:lnTo>
                                  <a:pt x="300" y="295"/>
                                </a:lnTo>
                                <a:lnTo>
                                  <a:pt x="211" y="295"/>
                                </a:lnTo>
                                <a:lnTo>
                                  <a:pt x="180" y="294"/>
                                </a:lnTo>
                                <a:lnTo>
                                  <a:pt x="114" y="268"/>
                                </a:lnTo>
                                <a:lnTo>
                                  <a:pt x="82" y="204"/>
                                </a:lnTo>
                                <a:lnTo>
                                  <a:pt x="82" y="193"/>
                                </a:lnTo>
                                <a:lnTo>
                                  <a:pt x="330" y="193"/>
                                </a:lnTo>
                                <a:lnTo>
                                  <a:pt x="333" y="169"/>
                                </a:lnTo>
                                <a:lnTo>
                                  <a:pt x="332" y="147"/>
                                </a:lnTo>
                                <a:lnTo>
                                  <a:pt x="330" y="130"/>
                                </a:lnTo>
                                <a:lnTo>
                                  <a:pt x="92" y="130"/>
                                </a:lnTo>
                                <a:lnTo>
                                  <a:pt x="104" y="107"/>
                                </a:lnTo>
                                <a:lnTo>
                                  <a:pt x="119" y="90"/>
                                </a:lnTo>
                                <a:lnTo>
                                  <a:pt x="136" y="79"/>
                                </a:lnTo>
                                <a:lnTo>
                                  <a:pt x="154" y="72"/>
                                </a:lnTo>
                                <a:lnTo>
                                  <a:pt x="173" y="70"/>
                                </a:lnTo>
                                <a:lnTo>
                                  <a:pt x="306" y="70"/>
                                </a:lnTo>
                                <a:lnTo>
                                  <a:pt x="306" y="69"/>
                                </a:lnTo>
                                <a:lnTo>
                                  <a:pt x="247" y="16"/>
                                </a:lnTo>
                                <a:lnTo>
                                  <a:pt x="209" y="3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"/>
                        <wps:cNvSpPr>
                          <a:spLocks/>
                        </wps:cNvSpPr>
                        <wps:spPr bwMode="auto">
                          <a:xfrm>
                            <a:off x="6426" y="681"/>
                            <a:ext cx="333" cy="368"/>
                          </a:xfrm>
                          <a:custGeom>
                            <a:avLst/>
                            <a:gdLst>
                              <a:gd name="T0" fmla="+- 0 6706 6426"/>
                              <a:gd name="T1" fmla="*/ T0 w 333"/>
                              <a:gd name="T2" fmla="+- 0 938 681"/>
                              <a:gd name="T3" fmla="*/ 938 h 368"/>
                              <a:gd name="T4" fmla="+- 0 6693 6426"/>
                              <a:gd name="T5" fmla="*/ T4 w 333"/>
                              <a:gd name="T6" fmla="+- 0 949 681"/>
                              <a:gd name="T7" fmla="*/ 949 h 368"/>
                              <a:gd name="T8" fmla="+- 0 6677 6426"/>
                              <a:gd name="T9" fmla="*/ T8 w 333"/>
                              <a:gd name="T10" fmla="+- 0 960 681"/>
                              <a:gd name="T11" fmla="*/ 960 h 368"/>
                              <a:gd name="T12" fmla="+- 0 6658 6426"/>
                              <a:gd name="T13" fmla="*/ T12 w 333"/>
                              <a:gd name="T14" fmla="+- 0 969 681"/>
                              <a:gd name="T15" fmla="*/ 969 h 368"/>
                              <a:gd name="T16" fmla="+- 0 6637 6426"/>
                              <a:gd name="T17" fmla="*/ T16 w 333"/>
                              <a:gd name="T18" fmla="+- 0 976 681"/>
                              <a:gd name="T19" fmla="*/ 976 h 368"/>
                              <a:gd name="T20" fmla="+- 0 6726 6426"/>
                              <a:gd name="T21" fmla="*/ T20 w 333"/>
                              <a:gd name="T22" fmla="+- 0 976 681"/>
                              <a:gd name="T23" fmla="*/ 976 h 368"/>
                              <a:gd name="T24" fmla="+- 0 6706 6426"/>
                              <a:gd name="T25" fmla="*/ T24 w 333"/>
                              <a:gd name="T26" fmla="+- 0 938 681"/>
                              <a:gd name="T27" fmla="*/ 93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3" h="368">
                                <a:moveTo>
                                  <a:pt x="280" y="257"/>
                                </a:moveTo>
                                <a:lnTo>
                                  <a:pt x="267" y="268"/>
                                </a:lnTo>
                                <a:lnTo>
                                  <a:pt x="251" y="279"/>
                                </a:lnTo>
                                <a:lnTo>
                                  <a:pt x="232" y="288"/>
                                </a:lnTo>
                                <a:lnTo>
                                  <a:pt x="211" y="295"/>
                                </a:lnTo>
                                <a:lnTo>
                                  <a:pt x="300" y="295"/>
                                </a:lnTo>
                                <a:lnTo>
                                  <a:pt x="280" y="257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"/>
                        <wps:cNvSpPr>
                          <a:spLocks/>
                        </wps:cNvSpPr>
                        <wps:spPr bwMode="auto">
                          <a:xfrm>
                            <a:off x="6426" y="681"/>
                            <a:ext cx="333" cy="368"/>
                          </a:xfrm>
                          <a:custGeom>
                            <a:avLst/>
                            <a:gdLst>
                              <a:gd name="T0" fmla="+- 0 6732 6426"/>
                              <a:gd name="T1" fmla="*/ T0 w 333"/>
                              <a:gd name="T2" fmla="+- 0 751 681"/>
                              <a:gd name="T3" fmla="*/ 751 h 368"/>
                              <a:gd name="T4" fmla="+- 0 6599 6426"/>
                              <a:gd name="T5" fmla="*/ T4 w 333"/>
                              <a:gd name="T6" fmla="+- 0 751 681"/>
                              <a:gd name="T7" fmla="*/ 751 h 368"/>
                              <a:gd name="T8" fmla="+- 0 6626 6426"/>
                              <a:gd name="T9" fmla="*/ T8 w 333"/>
                              <a:gd name="T10" fmla="+- 0 754 681"/>
                              <a:gd name="T11" fmla="*/ 754 h 368"/>
                              <a:gd name="T12" fmla="+- 0 6648 6426"/>
                              <a:gd name="T13" fmla="*/ T12 w 333"/>
                              <a:gd name="T14" fmla="+- 0 763 681"/>
                              <a:gd name="T15" fmla="*/ 763 h 368"/>
                              <a:gd name="T16" fmla="+- 0 6663 6426"/>
                              <a:gd name="T17" fmla="*/ T16 w 333"/>
                              <a:gd name="T18" fmla="+- 0 776 681"/>
                              <a:gd name="T19" fmla="*/ 776 h 368"/>
                              <a:gd name="T20" fmla="+- 0 6672 6426"/>
                              <a:gd name="T21" fmla="*/ T20 w 333"/>
                              <a:gd name="T22" fmla="+- 0 794 681"/>
                              <a:gd name="T23" fmla="*/ 794 h 368"/>
                              <a:gd name="T24" fmla="+- 0 6518 6426"/>
                              <a:gd name="T25" fmla="*/ T24 w 333"/>
                              <a:gd name="T26" fmla="+- 0 811 681"/>
                              <a:gd name="T27" fmla="*/ 811 h 368"/>
                              <a:gd name="T28" fmla="+- 0 6756 6426"/>
                              <a:gd name="T29" fmla="*/ T28 w 333"/>
                              <a:gd name="T30" fmla="+- 0 811 681"/>
                              <a:gd name="T31" fmla="*/ 811 h 368"/>
                              <a:gd name="T32" fmla="+- 0 6755 6426"/>
                              <a:gd name="T33" fmla="*/ T32 w 333"/>
                              <a:gd name="T34" fmla="+- 0 806 681"/>
                              <a:gd name="T35" fmla="*/ 806 h 368"/>
                              <a:gd name="T36" fmla="+- 0 6750 6426"/>
                              <a:gd name="T37" fmla="*/ T36 w 333"/>
                              <a:gd name="T38" fmla="+- 0 786 681"/>
                              <a:gd name="T39" fmla="*/ 786 h 368"/>
                              <a:gd name="T40" fmla="+- 0 6742 6426"/>
                              <a:gd name="T41" fmla="*/ T40 w 333"/>
                              <a:gd name="T42" fmla="+- 0 767 681"/>
                              <a:gd name="T43" fmla="*/ 767 h 368"/>
                              <a:gd name="T44" fmla="+- 0 6732 6426"/>
                              <a:gd name="T45" fmla="*/ T44 w 333"/>
                              <a:gd name="T46" fmla="+- 0 751 681"/>
                              <a:gd name="T47" fmla="*/ 75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3" h="368">
                                <a:moveTo>
                                  <a:pt x="306" y="70"/>
                                </a:moveTo>
                                <a:lnTo>
                                  <a:pt x="173" y="70"/>
                                </a:lnTo>
                                <a:lnTo>
                                  <a:pt x="200" y="73"/>
                                </a:lnTo>
                                <a:lnTo>
                                  <a:pt x="222" y="82"/>
                                </a:lnTo>
                                <a:lnTo>
                                  <a:pt x="237" y="95"/>
                                </a:lnTo>
                                <a:lnTo>
                                  <a:pt x="246" y="113"/>
                                </a:lnTo>
                                <a:lnTo>
                                  <a:pt x="92" y="130"/>
                                </a:lnTo>
                                <a:lnTo>
                                  <a:pt x="330" y="130"/>
                                </a:lnTo>
                                <a:lnTo>
                                  <a:pt x="329" y="125"/>
                                </a:lnTo>
                                <a:lnTo>
                                  <a:pt x="324" y="105"/>
                                </a:lnTo>
                                <a:lnTo>
                                  <a:pt x="316" y="86"/>
                                </a:lnTo>
                                <a:lnTo>
                                  <a:pt x="306" y="7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1A6CD" id="Group 5" o:spid="_x0000_s1026" style="position:absolute;margin-left:321.3pt;margin-top:34.05pt;width:16.65pt;height:18.4pt;z-index:-251655168;mso-position-horizontal-relative:page;mso-position-vertical-relative:page" coordorigin="6426,681" coordsize="333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">
                <v:shape id="Freeform 8" o:spid="_x0000_s1027" style="position:absolute;left:6426;top:681;width:333;height:368;visibility:visible;mso-wrap-style:square;v-text-anchor:top" coordsize="3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" path="m188,l115,12,59,45,21,95,2,157,,180r1,24l18,269r36,51l109,355r70,13l201,367r62,-19l311,314,300,295r-89,l180,294,114,268,82,204r,-11l330,193r3,-24l332,147r-2,-17l92,130r12,-23l119,90,136,79r18,-7l173,70r133,l306,69,247,16,209,3,188,e" fillcolor="#f47920" stroked="f">
                  <v:path arrowok="t" o:connecttype="custom" o:connectlocs="188,681;115,693;59,726;21,776;2,838;0,861;1,885;18,950;54,1001;109,1036;179,1049;201,1048;263,1029;311,995;300,976;211,976;180,975;114,949;82,885;82,874;330,874;333,850;332,828;330,811;92,811;104,788;119,771;136,760;154,753;173,751;306,751;306,750;247,697;209,684;188,681" o:connectangles="0,0,0,0,0,0,0,0,0,0,0,0,0,0,0,0,0,0,0,0,0,0,0,0,0,0,0,0,0,0,0,0,0,0,0"/>
                </v:shape>
                <v:shape id="Freeform 7" o:spid="_x0000_s1028" style="position:absolute;left:6426;top:681;width:333;height:368;visibility:visible;mso-wrap-style:square;v-text-anchor:top" coordsize="3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" path="m280,257r-13,11l251,279r-19,9l211,295r89,l280,257e" fillcolor="#f47920" stroked="f">
                  <v:path arrowok="t" o:connecttype="custom" o:connectlocs="280,938;267,949;251,960;232,969;211,976;300,976;280,938" o:connectangles="0,0,0,0,0,0,0"/>
                </v:shape>
                <v:shape id="Freeform 6" o:spid="_x0000_s1029" style="position:absolute;left:6426;top:681;width:333;height:368;visibility:visible;mso-wrap-style:square;v-text-anchor:top" coordsize="33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" path="m306,70r-133,l200,73r22,9l237,95r9,18l92,130r238,l329,125r-5,-20l316,86,306,70e" fillcolor="#f47920" stroked="f">
                  <v:path arrowok="t" o:connecttype="custom" o:connectlocs="306,751;173,751;200,754;222,763;237,776;246,794;92,811;330,811;329,806;324,786;316,767;306,751" o:connectangles="0,0,0,0,0,0,0,0,0,0,0,0"/>
                </v:shape>
                <w10:wrap anchorx="page" anchory="page"/>
              </v:group>
            </w:pict>
          </mc:Fallback>
        </mc:AlternateContent>
      </w:r>
    </w:p>
    <w:p w:rsidR="00606C7B" w:rsidRDefault="00D6493E">
      <w:pPr>
        <w:spacing w:after="0" w:line="240" w:lineRule="auto"/>
        <w:ind w:left="1301" w:right="-20"/>
        <w:rPr>
          <w:rFonts w:ascii="Times New Roman" w:eastAsia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120640" cy="3848735"/>
            <wp:effectExtent l="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7B" w:rsidRDefault="00606C7B">
      <w:pPr>
        <w:spacing w:before="17" w:after="0" w:line="240" w:lineRule="exact"/>
        <w:rPr>
          <w:sz w:val="24"/>
          <w:szCs w:val="24"/>
        </w:rPr>
      </w:pPr>
    </w:p>
    <w:p w:rsidR="00606C7B" w:rsidRDefault="00C22264">
      <w:pPr>
        <w:spacing w:before="15" w:after="0" w:line="240" w:lineRule="auto"/>
        <w:ind w:left="3312" w:right="3291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FILM</w:t>
      </w:r>
      <w:r>
        <w:rPr>
          <w:rFonts w:ascii="Century Gothic" w:eastAsia="Century Gothic" w:hAnsi="Century Gothic" w:cs="Century Gothic"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BY DESTIN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DANIEL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CRETTON</w:t>
      </w:r>
    </w:p>
    <w:p w:rsidR="00606C7B" w:rsidRDefault="00C22264">
      <w:pPr>
        <w:spacing w:before="13" w:after="0" w:line="240" w:lineRule="auto"/>
        <w:ind w:left="3208" w:right="3187"/>
        <w:jc w:val="center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color w:val="231F20"/>
          <w:sz w:val="34"/>
          <w:szCs w:val="34"/>
        </w:rPr>
        <w:t>In</w:t>
      </w:r>
      <w:r>
        <w:rPr>
          <w:rFonts w:ascii="Century Gothic" w:eastAsia="Century Gothic" w:hAnsi="Century Gothic" w:cs="Century Gothic"/>
          <w:color w:val="231F20"/>
          <w:spacing w:val="-3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34"/>
          <w:szCs w:val="34"/>
        </w:rPr>
        <w:t>cinemas November</w:t>
      </w:r>
      <w:r>
        <w:rPr>
          <w:rFonts w:ascii="Century Gothic" w:eastAsia="Century Gothic" w:hAnsi="Century Gothic" w:cs="Century Gothic"/>
          <w:color w:val="231F20"/>
          <w:spacing w:val="-18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34"/>
          <w:szCs w:val="34"/>
        </w:rPr>
        <w:t>1st</w:t>
      </w:r>
    </w:p>
    <w:p w:rsidR="00606C7B" w:rsidRDefault="00606C7B">
      <w:pPr>
        <w:spacing w:before="2" w:after="0" w:line="110" w:lineRule="exact"/>
        <w:rPr>
          <w:sz w:val="11"/>
          <w:szCs w:val="11"/>
        </w:rPr>
      </w:pPr>
    </w:p>
    <w:p w:rsidR="00606C7B" w:rsidRDefault="00D6493E">
      <w:pPr>
        <w:spacing w:after="0" w:line="240" w:lineRule="auto"/>
        <w:ind w:left="957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65775" cy="962025"/>
            <wp:effectExtent l="0" t="0" r="0" b="0"/>
            <wp:docPr id="1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7B" w:rsidRDefault="00606C7B">
      <w:pPr>
        <w:spacing w:before="6" w:after="0" w:line="160" w:lineRule="exact"/>
        <w:rPr>
          <w:sz w:val="16"/>
          <w:szCs w:val="16"/>
        </w:rPr>
      </w:pPr>
    </w:p>
    <w:p w:rsidR="00606C7B" w:rsidRDefault="00C22264">
      <w:pPr>
        <w:spacing w:after="0" w:line="240" w:lineRule="auto"/>
        <w:ind w:left="3440" w:right="341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96 MIN</w:t>
      </w:r>
      <w:r>
        <w:rPr>
          <w:rFonts w:ascii="Century Gothic" w:eastAsia="Century Gothic" w:hAnsi="Century Gothic" w:cs="Century Gothic"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/ U.S.A.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/ COLOUR</w:t>
      </w:r>
      <w:r>
        <w:rPr>
          <w:rFonts w:ascii="Century Gothic" w:eastAsia="Century Gothic" w:hAnsi="Century Gothic" w:cs="Century Gothic"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/ 2013</w:t>
      </w:r>
    </w:p>
    <w:p w:rsidR="00606C7B" w:rsidRDefault="00C22264">
      <w:pPr>
        <w:spacing w:after="0" w:line="288" w:lineRule="exact"/>
        <w:ind w:left="4876" w:right="4856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Cert</w:t>
      </w:r>
      <w:r>
        <w:rPr>
          <w:rFonts w:ascii="Century Gothic" w:eastAsia="Century Gothic" w:hAnsi="Century Gothic" w:cs="Century Gothic"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15</w:t>
      </w:r>
    </w:p>
    <w:p w:rsidR="00606C7B" w:rsidRDefault="00606C7B">
      <w:pPr>
        <w:spacing w:before="5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3337" w:right="3316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publicity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enquiries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please contact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432" w:right="441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Caroline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 xml:space="preserve">Henshaw Rabbit </w:t>
      </w:r>
      <w:r>
        <w:rPr>
          <w:rFonts w:ascii="Century Gothic" w:eastAsia="Century Gothic" w:hAnsi="Century Gothic" w:cs="Century Gothic"/>
          <w:b/>
          <w:bCs/>
          <w:color w:val="231F20"/>
          <w:w w:val="99"/>
          <w:sz w:val="20"/>
          <w:szCs w:val="20"/>
        </w:rPr>
        <w:t>Publicity Tel: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 xml:space="preserve"> 020 7299 3685</w:t>
      </w:r>
    </w:p>
    <w:p w:rsidR="00606C7B" w:rsidRDefault="00C22264">
      <w:pPr>
        <w:spacing w:after="0" w:line="236" w:lineRule="exact"/>
        <w:ind w:left="3584" w:right="356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Email:</w:t>
      </w:r>
      <w:r>
        <w:rPr>
          <w:rFonts w:ascii="Century Gothic" w:eastAsia="Century Gothic" w:hAnsi="Century Gothic" w:cs="Century Gothic"/>
          <w:b/>
          <w:bCs/>
          <w:color w:val="231F20"/>
          <w:spacing w:val="-6"/>
          <w:sz w:val="20"/>
          <w:szCs w:val="20"/>
        </w:rPr>
        <w:t xml:space="preserve"> </w:t>
      </w:r>
      <w:hyperlink r:id="rId8">
        <w:r>
          <w:rPr>
            <w:rFonts w:ascii="Century Gothic" w:eastAsia="Century Gothic" w:hAnsi="Century Gothic" w:cs="Century Gothic"/>
            <w:b/>
            <w:bCs/>
            <w:color w:val="231F20"/>
            <w:w w:val="99"/>
            <w:sz w:val="20"/>
            <w:szCs w:val="20"/>
          </w:rPr>
          <w:t>caroline@rabbitpublcity.com</w:t>
        </w:r>
      </w:hyperlink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auto"/>
        <w:ind w:left="4372" w:right="435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 xml:space="preserve">press </w:t>
      </w:r>
      <w:r>
        <w:rPr>
          <w:rFonts w:ascii="Century Gothic" w:eastAsia="Century Gothic" w:hAnsi="Century Gothic" w:cs="Century Gothic"/>
          <w:b/>
          <w:bCs/>
          <w:color w:val="231F20"/>
          <w:w w:val="99"/>
          <w:sz w:val="20"/>
          <w:szCs w:val="20"/>
        </w:rPr>
        <w:t>materials:</w:t>
      </w:r>
    </w:p>
    <w:p w:rsidR="00606C7B" w:rsidRDefault="00606C7B">
      <w:pPr>
        <w:spacing w:after="0" w:line="240" w:lineRule="exact"/>
        <w:ind w:left="3704" w:right="3684"/>
        <w:jc w:val="center"/>
        <w:rPr>
          <w:rFonts w:ascii="Century Gothic" w:eastAsia="Century Gothic" w:hAnsi="Century Gothic" w:cs="Century Gothic"/>
          <w:sz w:val="20"/>
          <w:szCs w:val="20"/>
        </w:rPr>
      </w:pPr>
      <w:hyperlink r:id="rId9">
        <w:r w:rsidR="00C22264">
          <w:rPr>
            <w:rFonts w:ascii="Century Gothic" w:eastAsia="Century Gothic" w:hAnsi="Century Gothic" w:cs="Century Gothic"/>
            <w:b/>
            <w:bCs/>
            <w:color w:val="231F20"/>
            <w:w w:val="99"/>
            <w:sz w:val="20"/>
            <w:szCs w:val="20"/>
          </w:rPr>
          <w:t>http://www.vivaverve.com/press</w:t>
        </w:r>
      </w:hyperlink>
    </w:p>
    <w:p w:rsidR="00606C7B" w:rsidRDefault="00606C7B">
      <w:pPr>
        <w:spacing w:after="0"/>
        <w:jc w:val="center"/>
        <w:sectPr w:rsidR="00606C7B">
          <w:footerReference w:type="default" r:id="rId10"/>
          <w:type w:val="continuous"/>
          <w:pgSz w:w="11920" w:h="16840"/>
          <w:pgMar w:top="1460" w:right="620" w:bottom="1300" w:left="620" w:header="720" w:footer="1104" w:gutter="0"/>
          <w:cols w:space="720"/>
        </w:sectPr>
      </w:pPr>
    </w:p>
    <w:p w:rsidR="00606C7B" w:rsidRDefault="00606C7B">
      <w:pPr>
        <w:spacing w:before="1" w:after="0" w:line="100" w:lineRule="exact"/>
        <w:rPr>
          <w:sz w:val="10"/>
          <w:szCs w:val="10"/>
        </w:rPr>
      </w:pPr>
    </w:p>
    <w:p w:rsidR="00606C7B" w:rsidRDefault="00D6493E">
      <w:pPr>
        <w:spacing w:after="0" w:line="240" w:lineRule="auto"/>
        <w:ind w:left="3923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788795" cy="1454785"/>
            <wp:effectExtent l="0" t="0" r="0" b="0"/>
            <wp:docPr id="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5" w:after="0" w:line="260" w:lineRule="exact"/>
        <w:rPr>
          <w:sz w:val="26"/>
          <w:szCs w:val="26"/>
        </w:rPr>
      </w:pPr>
    </w:p>
    <w:p w:rsidR="00606C7B" w:rsidRDefault="00C22264">
      <w:pPr>
        <w:spacing w:before="23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was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toast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year’s South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Southwest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(SXSW) festival, winning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Prize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Narrative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Competition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Audience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Award.</w:t>
      </w:r>
    </w:p>
    <w:p w:rsidR="00606C7B" w:rsidRDefault="00C22264">
      <w:pPr>
        <w:spacing w:before="4" w:after="0" w:line="240" w:lineRule="exact"/>
        <w:ind w:left="429" w:right="64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Told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eyes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(Brie Larson),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twenty-something</w:t>
      </w:r>
      <w:r>
        <w:rPr>
          <w:rFonts w:ascii="Century Gothic" w:eastAsia="Century Gothic" w:hAnsi="Century Gothic" w:cs="Century Gothic"/>
          <w:color w:val="231F20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supervisor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foster-care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at-risk teenagers,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is written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Destin Cretton.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Passionate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tough,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 formidable caretaker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charge,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in love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long-term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boyfriend and co-worker, Mason (John Gallagher Jr). But Grace’s own difficult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past, and the surprising future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suddenly presents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itself, throw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unforeseen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confusion,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made all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sharper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arrival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facility: a gifted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troubled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teenage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girl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whom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 charged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connection.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While the subject matter is complex and often dark, Short Term 12 finds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truth, and humour, in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unexpected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places.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1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– Written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Destin Daniel Cretton.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Maren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Olson, Asher Goldstein,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Joshua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Astrachan,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Najor.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Executive producers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Frederick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Green,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Douglas Stone, David Kaplan. Director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Photography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Brett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Pawlak. Edited by Nat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Sanders.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design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Rachel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Myers.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Original Music by Joel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West.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Costume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Design by Mirren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Gordon-Crozier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Joy</w:t>
      </w:r>
    </w:p>
    <w:p w:rsidR="00606C7B" w:rsidRDefault="00C22264">
      <w:pPr>
        <w:spacing w:before="18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Cretton.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6" w:after="0" w:line="260" w:lineRule="exact"/>
        <w:rPr>
          <w:sz w:val="26"/>
          <w:szCs w:val="26"/>
        </w:rPr>
      </w:pPr>
    </w:p>
    <w:p w:rsidR="00606C7B" w:rsidRDefault="00C22264">
      <w:pPr>
        <w:spacing w:after="0" w:line="240" w:lineRule="auto"/>
        <w:ind w:left="4645" w:right="4625"/>
        <w:jc w:val="center"/>
        <w:rPr>
          <w:rFonts w:ascii="Bauhaus Std Light" w:eastAsia="Bauhaus Std Light" w:hAnsi="Bauhaus Std Light" w:cs="Bauhaus Std Light"/>
          <w:sz w:val="34"/>
          <w:szCs w:val="34"/>
        </w:rPr>
      </w:pPr>
      <w:r>
        <w:rPr>
          <w:rFonts w:ascii="Bauhaus Std Light" w:eastAsia="Bauhaus Std Light" w:hAnsi="Bauhaus Std Light" w:cs="Bauhaus Std Light"/>
          <w:color w:val="231F20"/>
          <w:sz w:val="34"/>
          <w:szCs w:val="34"/>
          <w:u w:val="single" w:color="231F20"/>
        </w:rPr>
        <w:t>Synopsis</w:t>
      </w:r>
    </w:p>
    <w:p w:rsidR="00606C7B" w:rsidRDefault="00606C7B">
      <w:pPr>
        <w:spacing w:after="0" w:line="190" w:lineRule="exact"/>
        <w:rPr>
          <w:sz w:val="19"/>
          <w:szCs w:val="19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exact"/>
        <w:ind w:left="429" w:right="4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Outside a 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troubled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20-something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member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facility’s line staff,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 (JOHN GALLAGHER,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JR.),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shares a humorous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member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team,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(RAMI MALEK),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as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supervisor,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(BRIE LARSON)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pulls up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bicycle.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quickly interrupted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top-of-the-lungs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yell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lanky 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boy,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makes a wild dash, attempting escape –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uncommon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occurrence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initiation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sorts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calmly chase 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boy,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carefully and lovingly easing him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until his crazed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energy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subsides.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continues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story,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if nothing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happened.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11"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daily routine,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awakens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facility’s resident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wise guy,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LUIS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(KEVIN HERNANDEZ)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squirt gun.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job is neither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therapist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create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safe environment.</w:t>
      </w:r>
      <w:r>
        <w:rPr>
          <w:rFonts w:ascii="Century Gothic" w:eastAsia="Century Gothic" w:hAnsi="Century Gothic" w:cs="Century Gothic"/>
          <w:color w:val="231F20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in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charge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meant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than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months, though many stay longer – until the county can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place for them in foster homes or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elsewhere.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“community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meeting”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between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staff,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introduced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inadvertently insults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– drawing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particular rancor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(KEITH STANFIELD),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otherwise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soft-spoken, tall, black teenager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turn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18 and leave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9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meeting,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told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boss, JACK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(FRANTZ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TURNER)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expect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arrival, JAYDEN (KAITLYN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DEVER), a teenage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girl whose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self-destructive behavior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left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bouncing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 group home to the next.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father is a friend of a friend, Jack confides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he commissions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especially good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Upon Jayden’s arrival, Grace finds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 to be a quiet, intelligent, smart-assed girl, ready to flaunt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</w:p>
    <w:p w:rsidR="00606C7B" w:rsidRDefault="00606C7B">
      <w:pPr>
        <w:spacing w:after="0"/>
        <w:sectPr w:rsidR="00606C7B">
          <w:pgSz w:w="11920" w:h="16840"/>
          <w:pgMar w:top="760" w:right="620" w:bottom="1300" w:left="620" w:header="0" w:footer="1104" w:gutter="0"/>
          <w:cols w:space="720"/>
        </w:sectPr>
      </w:pPr>
    </w:p>
    <w:p w:rsidR="00606C7B" w:rsidRDefault="00C22264">
      <w:pPr>
        <w:spacing w:before="71" w:after="0" w:line="240" w:lineRule="auto"/>
        <w:ind w:left="41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rules,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needed,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cope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survive. 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inexplicably drawn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charge.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auto"/>
        <w:ind w:left="41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takes a side trip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clinic,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nurse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informs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</w:p>
    <w:p w:rsidR="00606C7B" w:rsidRDefault="00C22264">
      <w:pPr>
        <w:spacing w:before="4" w:after="0" w:line="240" w:lineRule="exact"/>
        <w:ind w:left="419" w:right="56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pregnant.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interest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discussing any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available options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except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abortion.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goes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loving boyfriend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understand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(as colleagues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</w:p>
    <w:p w:rsidR="00606C7B" w:rsidRDefault="00C22264">
      <w:pPr>
        <w:spacing w:after="0" w:line="240" w:lineRule="exact"/>
        <w:ind w:left="419" w:right="3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12,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acknowledge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couple).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busy cooking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homemade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Mexican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meal.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tells him nothing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 just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told.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39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relax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couch,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quietly making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drawings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hers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quite good, his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good.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clearly in love,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tries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what’s on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mind,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unable to.</w:t>
      </w:r>
      <w:r>
        <w:rPr>
          <w:rFonts w:ascii="Century Gothic" w:eastAsia="Century Gothic" w:hAnsi="Century Gothic" w:cs="Century Gothic"/>
          <w:color w:val="231F20"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notes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haven’t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sex in 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week,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 attempts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remedy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though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passionate kissing stops abruptly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pushes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away with an unaccountable, reflexive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slap to the face, bloodying Mason’s nose.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5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next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morning’s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community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meeting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introduces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announces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has no interest in wasting time on the short-term relationships she expects to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Later, the kids play whiffle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ball, though Jayden opts to keep to herself.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 game, Luis taunts Marcus, who retaliates by hitting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and knocking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ground.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pulls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aside and speaks to him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remarkable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candor,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leave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facility,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putting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himself at</w:t>
      </w:r>
    </w:p>
    <w:p w:rsidR="00606C7B" w:rsidRDefault="00C22264">
      <w:pPr>
        <w:spacing w:after="0" w:line="240" w:lineRule="exact"/>
        <w:ind w:left="419" w:right="49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risk and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jail – a place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spent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last ten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years.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looks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regard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surprise –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</w:p>
    <w:p w:rsidR="00606C7B" w:rsidRDefault="00606C7B">
      <w:pPr>
        <w:spacing w:before="10" w:after="0" w:line="110" w:lineRule="exact"/>
        <w:rPr>
          <w:sz w:val="11"/>
          <w:szCs w:val="11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exact"/>
        <w:ind w:left="419" w:right="39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inside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facility,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takes a turn.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asks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any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lyrics he’d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like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try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nods,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warns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cussing in them.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won’t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 anyone.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41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raps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startling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depth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feeling,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rhyming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abuse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suffered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mother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leaves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speechless. 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asks if, 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imminent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release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12,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shave his 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49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visits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Noticing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artistic ability,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reveals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 girl,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 draw pictures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mother’s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many boyfriends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Jayden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 surprising insight into,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though,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smart-ass,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makes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laugh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3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give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haircut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requested.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shaved,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looks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 at the floor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inquires if his head appears lumpy – if there are scars from the regular beatings he received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abusive mother.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 him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scars,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looks great.  Marcus looks at himself in the mirror and cries openly, likely for the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 in years.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47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 night, Grace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breaks the news to Mason about her pregnancy – news which is, at first,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met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shock.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exhilaration.</w:t>
      </w:r>
      <w:r>
        <w:rPr>
          <w:rFonts w:ascii="Century Gothic" w:eastAsia="Century Gothic" w:hAnsi="Century Gothic" w:cs="Century Gothic"/>
          <w:color w:val="231F20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excited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and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be.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56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next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morning,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disturbed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higher-ups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taken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many small dolls away from SAMMY (ALEX CALLOWAY), the quiet boy who ran wild a few days earlier (as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opened). This is apparently meant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 “lesson”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Sammy, 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though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dolls 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comforting connection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sister.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64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meanwhile,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expecting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birthday visit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dad,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as has perhaps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case too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many times 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shows up.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slams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shut. Grace,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Nate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force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open,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case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might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attempt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herself.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 longer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droll smart-ass,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lashes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smashing a cupcake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team gently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subdues her,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responding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calmly and skillfully and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possible, as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releases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grief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anger.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19" w:right="6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happened,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normally stoic and tough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tells his house-mates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create birthday cards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point,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“Cool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1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 sits quietly with Jayden in the Cool Down Room – and, after noticing Jayden’s self-inflicted</w:t>
      </w:r>
    </w:p>
    <w:p w:rsidR="00606C7B" w:rsidRDefault="00606C7B">
      <w:pPr>
        <w:spacing w:after="0"/>
        <w:sectPr w:rsidR="00606C7B">
          <w:footerReference w:type="default" r:id="rId12"/>
          <w:pgSz w:w="11920" w:h="16840"/>
          <w:pgMar w:top="580" w:right="620" w:bottom="1300" w:left="620" w:header="0" w:footer="1104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42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scars, reveals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scars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telling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them. Jayden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is touched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upset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unleashes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frustration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blow-up dog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doll that’s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Cool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expressly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purpose.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joins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pounding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inflatable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dog – and there is a bit of release for both of them.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8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birthday cards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housemates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made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is touched by them.  There are more cupcakes – this time with candles – and Jayden seems, for the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time, to be letting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allowing herself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 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community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5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mood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quickly shifts again and moments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later,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AWOL.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 father’s house, with Grace in pursuit, but her father is not home and Jayden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returns outside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waiting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cries and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comforts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12,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shares a children’s story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written.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a tale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shark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</w:p>
    <w:p w:rsidR="00606C7B" w:rsidRDefault="00C22264">
      <w:pPr>
        <w:spacing w:after="0" w:line="240" w:lineRule="exact"/>
        <w:ind w:left="429" w:right="45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befriends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octopus.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octopus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gives up pieces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its body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hungry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shark,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believing that’s 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necessary in order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a friend.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oblique parable,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certain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 is suffering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abuse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is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 her.</w:t>
      </w:r>
    </w:p>
    <w:p w:rsidR="00606C7B" w:rsidRDefault="00C22264">
      <w:pPr>
        <w:spacing w:after="0" w:line="240" w:lineRule="exact"/>
        <w:ind w:left="429" w:right="41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asks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Dad has ever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answer,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tear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rolls onto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page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story.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around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join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large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gathering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people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almost every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size,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color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age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eight months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80.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anniversary party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older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Latin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Mason’s foster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parents.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 makes a toast,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thanking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parents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providing a loving 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adding “Happy Anniversary,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guys.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my life is because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Later, on the dance floor,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 asks Grace to marry him – and she accepts.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awakened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early morning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phone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call, bringing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Grace’s father</w:t>
      </w:r>
    </w:p>
    <w:p w:rsidR="00606C7B" w:rsidRDefault="00C22264">
      <w:pPr>
        <w:spacing w:before="4" w:after="0" w:line="240" w:lineRule="exact"/>
        <w:ind w:left="429" w:right="48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about to be released from prison.  This is the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hard moment of what will turn out to be a very difficult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day.  At work, Grace learns that Marcus’ pet fish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the only soul in which Marcus feels he can safely confide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has died, and that Marcus thinks Luis is responsible.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 tries to get Marcus to talk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–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refuses.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0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completely stunned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discover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father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picked his daughter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and taken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Believing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suffering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abuse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hands,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storms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into her boss’ office,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tells him in unsparing terms that Jayden should not have been sent home to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dad.  Jack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cuts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off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tells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job is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interpret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tears,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trained therapists 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just line staff.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furious,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grabs Jack’s desk lamp and smashes it.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residence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 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discover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slashed his</w:t>
      </w:r>
    </w:p>
    <w:p w:rsidR="00606C7B" w:rsidRDefault="00C22264">
      <w:pPr>
        <w:spacing w:after="0" w:line="240" w:lineRule="exact"/>
        <w:ind w:left="429" w:right="4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wrist.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wraps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pillowcase, clamps it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hands and,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nearly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beside herself,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cries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daze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hospital,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tells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simply 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tries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pleads with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what’s troubling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once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again unable to.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4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pushes her,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tells him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marry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and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his baby – and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 already made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appointment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abortion.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Stunned,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Mason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walks away and tells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whatever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wants… because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done.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 sets off on her bike – and pedals fiercely.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Suddenly, she is at Jayden’s house.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breaks in and stumbles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baseball bat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garage.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picks it up and walks up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stairs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house. She finds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father, asleep in his bedroom, the television droning.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looks like she is about to wield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bat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sleeping father’s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friend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stops her.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8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two instead sit outside, where Grace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reveals that she suffered abuse at the hands of her own father – and that she stood up in court and testified,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putting her father in jail.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confides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 this is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hasn’t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told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anyone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it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herself,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until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now…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discovered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pregnant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faced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prospect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becoming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parent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herself.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admits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doing,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wanted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 Jayden.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 confides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 Grace the harm that she’s suffered from her father – this time much more</w:t>
      </w:r>
    </w:p>
    <w:p w:rsidR="00606C7B" w:rsidRDefault="00606C7B">
      <w:pPr>
        <w:spacing w:after="0"/>
        <w:sectPr w:rsidR="00606C7B">
          <w:footerReference w:type="default" r:id="rId13"/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tabs>
          <w:tab w:val="left" w:pos="1460"/>
        </w:tabs>
        <w:spacing w:before="80" w:after="0" w:line="240" w:lineRule="exact"/>
        <w:ind w:left="429" w:right="48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explicitly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ab/>
        <w:t>The two then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good use for the baseball bat: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smashing the windows of Jayden’s dad’s car.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proves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exhilarating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catharsis – and 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begin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change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 both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10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better,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 responds,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am,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too.”</w:t>
      </w:r>
    </w:p>
    <w:p w:rsidR="00606C7B" w:rsidRDefault="00606C7B">
      <w:pPr>
        <w:spacing w:after="0" w:line="130" w:lineRule="exact"/>
        <w:rPr>
          <w:sz w:val="13"/>
          <w:szCs w:val="13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3832" w:right="3812"/>
        <w:jc w:val="center"/>
        <w:rPr>
          <w:rFonts w:ascii="Bauhaus Std Light" w:eastAsia="Bauhaus Std Light" w:hAnsi="Bauhaus Std Light" w:cs="Bauhaus Std Light"/>
          <w:sz w:val="34"/>
          <w:szCs w:val="34"/>
        </w:rPr>
      </w:pPr>
      <w:r>
        <w:rPr>
          <w:rFonts w:ascii="Bauhaus Std Light" w:eastAsia="Bauhaus Std Light" w:hAnsi="Bauhaus Std Light" w:cs="Bauhaus Std Light"/>
          <w:color w:val="231F20"/>
          <w:sz w:val="34"/>
          <w:szCs w:val="34"/>
          <w:u w:val="single" w:color="231F20"/>
        </w:rPr>
        <w:t xml:space="preserve">About Short </w:t>
      </w:r>
      <w:r>
        <w:rPr>
          <w:rFonts w:ascii="Bauhaus Std Light" w:eastAsia="Bauhaus Std Light" w:hAnsi="Bauhaus Std Light" w:cs="Bauhaus Std Light"/>
          <w:color w:val="231F20"/>
          <w:spacing w:val="-19"/>
          <w:sz w:val="34"/>
          <w:szCs w:val="34"/>
          <w:u w:val="single" w:color="231F20"/>
        </w:rPr>
        <w:t>T</w:t>
      </w:r>
      <w:r>
        <w:rPr>
          <w:rFonts w:ascii="Bauhaus Std Light" w:eastAsia="Bauhaus Std Light" w:hAnsi="Bauhaus Std Light" w:cs="Bauhaus Std Light"/>
          <w:color w:val="231F20"/>
          <w:sz w:val="34"/>
          <w:szCs w:val="34"/>
          <w:u w:val="single" w:color="231F20"/>
        </w:rPr>
        <w:t>erm 12</w:t>
      </w:r>
    </w:p>
    <w:p w:rsidR="00606C7B" w:rsidRDefault="00606C7B">
      <w:pPr>
        <w:spacing w:before="10"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exact"/>
        <w:ind w:left="429" w:right="40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world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unfamiliar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writer/director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Cretton.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fact, he loosely modeled one of the film’s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characters, Nate – an unsure newcomer to the line staff at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facility – 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himself.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“After I graduated from college,” from Point Loma Nazarene University in San Diego, ”I couldn’t find work,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 friend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mentioned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troubled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teenagers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hiring,”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director 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 his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day, a seemingly nice kid had a lovely chat with Cretton – and then blew up and threw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chair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across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by far,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scariest experiences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I’ve ever had – at first.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was really afraid of doing something wrong and messing up these kids more than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already were.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month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fell in love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it.”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stayed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years.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9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experience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Hawaiian native was getting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Master’s Degree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Film and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Media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San Diego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University.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years later,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created a 20 minute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thesis project,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titled “Short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12” – based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experiences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home.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went on to win the Jury Prize at Sundance in 2009 – and prompted Cretton to make a feature version.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was kind of a novice filmmaker,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somebody told me that if you were going to</w:t>
      </w:r>
    </w:p>
    <w:p w:rsidR="00606C7B" w:rsidRDefault="00C22264">
      <w:pPr>
        <w:spacing w:after="0" w:line="240" w:lineRule="exact"/>
        <w:ind w:left="429" w:right="43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Sundance,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you’d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a 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script ready.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wrote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one.”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script eventually found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its way to the Academy of Motion Picture Arts and Sciences, where it was one of five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scripts in 2010 to win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Nicholl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Fellowship.  “That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 big stamp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approval,”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featured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male, named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Denim,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lead supervisor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“Line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Staff,”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home’s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counselors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tend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day. 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version,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decided to switch 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around,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creating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supervisor’s role.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 w:firstLine="8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Cast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</w:t>
      </w:r>
      <w:r>
        <w:rPr>
          <w:rFonts w:ascii="Century Gothic" w:eastAsia="Century Gothic" w:hAnsi="Century Gothic" w:cs="Century Gothic"/>
          <w:color w:val="231F20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LARSON,</w:t>
      </w:r>
      <w:r>
        <w:rPr>
          <w:rFonts w:ascii="Century Gothic" w:eastAsia="Century Gothic" w:hAnsi="Century Gothic" w:cs="Century Gothic"/>
          <w:color w:val="231F20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whom</w:t>
      </w:r>
      <w:r>
        <w:rPr>
          <w:rFonts w:ascii="Century Gothic" w:eastAsia="Century Gothic" w:hAnsi="Century Gothic" w:cs="Century Gothic"/>
          <w:color w:val="231F20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fan</w:t>
      </w:r>
      <w:r>
        <w:rPr>
          <w:rFonts w:ascii="Century Gothic" w:eastAsia="Century Gothic" w:hAnsi="Century Gothic" w:cs="Century Gothic"/>
          <w:color w:val="231F20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color w:val="231F20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</w:t>
      </w:r>
      <w:r>
        <w:rPr>
          <w:rFonts w:ascii="Century Gothic" w:eastAsia="Century Gothic" w:hAnsi="Century Gothic" w:cs="Century Gothic"/>
          <w:color w:val="231F20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searing emotional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played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Oren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Moverman’s “Rampart”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(as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Woody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Harrelson’s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eldest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daughter), but</w:t>
      </w:r>
      <w:r>
        <w:rPr>
          <w:rFonts w:ascii="Century Gothic" w:eastAsia="Century Gothic" w:hAnsi="Century Gothic" w:cs="Century Gothic"/>
          <w:color w:val="231F20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comedic</w:t>
      </w:r>
      <w:r>
        <w:rPr>
          <w:rFonts w:ascii="Century Gothic" w:eastAsia="Century Gothic" w:hAnsi="Century Gothic" w:cs="Century Gothic"/>
          <w:color w:val="231F20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</w:t>
      </w:r>
      <w:r>
        <w:rPr>
          <w:rFonts w:ascii="Century Gothic" w:eastAsia="Century Gothic" w:hAnsi="Century Gothic" w:cs="Century Gothic"/>
          <w:color w:val="231F20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“United</w:t>
      </w:r>
      <w:r>
        <w:rPr>
          <w:rFonts w:ascii="Century Gothic" w:eastAsia="Century Gothic" w:hAnsi="Century Gothic" w:cs="Century Gothic"/>
          <w:color w:val="231F20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States</w:t>
      </w:r>
      <w:r>
        <w:rPr>
          <w:rFonts w:ascii="Century Gothic" w:eastAsia="Century Gothic" w:hAnsi="Century Gothic" w:cs="Century Gothic"/>
          <w:color w:val="231F20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Tara.” </w:t>
      </w:r>
      <w:r>
        <w:rPr>
          <w:rFonts w:ascii="Century Gothic" w:eastAsia="Century Gothic" w:hAnsi="Century Gothic" w:cs="Century Gothic"/>
          <w:color w:val="231F20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“She’s</w:t>
      </w:r>
      <w:r>
        <w:rPr>
          <w:rFonts w:ascii="Century Gothic" w:eastAsia="Century Gothic" w:hAnsi="Century Gothic" w:cs="Century Gothic"/>
          <w:color w:val="231F20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</w:t>
      </w:r>
      <w:r>
        <w:rPr>
          <w:rFonts w:ascii="Century Gothic" w:eastAsia="Century Gothic" w:hAnsi="Century Gothic" w:cs="Century Gothic"/>
          <w:color w:val="231F20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raw</w:t>
      </w:r>
      <w:r>
        <w:rPr>
          <w:rFonts w:ascii="Century Gothic" w:eastAsia="Century Gothic" w:hAnsi="Century Gothic" w:cs="Century Gothic"/>
          <w:color w:val="231F20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spontaneous,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comedy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scenes,”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always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shooting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instincts,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opposed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pre-planned,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rehearsed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performance.”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Larson,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filming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another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project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Georgia,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sent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script,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immediately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connected. “Within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10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pages,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really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spoke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felt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great architecture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it,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was just a big space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play with.”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spoke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via Skype,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saw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very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quickly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her. 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really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funny,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something</w:t>
      </w:r>
      <w:r>
        <w:rPr>
          <w:rFonts w:ascii="Century Gothic" w:eastAsia="Century Gothic" w:hAnsi="Century Gothic" w:cs="Century Gothic"/>
          <w:color w:val="231F20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extremely</w:t>
      </w:r>
      <w:r>
        <w:rPr>
          <w:rFonts w:ascii="Century Gothic" w:eastAsia="Century Gothic" w:hAnsi="Century Gothic" w:cs="Century Gothic"/>
          <w:color w:val="231F20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thoughtful.</w:t>
      </w:r>
      <w:r>
        <w:rPr>
          <w:rFonts w:ascii="Century Gothic" w:eastAsia="Century Gothic" w:hAnsi="Century Gothic" w:cs="Century Gothic"/>
          <w:color w:val="231F20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stop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in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those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moments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saw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combination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intensity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lightness,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kick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ass as Grace.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did.”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immediately</w:t>
      </w:r>
      <w:r>
        <w:rPr>
          <w:rFonts w:ascii="Century Gothic" w:eastAsia="Century Gothic" w:hAnsi="Century Gothic" w:cs="Century Gothic"/>
          <w:color w:val="231F20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dove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develop</w:t>
      </w:r>
      <w:r>
        <w:rPr>
          <w:rFonts w:ascii="Century Gothic" w:eastAsia="Century Gothic" w:hAnsi="Century Gothic" w:cs="Century Gothic"/>
          <w:color w:val="231F20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character,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notes. </w:t>
      </w:r>
      <w:r>
        <w:rPr>
          <w:rFonts w:ascii="Century Gothic" w:eastAsia="Century Gothic" w:hAnsi="Century Gothic" w:cs="Century Gothic"/>
          <w:color w:val="231F20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worked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tail off to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 under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Grace’s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skin,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joy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watch.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asked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smart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questions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devoured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much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information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could,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become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expert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homes,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different things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feeling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moment. 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reason</w:t>
      </w:r>
      <w:r>
        <w:rPr>
          <w:rFonts w:ascii="Century Gothic" w:eastAsia="Century Gothic" w:hAnsi="Century Gothic" w:cs="Century Gothic"/>
          <w:color w:val="231F20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performance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believable and realistic – she had a specific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 on everything for her.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never does the same thing twice.”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is,</w:t>
      </w:r>
      <w:r>
        <w:rPr>
          <w:rFonts w:ascii="Century Gothic" w:eastAsia="Century Gothic" w:hAnsi="Century Gothic" w:cs="Century Gothic"/>
          <w:color w:val="231F20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core,</w:t>
      </w:r>
      <w:r>
        <w:rPr>
          <w:rFonts w:ascii="Century Gothic" w:eastAsia="Century Gothic" w:hAnsi="Century Gothic" w:cs="Century Gothic"/>
          <w:color w:val="231F20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complex,</w:t>
      </w:r>
      <w:r>
        <w:rPr>
          <w:rFonts w:ascii="Century Gothic" w:eastAsia="Century Gothic" w:hAnsi="Century Gothic" w:cs="Century Gothic"/>
          <w:color w:val="231F20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due</w:t>
      </w:r>
      <w:r>
        <w:rPr>
          <w:rFonts w:ascii="Century Gothic" w:eastAsia="Century Gothic" w:hAnsi="Century Gothic" w:cs="Century Gothic"/>
          <w:color w:val="231F20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abuse</w:t>
      </w:r>
      <w:r>
        <w:rPr>
          <w:rFonts w:ascii="Century Gothic" w:eastAsia="Century Gothic" w:hAnsi="Century Gothic" w:cs="Century Gothic"/>
          <w:color w:val="231F20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</w:t>
      </w:r>
      <w:r>
        <w:rPr>
          <w:rFonts w:ascii="Century Gothic" w:eastAsia="Century Gothic" w:hAnsi="Century Gothic" w:cs="Century Gothic"/>
          <w:color w:val="231F20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suffered,</w:t>
      </w:r>
      <w:r>
        <w:rPr>
          <w:rFonts w:ascii="Century Gothic" w:eastAsia="Century Gothic" w:hAnsi="Century Gothic" w:cs="Century Gothic"/>
          <w:color w:val="231F20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</w:t>
      </w:r>
      <w:r>
        <w:rPr>
          <w:rFonts w:ascii="Century Gothic" w:eastAsia="Century Gothic" w:hAnsi="Century Gothic" w:cs="Century Gothic"/>
          <w:color w:val="231F20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revealed</w:t>
      </w:r>
      <w:r>
        <w:rPr>
          <w:rFonts w:ascii="Century Gothic" w:eastAsia="Century Gothic" w:hAnsi="Century Gothic" w:cs="Century Gothic"/>
          <w:color w:val="231F20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audience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nor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those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closest</w:t>
      </w:r>
      <w:r>
        <w:rPr>
          <w:rFonts w:ascii="Century Gothic" w:eastAsia="Century Gothic" w:hAnsi="Century Gothic" w:cs="Century Gothic"/>
          <w:color w:val="231F20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until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late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film, a</w:t>
      </w:r>
      <w:r>
        <w:rPr>
          <w:rFonts w:ascii="Century Gothic" w:eastAsia="Century Gothic" w:hAnsi="Century Gothic" w:cs="Century Gothic"/>
          <w:color w:val="231F20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quality</w:t>
      </w:r>
      <w:r>
        <w:rPr>
          <w:rFonts w:ascii="Century Gothic" w:eastAsia="Century Gothic" w:hAnsi="Century Gothic" w:cs="Century Gothic"/>
          <w:color w:val="231F20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color w:val="231F20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most appealing. </w:t>
      </w:r>
      <w:r>
        <w:rPr>
          <w:rFonts w:ascii="Century Gothic" w:eastAsia="Century Gothic" w:hAnsi="Century Gothic" w:cs="Century Gothic"/>
          <w:color w:val="231F20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“For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me,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color w:val="231F20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 is</w:t>
      </w:r>
      <w:r>
        <w:rPr>
          <w:rFonts w:ascii="Century Gothic" w:eastAsia="Century Gothic" w:hAnsi="Century Gothic" w:cs="Century Gothic"/>
          <w:color w:val="231F20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secret,”</w:t>
      </w:r>
      <w:r>
        <w:rPr>
          <w:rFonts w:ascii="Century Gothic" w:eastAsia="Century Gothic" w:hAnsi="Century Gothic" w:cs="Century Gothic"/>
          <w:color w:val="231F20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explains. </w:t>
      </w:r>
      <w:r>
        <w:rPr>
          <w:rFonts w:ascii="Century Gothic" w:eastAsia="Century Gothic" w:hAnsi="Century Gothic" w:cs="Century Gothic"/>
          <w:color w:val="231F20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“And</w:t>
      </w:r>
      <w:r>
        <w:rPr>
          <w:rFonts w:ascii="Century Gothic" w:eastAsia="Century Gothic" w:hAnsi="Century Gothic" w:cs="Century Gothic"/>
          <w:color w:val="231F20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entire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</w:t>
      </w:r>
      <w:r>
        <w:rPr>
          <w:rFonts w:ascii="Century Gothic" w:eastAsia="Century Gothic" w:hAnsi="Century Gothic" w:cs="Century Gothic"/>
          <w:color w:val="231F20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someone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trying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together</w:t>
      </w:r>
      <w:r>
        <w:rPr>
          <w:rFonts w:ascii="Century Gothic" w:eastAsia="Century Gothic" w:hAnsi="Century Gothic" w:cs="Century Gothic"/>
          <w:color w:val="231F20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because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secret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eating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away</w:t>
      </w:r>
      <w:r>
        <w:rPr>
          <w:rFonts w:ascii="Century Gothic" w:eastAsia="Century Gothic" w:hAnsi="Century Gothic" w:cs="Century Gothic"/>
          <w:color w:val="231F20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</w:p>
    <w:p w:rsidR="00606C7B" w:rsidRDefault="00606C7B">
      <w:pPr>
        <w:spacing w:after="0"/>
        <w:jc w:val="both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71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really fascinating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me.”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secret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secret,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while giving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audience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indeed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 hidden, was a terrific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challenge for the actress.  “I found it incredibly refreshing to explore – especially in a movie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aren’t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said than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said.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Stories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like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stay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longer,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because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strike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uncomfortable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chord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audience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 whatever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is could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easily happen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real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life.”  Adds Cretton,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“Grace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continually walking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line of being extremely vulnerable and being an extremely strong woman.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that’s difficult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 portray.”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Creating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hidden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darkness was 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day’s 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actually 20 days’ 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manage.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was actually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longest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period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playing someone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darkness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very long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period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“I’d 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corner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drink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black coffee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myself feeling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really ill and say, ‘I’m 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pit.’”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trick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in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staying there.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actually found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nice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groove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swim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deep end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awhile,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realized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because your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character’s 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hell, it 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yourself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hell, too.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then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cook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dinner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watch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Simpsons’ and remember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actually are.”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tabs>
          <w:tab w:val="left" w:pos="2960"/>
        </w:tabs>
        <w:spacing w:after="0" w:line="240" w:lineRule="exact"/>
        <w:ind w:left="429" w:right="5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Playing opposite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gentle,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supportive boyfriend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colleague,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JOHN GALLAGHER,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JR,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HBO’S “The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Newsroom”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 Tony-winning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Broadway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“Spring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Awakening.”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ab/>
        <w:t>“I read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Destin’s script in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sitting,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counted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seven scenes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brought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tears,”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recalls.  “I’ve never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physical reaction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reading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script.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told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right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away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was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really special,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heart.”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warm,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understanding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supportive,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good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sense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humor</w:t>
      </w:r>
    </w:p>
    <w:p w:rsidR="00606C7B" w:rsidRDefault="00C22264">
      <w:pPr>
        <w:spacing w:before="4" w:after="0" w:line="240" w:lineRule="exact"/>
        <w:ind w:left="429" w:right="49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was a particularly good fit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 the actor.  “I read it and said, ‘I know who this guy is, and I think I could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this.”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“John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off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screen.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nice, caring,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witty,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patient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charming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everything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is, both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in his relationship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instant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choice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Plus,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Skyping, and,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had this big beard,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 saw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just knew,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‘Ah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Mason.’”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needed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 good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storyteller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regularly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keeps his colleagues rapt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sometimes hard-to-believe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stories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life and work.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had seen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Newsroom,’” Cretton 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Adds Gallagher, “That’s one thing that jumped out the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 I read the script.</w:t>
      </w:r>
    </w:p>
    <w:p w:rsidR="00606C7B" w:rsidRDefault="00C22264">
      <w:pPr>
        <w:spacing w:after="0" w:line="240" w:lineRule="exact"/>
        <w:ind w:left="429" w:right="50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love stories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any form.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Newsroom,’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everybody is forced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memorize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long passages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dialogue,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just spew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without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 hesitation.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besides,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loves the attention.”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9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humorous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aspect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accident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in fact,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necessary,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“Humor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very 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reality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setting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it’s 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survival there.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 anchor,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ways,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mayhem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around,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and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Grace.”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agrees.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“It’s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noticed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went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</w:p>
    <w:p w:rsidR="00606C7B" w:rsidRDefault="00C22264">
      <w:pPr>
        <w:spacing w:after="0" w:line="240" w:lineRule="exact"/>
        <w:ind w:left="429" w:right="46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visited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homes.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line staff keep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very light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nothing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inappropriate,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joke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try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friendly,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happy, easygoing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environment.”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5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anything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goofball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sometimes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portrays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his role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“John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 talked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early on,”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  “Mason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taking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bumbling, goofy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uses it.</w:t>
      </w:r>
      <w:r>
        <w:rPr>
          <w:rFonts w:ascii="Century Gothic" w:eastAsia="Century Gothic" w:hAnsi="Century Gothic" w:cs="Century Gothic"/>
          <w:color w:val="231F20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clueless,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doing.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escape from reality –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uses it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deal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reality.”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Adds Gallagher,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“He’s happy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jester,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it 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used positively and effectively.  He’s 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diffuse situations in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appropriate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why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seems,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fairly unrockable,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his upbringing,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revealed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attend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foster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parents’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30</w:t>
      </w:r>
      <w:r>
        <w:rPr>
          <w:rFonts w:ascii="Century Gothic" w:eastAsia="Century Gothic" w:hAnsi="Century Gothic" w:cs="Century Gothic"/>
          <w:color w:val="231F20"/>
          <w:position w:val="7"/>
          <w:sz w:val="11"/>
          <w:szCs w:val="11"/>
        </w:rPr>
        <w:t>th</w:t>
      </w:r>
      <w:r>
        <w:rPr>
          <w:rFonts w:ascii="Century Gothic" w:eastAsia="Century Gothic" w:hAnsi="Century Gothic" w:cs="Century Gothic"/>
          <w:color w:val="231F20"/>
          <w:spacing w:val="30"/>
          <w:position w:val="7"/>
          <w:sz w:val="11"/>
          <w:szCs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anniversary party – a party packed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similarly grateful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foster children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raised.  “I wanted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sure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saw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example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foster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 system truly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working,”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 Cretton.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“It’s a system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really beautiful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 normally portrayed in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 on television.  It’s important for people to see that aspect.”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2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idea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giving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background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early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writing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process.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asked myself, ‘Why would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place like this?’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incredibly uncommon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people 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facilities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tie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foster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system themselves 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71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similar backgrounds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through.”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Mason’s good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nature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loving world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happened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upon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sometime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earlier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his life,</w:t>
      </w:r>
    </w:p>
    <w:p w:rsidR="00606C7B" w:rsidRDefault="00C22264">
      <w:pPr>
        <w:spacing w:before="4" w:after="0" w:line="240" w:lineRule="exact"/>
        <w:ind w:left="429" w:right="4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Latino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foster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parents.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“It’s hard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 Gallagher.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way, as a child, in and out of facilities like Short Term 12, never really finding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family or any self worth, until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second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chance,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it’s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made him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eternal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optimist.”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quality makes him invaluable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around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“One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big themes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this movie is finding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ways to break cycles, and to believe that you can.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because your parents treated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unacceptable way, 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turn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and 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same 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kids.”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 glimmer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hope,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shows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messed up past, and come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fairly healthy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side. He understands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has dealt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certain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level.”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3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soulmates.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“They’re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kindred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spirits,” says Gallagher.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broken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dealt pretty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unfair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hands as children.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 brings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together,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having gone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traumatic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experiences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life.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now, 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adults, and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someone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struggle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like.”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began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couple’s relationship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long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shooting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began,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 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sent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faux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dinner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date.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recalls, “He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gave us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envelope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full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of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little questions and games and conversation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pieces.  Throughout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meal, every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minute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would reach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and take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out.”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questions would be,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example, “How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</w:p>
    <w:p w:rsidR="00606C7B" w:rsidRDefault="00C22264">
      <w:pPr>
        <w:spacing w:after="0" w:line="240" w:lineRule="exact"/>
        <w:ind w:left="429" w:right="4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met?”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 talk it out.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set,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had already given us these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tools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building a foundation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 history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 backstory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characters.”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live a simple life –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kind $12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counseling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jobs 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afford,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 cherish, and one which they spend all day keeping a secret “at the office.”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“Their home life is almost like a completely different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movie,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love,”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“You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 unglamorous,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unromantic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relationship.</w:t>
      </w:r>
      <w:r>
        <w:rPr>
          <w:rFonts w:ascii="Century Gothic" w:eastAsia="Century Gothic" w:hAnsi="Century Gothic" w:cs="Century Gothic"/>
          <w:color w:val="231F20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mundane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cooking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dinner,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sleeping</w:t>
      </w:r>
    </w:p>
    <w:p w:rsidR="00606C7B" w:rsidRDefault="00C22264">
      <w:pPr>
        <w:spacing w:after="0" w:line="240" w:lineRule="exact"/>
        <w:ind w:left="429" w:right="61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next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brushing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teeth.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chose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such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interesting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periods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show.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made it clear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is a relationship 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lived in.”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relaxing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couple’s apartment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consist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simple – and intimate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as making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drawings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while seated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sofa.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actually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 favorite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parts of the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doing those drawings,” Larson recalls.  Gallagher was dispatched to a nearby CVS to grab 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paper and crayons,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instructed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his director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attempt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eight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sketches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Mason’s sweetheart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(all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Grace’s drawings in various scenes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movie,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including this one,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were done by Cretton’s girlfriend, Nikki Chapman, herself a talented artist).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seen in the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 of Gallagher’s were.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good.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asked John,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‘Are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trying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bad?’” 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laughs.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 take,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 show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different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sketch,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order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different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reaction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scene-mate.</w:t>
      </w:r>
      <w:r>
        <w:rPr>
          <w:rFonts w:ascii="Century Gothic" w:eastAsia="Century Gothic" w:hAnsi="Century Gothic" w:cs="Century Gothic"/>
          <w:color w:val="231F20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still have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kept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9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couple’s closeness is often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times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seemingly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middle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hellish situation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appropriately-placed quip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exactly what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needs.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instance,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 meltdown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smashes a cupcake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</w:p>
    <w:p w:rsidR="00606C7B" w:rsidRDefault="00C22264">
      <w:pPr>
        <w:spacing w:after="0" w:line="240" w:lineRule="exact"/>
        <w:ind w:left="429" w:right="53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made into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Grace’s face,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once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again is 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disarm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situation,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enquiring,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 cupcake?”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eliciting a smile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girlfriend.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beautiful balance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relationship,”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notes.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mud,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so good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pulling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reality and grounding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control,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 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pulling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center.”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matured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did,” says Cretton.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“He’s 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look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know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 thinking.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snap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it,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keeps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spiraling down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otherwise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terrible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situations.”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Mason’s warmth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kindness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still 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match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scars left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childhood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abuse.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84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wants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really allow herself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vulnerable,”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explains. 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puts a strain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relationship.”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4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can’t,”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offers.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“Even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willing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walk 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stuff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which,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 truly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romantic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happened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horrible,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feels like it’s a lie –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 believe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anybody would be capable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evil,” [i.e.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wrongs inflicted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 her by her jailed father].  As skilled as Grace is with communication tools, which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capably applies daily 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unable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apply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herself,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safest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relationships.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tells anyone,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she’ll unravel.”</w:t>
      </w:r>
    </w:p>
    <w:p w:rsidR="00606C7B" w:rsidRDefault="00606C7B">
      <w:pPr>
        <w:spacing w:before="4" w:after="0" w:line="180" w:lineRule="exact"/>
        <w:rPr>
          <w:sz w:val="18"/>
          <w:szCs w:val="18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3509" w:right="-20"/>
        <w:rPr>
          <w:rFonts w:ascii="Bauhaus Std Light" w:eastAsia="Bauhaus Std Light" w:hAnsi="Bauhaus Std Light" w:cs="Bauhaus Std Light"/>
          <w:sz w:val="34"/>
          <w:szCs w:val="34"/>
        </w:rPr>
      </w:pPr>
      <w:r>
        <w:rPr>
          <w:rFonts w:ascii="Bauhaus Std Light" w:eastAsia="Bauhaus Std Light" w:hAnsi="Bauhaus Std Light" w:cs="Bauhaus Std Light"/>
          <w:color w:val="231F20"/>
          <w:sz w:val="34"/>
          <w:szCs w:val="34"/>
          <w:u w:val="single" w:color="231F20"/>
        </w:rPr>
        <w:t xml:space="preserve">The Kids of Short </w:t>
      </w:r>
      <w:r>
        <w:rPr>
          <w:rFonts w:ascii="Bauhaus Std Light" w:eastAsia="Bauhaus Std Light" w:hAnsi="Bauhaus Std Light" w:cs="Bauhaus Std Light"/>
          <w:color w:val="231F20"/>
          <w:spacing w:val="-19"/>
          <w:sz w:val="34"/>
          <w:szCs w:val="34"/>
          <w:u w:val="single" w:color="231F20"/>
        </w:rPr>
        <w:t>T</w:t>
      </w:r>
      <w:r>
        <w:rPr>
          <w:rFonts w:ascii="Bauhaus Std Light" w:eastAsia="Bauhaus Std Light" w:hAnsi="Bauhaus Std Light" w:cs="Bauhaus Std Light"/>
          <w:color w:val="231F20"/>
          <w:sz w:val="34"/>
          <w:szCs w:val="34"/>
          <w:u w:val="single" w:color="231F20"/>
        </w:rPr>
        <w:t>erm 12</w:t>
      </w:r>
    </w:p>
    <w:p w:rsidR="00606C7B" w:rsidRDefault="00606C7B">
      <w:pPr>
        <w:spacing w:before="10"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exact"/>
        <w:ind w:left="429" w:right="68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Interestingly,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begin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responsible for,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12, 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whom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played by 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little 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 feature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experience.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3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Finding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 disturbed children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effectively – and realistically – took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time.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 was a long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process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kids,” 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  “We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kept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even searching outside the bounds of our casting office.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 just wanted to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who felt very authentic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very real.”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Sammy,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instance,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quiet,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lanky youngster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dashes towards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escape in the beginning of the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played by 13-year-old Alex Calloway, who answered a Craig’s List-type casting ad.  “His father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sent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cell phone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video as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audition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Georgia.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perfect.”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cast,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was a matter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getting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players – adults and kids alike –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same page.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Prior to filming,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entire cast met for a day of games, stories and improv at a house where several of the producers were staying.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Everyone learned “Big Booty,” the rhythmic word game seen in the film,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resurrected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college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“It’s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‘Whisper Down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Lane’ type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games,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all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timing,”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explains.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 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practice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 whenever we had a break until we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shot the scene.”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1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spent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child individually,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develop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characters’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relationships with Grace.  “We just talked and figured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 the past of the kids – what I know and then what I shouldn’t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  “Everybody was allowed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secret.”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adults, as well 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taught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“take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maneuver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described earlier,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used to carefully and gently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irate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child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allow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cool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off.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training, you’re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taught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physically restrain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kid who’s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having a violent outburst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talk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keep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safe,”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“There’s a specific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type of descent that staff members have to learn,” Gallagher adds.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“There’s a proper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restrain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child who’s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losing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temper,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hitting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and having a violent outburst.</w:t>
      </w:r>
      <w:r>
        <w:rPr>
          <w:rFonts w:ascii="Century Gothic" w:eastAsia="Century Gothic" w:hAnsi="Century Gothic" w:cs="Century Gothic"/>
          <w:color w:val="231F20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 can’t have someone that’s trained like a police officer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 in and deal with a person who’s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15 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–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training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intense.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careful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nobody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hurt.”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2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and 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day shadowing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“line staff,”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called,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local 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Los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Angeles.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 Gallagher,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“Line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staff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morning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until night,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watch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kids, help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stick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routine,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sure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school, get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meals, take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meds and 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activities.”  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technically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therapists,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unofficially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acting as counselors, Cretton notes.  “I might compare it to the difference between a medic and a doctor.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You’re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basically trained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handle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extreme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situations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arise, and to handle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period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until someone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professional 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4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staff 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strike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balance between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supervisor and being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friend.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“You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try and be 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because these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that,”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“And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saccharin either,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because 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They’ve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badly abused in every possible way –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trust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people 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talking really sweetly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because they know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them.”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really a matter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‘thick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thin’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strong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78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kids 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behave.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need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won’t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abandon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 happens.  Everybody else has run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learned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shadowing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real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staff member.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a matter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loving 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having patience.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tough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learned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another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important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lesson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female line staff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shadowed. 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said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right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beginning,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let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go.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don’t,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crack.’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people 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crack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a couple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weeks.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really hard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dealing with broken kids.  If you can’t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peace, you’re gonna get eaten alive.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applied that to the movie in every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aspect –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myself and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picked up another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lesson,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tucked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away and used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“One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struck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ease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line staff preside 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everything,”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 everybody’s name,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everybody’s backstories,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they’d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how to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best talk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kid, individually –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have a blanket way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dealing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everyone.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seem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very,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very easy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accomplish,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wanted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to bring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mentioned, Grace finds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unlikely help for herself through her work with a quick-witted, but brooding</w:t>
      </w:r>
    </w:p>
    <w:p w:rsidR="00606C7B" w:rsidRDefault="00C22264">
      <w:pPr>
        <w:spacing w:before="4" w:after="0" w:line="240" w:lineRule="exact"/>
        <w:ind w:left="429" w:right="7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15-year-old named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played by actress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KAITLYN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DEVER.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girls who came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and just read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naturally – actually underplayed,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real,”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recalls. “She’s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talented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I’ve ever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4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Especially important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ability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portray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thick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skin, but whose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pain must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be visible, in 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slightest amount,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audience.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“Jayden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very protective,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very thick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shell. 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once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while, 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bubbling inside just breaks through,” Cretton notes.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“That’s definitely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challenge for a 15-year-old actress, to show emotion without flaunting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 is somebody who would not want anyone to see her crying.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</w:p>
    <w:p w:rsidR="00606C7B" w:rsidRDefault="00C22264">
      <w:pPr>
        <w:spacing w:after="0" w:line="240" w:lineRule="exact"/>
        <w:ind w:left="429" w:right="6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Kaitlyn was 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 see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underneath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thick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shell, she’s still just wanting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 normal, vulnerable 15-year-old girl.”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arrival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Grace’s life presses a long-forgotten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button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counselor.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“Grace immediately sees herself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Jayden,”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points out.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 later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it revealed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share</w:t>
      </w:r>
    </w:p>
    <w:p w:rsidR="00606C7B" w:rsidRDefault="00C22264">
      <w:pPr>
        <w:spacing w:after="0" w:line="240" w:lineRule="exact"/>
        <w:ind w:left="429" w:right="4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similar history.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 Larson,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“They’re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sides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same coin,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truly gifts to each other, even if they don’t realize it at first.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They’re able to clearly see things in themselves because 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person.”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 are several points in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which the two – Grace, particularly – share moments from</w:t>
      </w:r>
    </w:p>
    <w:p w:rsidR="00606C7B" w:rsidRDefault="00C22264">
      <w:pPr>
        <w:spacing w:before="4" w:after="0" w:line="240" w:lineRule="exact"/>
        <w:ind w:left="429" w:right="4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lives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never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told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anyone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inappropriate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move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staff member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such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 environment,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nonetheless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helpful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both.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see-saws back and forth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counselor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who is being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counseled,”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5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“It’s definitely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crossing the line for her job,” Larson admits.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“But I think in Grace’s mind, she feels like 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needs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least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life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look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eye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say, ‘I’ve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this way. 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you’re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 alone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 other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people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you.’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ways is talking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 herself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lets loose after suffering yet another experience of her father letting her down, forgetting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pick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birthday.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yells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telling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hates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however,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responds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simple, “You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like 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right now,”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allowing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pain, instead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trying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shut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down.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learned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visited a real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stuff personally,” 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having meltdowns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don’t hate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you’re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you’re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</w:t>
      </w:r>
      <w:r>
        <w:rPr>
          <w:rFonts w:ascii="Century Gothic" w:eastAsia="Century Gothic" w:hAnsi="Century Gothic" w:cs="Century Gothic"/>
          <w:color w:val="231F20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learned it’s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staying strong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being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person,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sure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you’re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still there,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</w:p>
    <w:p w:rsidR="00606C7B" w:rsidRDefault="00C22264">
      <w:pPr>
        <w:spacing w:after="0" w:line="240" w:lineRule="exact"/>
        <w:ind w:left="429" w:right="64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they’re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spitting in your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face.”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important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Jayden’s recovery,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 notes.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begins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trust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she’ll stay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horrible moments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life.”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actually based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experience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had in his 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line staff.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a kid whose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dad didn’t show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birthday.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was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same thing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slammed his door,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45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tried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it,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started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wailing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 face.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later,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sitting side-by-side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cooldown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calmed down,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apologetic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good friends.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nothing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2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While 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and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living 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character’s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darkness,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apparently came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quite naturally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Dever.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“We’d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take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I’d yell ‘Cut!’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would turn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into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normal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15-year-old goofball self,”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“And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 just drop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in as soon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I’d say, ‘Action.’”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“Kaitlyn has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amazing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ability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and out,”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notes.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fully commit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character, really understanding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person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cameras 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off,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herself,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cracking jokes,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running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around.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 a remarkable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 learned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lot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parallels between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learns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what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learned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Kaitlyn!”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Equally stirring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performance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21-year-old KEITH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STANFIELD,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plays MARCUS,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quiet teen whose inner turmoil is only expressed in his music.  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the only actor to return from Cretton’s short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version of SHORT TERM 12, made when the actor was only 14.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director says, simply, “Keith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deal.”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hoped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bring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back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reprise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role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unable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locate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him. “I was trying to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during the whole casting process.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 he hadn’t really acted since we shot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2008.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didn’t have a cell phone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wasn’t responding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 e-mails.”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Towards the end of the process, the two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connected, and 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came down from Victorville and read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sides in my apartment,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 videotaped it and sent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 the producers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whom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made cry.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3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describes his character as having “a personality shell.”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“He’s been traumatized so much and 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many times,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mostly by his mother,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beat him and had him selling crack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street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since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eight,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wants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hurt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again,”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lashes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drop</w:t>
      </w:r>
    </w:p>
    <w:p w:rsidR="00606C7B" w:rsidRDefault="00C22264">
      <w:pPr>
        <w:spacing w:after="0" w:line="240" w:lineRule="exact"/>
        <w:ind w:left="429" w:right="54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hat,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emotional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control.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wants people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a hot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they’ll stay away.  That’s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mechanism he’s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able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teach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himself – there’s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anyone 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a better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8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flip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side of the coin, though, is a soft heart, which ekes its way out on occasion, such as when, 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have a blowout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birthday 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brings a pile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craft supplies into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living room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has his housemates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batch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birthday cards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her.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“That scene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made 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cry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read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it,”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“Moments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like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reach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grab your heart.”  Adds Stanfield,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 has a good spot in his heart – everyone does.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shell is just a ploy, and I 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anyone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has suffered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personal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appeal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“His story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really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overcoming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inner conflicts,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that’s something I identified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with,” something that wasn’t lost on his castmates.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don’t know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his life,” says Larson,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“but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matched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in a way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Destin’s script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brings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absolutely honest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performance.</w:t>
      </w:r>
      <w:r>
        <w:rPr>
          <w:rFonts w:ascii="Century Gothic" w:eastAsia="Century Gothic" w:hAnsi="Century Gothic" w:cs="Century Gothic"/>
          <w:color w:val="231F20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Keith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just this deep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well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sorrow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 lot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heart.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It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flows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 him.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real.  He’s an amazing find.”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Getting to know 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 set wasn’t easy – on purpose.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actor deliberately steered clear</w:t>
      </w:r>
    </w:p>
    <w:p w:rsidR="00606C7B" w:rsidRDefault="00C22264">
      <w:pPr>
        <w:spacing w:before="4" w:after="0" w:line="240" w:lineRule="exact"/>
        <w:ind w:left="429" w:right="53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developing relationships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fellow actors,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choosing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instead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stay alone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world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character,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point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avoiding having lunch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anyone.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told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‘My character does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trust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anybody, and I don’t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trust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you,’”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tough,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effective,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made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scenes stronger.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kept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tension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onscreen,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because it made us have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work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little harder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 –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real.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Keith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isn’t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character.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loving and gentle,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actually.”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“When I get on camera, I want it to be real,” 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notes.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“When I go on set, I don’t want to be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acting.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I’m just Marcus.”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quietness helps the actor deliver perhaps the most heartbreaking scene in the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 Grace shaves his head.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“It’s a milestone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him,”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“He’s made a very adult decision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own, to change and start over.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realized that maybe he might be the cause of a lot of the difficulties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his life, and shaving his 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 symbol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starting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over.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baggage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past coming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off.”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40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When Marcus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looks up and sees himself in the mirror, he cries – as did just about everyone that was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shot,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think,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three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left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room crying,”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remembers.</w:t>
      </w:r>
      <w:r>
        <w:rPr>
          <w:rFonts w:ascii="Century Gothic" w:eastAsia="Century Gothic" w:hAnsi="Century Gothic" w:cs="Century Gothic"/>
          <w:color w:val="231F20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Adds Cretton,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“Everyone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just sitting in silence while we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it, watching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somber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moment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happen.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felt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everybody.”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5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had a similar reaction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when,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disciplined and sent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room,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him and asks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any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lyrics.  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asks Mason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beat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small drum – and raps over the beat.  “That’s really the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 Keith connected with John,” Cretton notes.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 wouldn’t let it happen offscreen either.”  Adds Stanfield,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 trusts Mason, because Mason doesn’t respond as an authority figure,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responds more like a friend.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 is anti-social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rapping is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express himself.  He 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in public,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for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Mason.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It’s a lyrical depiction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pent-up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anger.”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0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If Stanfield’s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rapping seems natural, it’s because he actually does rhyme.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“I’ve been rapping for a few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years,”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actually use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express my 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struggles.”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music also appears 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closing credits, and elsewhere in the film.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rap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delivers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scene,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way, started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off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a basic rhyme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though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needed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little work.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Gallagher recalls, “Destin wrote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gave it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Keith,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Keith took one look at it and said, “Uh. . . this isn’t gonna work.”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adds, “I knew what he was trying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say, 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was 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watered-down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version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true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struggle.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tweaked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it.”</w:t>
      </w:r>
      <w:r>
        <w:rPr>
          <w:rFonts w:ascii="Century Gothic" w:eastAsia="Century Gothic" w:hAnsi="Century Gothic" w:cs="Century Gothic"/>
          <w:color w:val="231F20"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more than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happy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results.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“Keith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knew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cool,”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Despite his steps toward progress, Marcus tries to take his own life.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 was after his fish,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Nas, died,” the actor explains.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“Animals don’t judge – Nas was the one creature he could really confide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and not</w:t>
      </w:r>
    </w:p>
    <w:p w:rsidR="00606C7B" w:rsidRDefault="00606C7B">
      <w:pPr>
        <w:spacing w:before="9" w:after="0" w:line="150" w:lineRule="exact"/>
        <w:rPr>
          <w:sz w:val="15"/>
          <w:szCs w:val="15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judged.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Without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Nas,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had 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one.”</w:t>
      </w:r>
    </w:p>
    <w:p w:rsidR="00606C7B" w:rsidRDefault="00606C7B">
      <w:pPr>
        <w:spacing w:before="8" w:after="0" w:line="180" w:lineRule="exact"/>
        <w:rPr>
          <w:sz w:val="18"/>
          <w:szCs w:val="18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786" w:right="4766"/>
        <w:jc w:val="center"/>
        <w:rPr>
          <w:rFonts w:ascii="Bauhaus Std Light" w:eastAsia="Bauhaus Std Light" w:hAnsi="Bauhaus Std Light" w:cs="Bauhaus Std Light"/>
          <w:sz w:val="34"/>
          <w:szCs w:val="34"/>
        </w:rPr>
      </w:pPr>
      <w:r>
        <w:rPr>
          <w:rFonts w:ascii="Bauhaus Std Light" w:eastAsia="Bauhaus Std Light" w:hAnsi="Bauhaus Std Light" w:cs="Bauhaus Std Light"/>
          <w:color w:val="231F20"/>
          <w:sz w:val="34"/>
          <w:szCs w:val="34"/>
          <w:u w:val="single" w:color="231F20"/>
        </w:rPr>
        <w:t>Rebirth</w:t>
      </w:r>
    </w:p>
    <w:p w:rsidR="00606C7B" w:rsidRDefault="00606C7B">
      <w:pPr>
        <w:spacing w:before="10"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exact"/>
        <w:ind w:left="429" w:right="6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isn’t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character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change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Grace’s inner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struggle 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history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brought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upon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learning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released from prison.  “Grace has this issue inside herself that she’s constantly trying to fight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avoid,” says Cretton.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“Now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deal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it,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whether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wants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3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struggling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various threads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life together,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Jayden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picked up by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Marcus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tries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kill himself, and Grace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begins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 life, things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begin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fall apart.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feels like she’s losing control,”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“And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common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abusive relationships, a sense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loss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control.”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Adds Larson,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actually a line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script 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cut,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says, ‘Why can’t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be in control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thing?’”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finally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becomes almost catatonic.  “There’s a wall she can’t get past,” Larson says.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call it a ringing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bell.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wit’s end.</w:t>
      </w:r>
      <w:r>
        <w:rPr>
          <w:rFonts w:ascii="Century Gothic" w:eastAsia="Century Gothic" w:hAnsi="Century Gothic" w:cs="Century Gothic"/>
          <w:color w:val="231F20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She’s,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like, ‘Don’t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anyone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ask anything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I’ve given enough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myself.’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Everything’s accumulated,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she’s got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nothing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left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jump off.”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 makes her way to Jayden’s house, where, after breaking in and finding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baseball bat, goes upstairs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smash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girl’s father’s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in.</w:t>
      </w:r>
      <w:r>
        <w:rPr>
          <w:rFonts w:ascii="Century Gothic" w:eastAsia="Century Gothic" w:hAnsi="Century Gothic" w:cs="Century Gothic"/>
          <w:color w:val="231F20"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doesn’t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kill anyone,”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explains.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“What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really wants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madness in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stop.”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2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outside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bat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constructive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use:</w:t>
      </w:r>
      <w:r>
        <w:rPr>
          <w:rFonts w:ascii="Century Gothic" w:eastAsia="Century Gothic" w:hAnsi="Century Gothic" w:cs="Century Gothic"/>
          <w:color w:val="231F20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smashing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windows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sleeping dad’s car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returning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beginning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anew.</w:t>
      </w:r>
      <w:r>
        <w:rPr>
          <w:rFonts w:ascii="Century Gothic" w:eastAsia="Century Gothic" w:hAnsi="Century Gothic" w:cs="Century Gothic"/>
          <w:color w:val="231F20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“We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before sunrise on, I believe, the last day of filming,”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Larson recalls.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 only got one take – we only had one windshield, so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was kind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nervous.”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only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supposed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window 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three times,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says, “I got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my head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stop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until I smashed a hole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it!”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1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was a cathartic experience, not only for her but for everyone who’d weathered the difficult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shoot. “I had spent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 days playing this character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trying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keep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together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– 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myself up and 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suppressing it,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 these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pressures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bad things,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I’d enter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scene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try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not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think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it.</w:t>
      </w:r>
      <w:r>
        <w:rPr>
          <w:rFonts w:ascii="Century Gothic" w:eastAsia="Century Gothic" w:hAnsi="Century Gothic" w:cs="Century Gothic"/>
          <w:color w:val="231F20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driving me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mad.  So,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yes, it was cathartic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car.”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4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“Her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laugh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end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real,”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notes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Cretton.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“It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perfect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release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for all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us.”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15"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DESTIN</w:t>
      </w:r>
      <w:r>
        <w:rPr>
          <w:rFonts w:ascii="Century Gothic" w:eastAsia="Century Gothic" w:hAnsi="Century Gothic" w:cs="Century Gothic"/>
          <w:b/>
          <w:bCs/>
          <w:color w:val="111518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DANIEL</w:t>
      </w:r>
      <w:r>
        <w:rPr>
          <w:rFonts w:ascii="Century Gothic" w:eastAsia="Century Gothic" w:hAnsi="Century Gothic" w:cs="Century Gothic"/>
          <w:b/>
          <w:bCs/>
          <w:color w:val="111518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CRETTON</w:t>
      </w:r>
      <w:r>
        <w:rPr>
          <w:rFonts w:ascii="Century Gothic" w:eastAsia="Century Gothic" w:hAnsi="Century Gothic" w:cs="Century Gothic"/>
          <w:b/>
          <w:bCs/>
          <w:color w:val="111518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(Writer</w:t>
      </w:r>
      <w:r>
        <w:rPr>
          <w:rFonts w:ascii="Century Gothic" w:eastAsia="Century Gothic" w:hAnsi="Century Gothic" w:cs="Century Gothic"/>
          <w:b/>
          <w:bCs/>
          <w:color w:val="111518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/</w:t>
      </w:r>
      <w:r>
        <w:rPr>
          <w:rFonts w:ascii="Century Gothic" w:eastAsia="Century Gothic" w:hAnsi="Century Gothic" w:cs="Century Gothic"/>
          <w:b/>
          <w:bCs/>
          <w:color w:val="111518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Director)</w:t>
      </w:r>
    </w:p>
    <w:p w:rsidR="00606C7B" w:rsidRDefault="00606C7B">
      <w:pPr>
        <w:spacing w:before="3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exact"/>
        <w:ind w:left="429" w:right="59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Daniel Cretton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born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raised in Maui, Hawaii,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3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summers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picking pineapples in the fields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near his home. He has a BA in Communications from Point Loma Nazarene University and is completed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Masters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Film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San Diego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University.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9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He’s written and directed 4 award-winning short films: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“Longbranch:</w:t>
      </w:r>
      <w:r>
        <w:rPr>
          <w:rFonts w:ascii="Century Gothic" w:eastAsia="Century Gothic" w:hAnsi="Century Gothic" w:cs="Century Gothic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Suburban</w:t>
      </w:r>
      <w:r>
        <w:rPr>
          <w:rFonts w:ascii="Century Gothic" w:eastAsia="Century Gothic" w:hAnsi="Century Gothic" w:cs="Century Gothic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Parable”</w:t>
      </w:r>
      <w:r>
        <w:rPr>
          <w:rFonts w:ascii="Century Gothic" w:eastAsia="Century Gothic" w:hAnsi="Century Gothic" w:cs="Century Gothic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(Premiered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2002 Tribeca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Festival), “Bartholomew’s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Song”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(2006 Student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Finalist), “Deacon’s Mondays”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(2007 Student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Finalist, 2007 Angelus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Winner,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HBO Films Best Student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Award), and “Short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12”,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U.S.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Prize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2009 Sundance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Festival, followed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</w:t>
      </w:r>
    </w:p>
    <w:p w:rsidR="00606C7B" w:rsidRDefault="00C22264">
      <w:pPr>
        <w:spacing w:after="0" w:line="240" w:lineRule="exact"/>
        <w:ind w:left="429" w:right="5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top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Seattle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International,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Aspen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Fest,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Independent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 Boston,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CineVegas, GenArt,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was short-listed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2010 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Awards.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feature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debut I AM NOT A HIPSTER premiered to critical acclaim at the 2012 Sundance Film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Festival.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Along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narrative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has also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feature-length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documentaries.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DRAKMAR: A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VASSAL’S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JOURNEY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HBO Family in 2007 and won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 Documentary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2006 Comic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Con.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BORN WITHOUT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ARMS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TLC/Discovery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2009.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2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script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Destin’s second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 (based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same title),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premiere at the 2013 SXSW Film Festival, was one of five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 win a 2010 Nicholl Screenwriting Fellowship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Motion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Picture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Arts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Sciences.</w:t>
      </w:r>
    </w:p>
    <w:p w:rsidR="00606C7B" w:rsidRDefault="00606C7B">
      <w:pPr>
        <w:spacing w:before="7" w:after="0" w:line="120" w:lineRule="exact"/>
        <w:rPr>
          <w:sz w:val="12"/>
          <w:szCs w:val="12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BRIE</w:t>
      </w:r>
      <w:r>
        <w:rPr>
          <w:rFonts w:ascii="Century Gothic" w:eastAsia="Century Gothic" w:hAnsi="Century Gothic" w:cs="Century Gothic"/>
          <w:b/>
          <w:bCs/>
          <w:color w:val="111518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LARSON</w:t>
      </w:r>
      <w:r>
        <w:rPr>
          <w:rFonts w:ascii="Century Gothic" w:eastAsia="Century Gothic" w:hAnsi="Century Gothic" w:cs="Century Gothic"/>
          <w:b/>
          <w:bCs/>
          <w:color w:val="111518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(Grace)</w:t>
      </w:r>
    </w:p>
    <w:p w:rsidR="00606C7B" w:rsidRDefault="00606C7B">
      <w:pPr>
        <w:spacing w:before="7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exact"/>
        <w:ind w:left="429" w:right="64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just 23, Brie Larson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 already built an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 career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 one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more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versatile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actresses 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today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moved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effortlessly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genre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another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every project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takes on.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8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had two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 this year’s Sundance Film Festival, “The Spectacular Now” opposite Shailene Woodley,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plays Miles Teller’s seemingly perfect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girlfriend.</w:t>
      </w:r>
      <w:r>
        <w:rPr>
          <w:rFonts w:ascii="Century Gothic" w:eastAsia="Century Gothic" w:hAnsi="Century Gothic" w:cs="Century Gothic"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also co-stars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Joseph Gordon-Levitt’s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directorial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debut,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“Don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Jon’s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Addiction”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playing his cynical/realist younger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sister.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4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was recently seen in the hugely successful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“21 Jump Street” as the love interest to Jonah Hill, and received rave reviews for her supporting role in the Oren Moverman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“Rampart”, playing the incorrigible, defiant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daughter of Woody Harrelson, a dirty cop in the Los Angeles’ Rampart division.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8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garnered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substantial acclaim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portrayal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“Kate”,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Toni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Collette’s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sarcastic and rebellious daughter,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Showtime’s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breakout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drama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United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States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Tara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created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Academy Award-winning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writer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Diablo Cody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based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original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idea by Steven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Spielberg.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2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notable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credits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include Edgar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Wright’s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“Scott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Pilgrim vs.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World”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played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rock star ex-girlfriend of Michael Cera, and Noah Baumbach’s “Greenberg” as a young temptress flirting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Stiller.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appeared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stage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prestigious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Williamstown Theater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Festival in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the role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“Emily” in “Our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Town,”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recurred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F/X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cult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favorite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series, “The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League”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overly amorous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Pair.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71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In addition to acting, Brie is a writer and director.  Her short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“The Arm” won the prize for Best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Comedic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Storytelling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last year’s Sundance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native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Sacramento,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started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studying drama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early age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6, 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youngest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student ever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attend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American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Conservatory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Theater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San Francisco.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Brie currently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resides in Los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Angeles,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CA.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19"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JOHN</w:t>
      </w:r>
      <w:r>
        <w:rPr>
          <w:rFonts w:ascii="Century Gothic" w:eastAsia="Century Gothic" w:hAnsi="Century Gothic" w:cs="Century Gothic"/>
          <w:b/>
          <w:bCs/>
          <w:color w:val="111518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GALLAGHER</w:t>
      </w:r>
      <w:r>
        <w:rPr>
          <w:rFonts w:ascii="Century Gothic" w:eastAsia="Century Gothic" w:hAnsi="Century Gothic" w:cs="Century Gothic"/>
          <w:b/>
          <w:bCs/>
          <w:color w:val="111518"/>
          <w:spacing w:val="-1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JR.</w:t>
      </w:r>
      <w:r>
        <w:rPr>
          <w:rFonts w:ascii="Century Gothic" w:eastAsia="Century Gothic" w:hAnsi="Century Gothic" w:cs="Century Gothic"/>
          <w:b/>
          <w:bCs/>
          <w:color w:val="111518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111518"/>
          <w:sz w:val="24"/>
          <w:szCs w:val="24"/>
        </w:rPr>
        <w:t>(Mason)</w:t>
      </w:r>
    </w:p>
    <w:p w:rsidR="00606C7B" w:rsidRDefault="00C22264">
      <w:pPr>
        <w:spacing w:before="39" w:after="0" w:line="480" w:lineRule="atLeast"/>
        <w:ind w:left="429" w:right="4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New York actor, John Gallagher Jr. has shown his talent and versatility in television, film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theater. Currently, Gallagher is filming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the second season of Aaron Sorkin’s smash hit THE NEWSROOM for HBO.</w:t>
      </w:r>
    </w:p>
    <w:p w:rsidR="00606C7B" w:rsidRDefault="00C22264">
      <w:pPr>
        <w:spacing w:before="4" w:after="0" w:line="240" w:lineRule="exact"/>
        <w:ind w:left="429" w:right="64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He stars as ‘Jim Harper’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opposite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Jeff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Daniels, Emily Mortimer,</w:t>
      </w:r>
      <w:r>
        <w:rPr>
          <w:rFonts w:ascii="Century Gothic" w:eastAsia="Century Gothic" w:hAnsi="Century Gothic" w:cs="Century Gothic"/>
          <w:color w:val="111518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Alison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Pill, Olivia Munn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Dev Patel. The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show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follows journalists as they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set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 patriotic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quixotic mission to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do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news well in the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face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corporate</w:t>
      </w:r>
      <w:r>
        <w:rPr>
          <w:rFonts w:ascii="Century Gothic" w:eastAsia="Century Gothic" w:hAnsi="Century Gothic" w:cs="Century Gothic"/>
          <w:color w:val="111518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commercial</w:t>
      </w:r>
      <w:r>
        <w:rPr>
          <w:rFonts w:ascii="Century Gothic" w:eastAsia="Century Gothic" w:hAnsi="Century Gothic" w:cs="Century Gothic"/>
          <w:color w:val="111518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obstacles and their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own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personal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entanglements.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Gallagher’s other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television credits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include: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LAW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&amp;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ORDER: SVU,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LOVE MONKEY,</w:t>
      </w:r>
      <w:r>
        <w:rPr>
          <w:rFonts w:ascii="Century Gothic" w:eastAsia="Century Gothic" w:hAnsi="Century Gothic" w:cs="Century Gothic"/>
          <w:color w:val="111518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LAW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&amp;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ORDER: CI, NYPD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BLUE,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ED, THE WEST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WING,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LAW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&amp;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ORDER.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No stranger to the big screen, Gallagher’s past film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credits include: MARGARET, JONAH HEX,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WHATEVER</w:t>
      </w:r>
      <w:r>
        <w:rPr>
          <w:rFonts w:ascii="Century Gothic" w:eastAsia="Century Gothic" w:hAnsi="Century Gothic" w:cs="Century Gothic"/>
          <w:color w:val="111518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WORKS,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THE GOOD STUDENT,</w:t>
      </w:r>
      <w:r>
        <w:rPr>
          <w:rFonts w:ascii="Century Gothic" w:eastAsia="Century Gothic" w:hAnsi="Century Gothic" w:cs="Century Gothic"/>
          <w:color w:val="111518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PIECES OF APRIL.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6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Gallagher most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notable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achievement</w:t>
      </w:r>
      <w:r>
        <w:rPr>
          <w:rFonts w:ascii="Century Gothic" w:eastAsia="Century Gothic" w:hAnsi="Century Gothic" w:cs="Century Gothic"/>
          <w:color w:val="111518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is his Tony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award win for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his performance</w:t>
      </w:r>
      <w:r>
        <w:rPr>
          <w:rFonts w:ascii="Century Gothic" w:eastAsia="Century Gothic" w:hAnsi="Century Gothic" w:cs="Century Gothic"/>
          <w:color w:val="111518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as ‘Moritz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Stiefel’ in Duncan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Sheik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Steven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Sater›s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rock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musical SPRING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AWAKENING;</w:t>
      </w:r>
      <w:r>
        <w:rPr>
          <w:rFonts w:ascii="Century Gothic" w:eastAsia="Century Gothic" w:hAnsi="Century Gothic" w:cs="Century Gothic"/>
          <w:color w:val="111518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also received</w:t>
      </w:r>
      <w:r>
        <w:rPr>
          <w:rFonts w:ascii="Century Gothic" w:eastAsia="Century Gothic" w:hAnsi="Century Gothic" w:cs="Century Gothic"/>
          <w:color w:val="111518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 Drama Desk and Drama League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nomination.</w:t>
      </w:r>
      <w:r>
        <w:rPr>
          <w:rFonts w:ascii="Century Gothic" w:eastAsia="Century Gothic" w:hAnsi="Century Gothic" w:cs="Century Gothic"/>
          <w:color w:val="111518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He also recently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played Johnny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aka ‘Jesus of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Suburbia’ in Green Day›s Broadway musical, AMERICAN</w:t>
      </w:r>
      <w:r>
        <w:rPr>
          <w:rFonts w:ascii="Century Gothic" w:eastAsia="Century Gothic" w:hAnsi="Century Gothic" w:cs="Century Gothic"/>
          <w:color w:val="111518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IDIOT and Lee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111518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2011 critically acclaimed Broadway production</w:t>
      </w:r>
      <w:r>
        <w:rPr>
          <w:rFonts w:ascii="Century Gothic" w:eastAsia="Century Gothic" w:hAnsi="Century Gothic" w:cs="Century Gothic"/>
          <w:color w:val="111518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11518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JERUSALEM.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9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11518"/>
          <w:sz w:val="20"/>
          <w:szCs w:val="20"/>
        </w:rPr>
        <w:t>His other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theatre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credits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include:</w:t>
      </w:r>
      <w:r>
        <w:rPr>
          <w:rFonts w:ascii="Century Gothic" w:eastAsia="Century Gothic" w:hAnsi="Century Gothic" w:cs="Century Gothic"/>
          <w:color w:val="111518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David Lindsay Abaire›s Pulitzer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Prize</w:t>
      </w:r>
      <w:r>
        <w:rPr>
          <w:rFonts w:ascii="Century Gothic" w:eastAsia="Century Gothic" w:hAnsi="Century Gothic" w:cs="Century Gothic"/>
          <w:color w:val="111518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Winning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Play RABBIT</w:t>
      </w:r>
      <w:r>
        <w:rPr>
          <w:rFonts w:ascii="Century Gothic" w:eastAsia="Century Gothic" w:hAnsi="Century Gothic" w:cs="Century Gothic"/>
          <w:color w:val="111518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HOLE, CURRENT</w:t>
      </w:r>
      <w:r>
        <w:rPr>
          <w:rFonts w:ascii="Century Gothic" w:eastAsia="Century Gothic" w:hAnsi="Century Gothic" w:cs="Century Gothic"/>
          <w:color w:val="111518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EVENTS,</w:t>
      </w:r>
      <w:r>
        <w:rPr>
          <w:rFonts w:ascii="Century Gothic" w:eastAsia="Century Gothic" w:hAnsi="Century Gothic" w:cs="Century Gothic"/>
          <w:color w:val="111518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KIMBERLY</w:t>
      </w:r>
      <w:r>
        <w:rPr>
          <w:rFonts w:ascii="Century Gothic" w:eastAsia="Century Gothic" w:hAnsi="Century Gothic" w:cs="Century Gothic"/>
          <w:color w:val="111518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AKIMBO,</w:t>
      </w:r>
      <w:r>
        <w:rPr>
          <w:rFonts w:ascii="Century Gothic" w:eastAsia="Century Gothic" w:hAnsi="Century Gothic" w:cs="Century Gothic"/>
          <w:color w:val="111518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PORT</w:t>
      </w:r>
      <w:r>
        <w:rPr>
          <w:rFonts w:ascii="Century Gothic" w:eastAsia="Century Gothic" w:hAnsi="Century Gothic" w:cs="Century Gothic"/>
          <w:color w:val="111518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AUTHRORITY</w:t>
      </w:r>
      <w:r>
        <w:rPr>
          <w:rFonts w:ascii="Century Gothic" w:eastAsia="Century Gothic" w:hAnsi="Century Gothic" w:cs="Century Gothic"/>
          <w:color w:val="111518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and FARRAGUT</w:t>
      </w:r>
      <w:r>
        <w:rPr>
          <w:rFonts w:ascii="Century Gothic" w:eastAsia="Century Gothic" w:hAnsi="Century Gothic" w:cs="Century Gothic"/>
          <w:color w:val="111518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11518"/>
          <w:sz w:val="20"/>
          <w:szCs w:val="20"/>
        </w:rPr>
        <w:t>NORTH.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KAITLYN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DEVER (Jayden)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6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Kaitlyn Dever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(pronounced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“dee-vur”)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Hollywood’s fastest rising 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talents.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talents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such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Clint Eastwood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Diane Lane,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steadily proven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industry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decision makers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watch.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born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Phoenix,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Arizona,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age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16, she already has several high profile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television credits under her belt. Dever is currently starring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ABC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Last Man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Standing</w:t>
      </w:r>
      <w:r>
        <w:rPr>
          <w:rFonts w:ascii="Century Gothic" w:eastAsia="Century Gothic" w:hAnsi="Century Gothic" w:cs="Century Gothic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Tim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Allen’s character’s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youngest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daughter,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will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soon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seen shining in the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Spectacular</w:t>
      </w:r>
      <w:r>
        <w:rPr>
          <w:rFonts w:ascii="Century Gothic" w:eastAsia="Century Gothic" w:hAnsi="Century Gothic" w:cs="Century Gothic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Now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12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showcases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versatility</w:t>
      </w:r>
    </w:p>
    <w:p w:rsidR="00606C7B" w:rsidRDefault="00C22264">
      <w:pPr>
        <w:spacing w:after="0" w:line="240" w:lineRule="exact"/>
        <w:ind w:left="429" w:right="76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critically acclaimed coming-of-age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comedic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drama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Spectacular</w:t>
      </w:r>
      <w:r>
        <w:rPr>
          <w:rFonts w:ascii="Century Gothic" w:eastAsia="Century Gothic" w:hAnsi="Century Gothic" w:cs="Century Gothic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Now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“Krystal,”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protective,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know-it-all best friend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Shailene Woodley’s character;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drama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12,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plays “Jayden,”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troubled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teenager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living in a 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troubled youths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alongside Brie Larson.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Short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12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premiere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SXSW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2013, and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Spectacular</w:t>
      </w:r>
      <w:r>
        <w:rPr>
          <w:rFonts w:ascii="Century Gothic" w:eastAsia="Century Gothic" w:hAnsi="Century Gothic" w:cs="Century Gothic"/>
          <w:i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Now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rave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reviews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Sundance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2013 and will screen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again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SXSW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0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2012, Dever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wrapped a 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season-long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arc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playing “Loretta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McCready”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FX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drama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Justified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received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critical acclaim. 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appeared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HBO movie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Cinema </w:t>
      </w:r>
      <w:r>
        <w:rPr>
          <w:rFonts w:ascii="Century Gothic" w:eastAsia="Century Gothic" w:hAnsi="Century Gothic" w:cs="Century Gothic"/>
          <w:i/>
          <w:color w:val="231F20"/>
          <w:w w:val="99"/>
          <w:sz w:val="20"/>
          <w:szCs w:val="20"/>
        </w:rPr>
        <w:t xml:space="preserve">Verite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 Diane Lane, Tim Robbins and James Gandolfini,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played a lead role in the 2009 HBO movie,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American</w:t>
      </w:r>
      <w:r>
        <w:rPr>
          <w:rFonts w:ascii="Century Gothic" w:eastAsia="Century Gothic" w:hAnsi="Century Gothic" w:cs="Century Gothic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Girl: Chrissa Stands Strong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Starz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comedy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series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Party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Down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played Megan Mullally’s daughter,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later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guest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starred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2011 season premiere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Emmy-winning HBO series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Curb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Your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Enthusiasm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starring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Larry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David. 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has starred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episodes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Emmy winning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TV shows: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Mentalist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Modern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Family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Private</w:t>
      </w:r>
      <w:r>
        <w:rPr>
          <w:rFonts w:ascii="Century Gothic" w:eastAsia="Century Gothic" w:hAnsi="Century Gothic" w:cs="Century Gothic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Practice.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Dever’s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credits include Cameron Diaz’s comedy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Bad Teacher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Sony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Pictures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Warner Bros.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J.</w:t>
      </w:r>
      <w:r>
        <w:rPr>
          <w:rFonts w:ascii="Century Gothic" w:eastAsia="Century Gothic" w:hAnsi="Century Gothic" w:cs="Century Gothic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Edgar,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starring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Leonardo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DiCaprio, and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Award-winning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 Clint Eastwood.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45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Hollywood is taking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notice.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2012, Dever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nominated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times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3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>3</w:t>
      </w:r>
      <w:r>
        <w:rPr>
          <w:rFonts w:ascii="Century Gothic" w:eastAsia="Century Gothic" w:hAnsi="Century Gothic" w:cs="Century Gothic"/>
          <w:color w:val="231F20"/>
          <w:position w:val="7"/>
          <w:sz w:val="11"/>
          <w:szCs w:val="11"/>
        </w:rPr>
        <w:t>rd</w:t>
      </w:r>
      <w:r>
        <w:rPr>
          <w:rFonts w:ascii="Century Gothic" w:eastAsia="Century Gothic" w:hAnsi="Century Gothic" w:cs="Century Gothic"/>
          <w:color w:val="231F20"/>
          <w:spacing w:val="30"/>
          <w:position w:val="7"/>
          <w:sz w:val="11"/>
          <w:szCs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Artist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roles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in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Bad Teacher,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Last Man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Standing</w:t>
      </w:r>
      <w:r>
        <w:rPr>
          <w:rFonts w:ascii="Century Gothic" w:eastAsia="Century Gothic" w:hAnsi="Century Gothic" w:cs="Century Gothic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Justified.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currently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resides in Los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Angeles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 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parents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younger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sisters.</w:t>
      </w:r>
    </w:p>
    <w:p w:rsidR="00606C7B" w:rsidRDefault="00606C7B">
      <w:pPr>
        <w:spacing w:before="3" w:after="0" w:line="180" w:lineRule="exact"/>
        <w:rPr>
          <w:sz w:val="18"/>
          <w:szCs w:val="18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RAMI</w:t>
      </w:r>
      <w:r>
        <w:rPr>
          <w:rFonts w:ascii="Century Gothic" w:eastAsia="Century Gothic" w:hAnsi="Century Gothic" w:cs="Century Gothic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MALEK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(Nate)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72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Rami Malek is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heels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costarring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Paul Thomas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Anderson’s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Master</w:t>
      </w:r>
      <w:r>
        <w:rPr>
          <w:rFonts w:ascii="Century Gothic" w:eastAsia="Century Gothic" w:hAnsi="Century Gothic" w:cs="Century Gothic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opposite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Philip Seymour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Hoffman,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Joaquin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Phoenix,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Amy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Adams.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Prior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best known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Merriell “Snafu” Shelton from HBO’s EMMY award-winning mini- series “The Pacific”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 by the team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Steven Spielberg and Tom Hanks. He also played the role of Pharaoh Ankmenrah in the box office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smash hits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Night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Museum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Night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Museum:</w:t>
      </w:r>
      <w:r>
        <w:rPr>
          <w:rFonts w:ascii="Century Gothic" w:eastAsia="Century Gothic" w:hAnsi="Century Gothic" w:cs="Century Gothic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Battle of</w:t>
      </w:r>
      <w:r>
        <w:rPr>
          <w:rFonts w:ascii="Century Gothic" w:eastAsia="Century Gothic" w:hAnsi="Century Gothic" w:cs="Century Gothic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Smithsonian.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Following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star-making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turn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 Pacific,</w:t>
      </w:r>
      <w:r>
        <w:rPr>
          <w:rFonts w:ascii="Century Gothic" w:eastAsia="Century Gothic" w:hAnsi="Century Gothic" w:cs="Century Gothic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Rami was cast opposite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Rooney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Mara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and Casey Affleck in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Ain’t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Bodies Saints,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Sundance award-winning independent film.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recently appeared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latest Twilight installment,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Twilight: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Breaking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Dawn Part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2,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will next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seen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Spike Lee’s adaptation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acclaimed Korean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thriller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 xml:space="preserve">Oldboy,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in videogame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adaptation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Need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Speed.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KEITH STANFIELD</w:t>
      </w:r>
    </w:p>
    <w:p w:rsidR="00606C7B" w:rsidRDefault="00606C7B">
      <w:pPr>
        <w:spacing w:before="6" w:after="0" w:line="220" w:lineRule="exact"/>
      </w:pPr>
    </w:p>
    <w:p w:rsidR="00606C7B" w:rsidRDefault="00C22264">
      <w:pPr>
        <w:spacing w:after="0" w:line="246" w:lineRule="auto"/>
        <w:ind w:left="429" w:right="6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Keith Stanfield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made his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debut in Destin Daniel Cretton’s Sundance award-winning short film SHORT TERM 12.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returns as “Marcus” in the feature length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Cretton which will premiere this March in the Narrative Competition at the 2013 SXSW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festival.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20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MAREN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OLSON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(Producer)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39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Maren Olson is the President of independent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company Traction Media, LLC, where she is responsible for the creative development, packaging, financing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sale of independent films.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Since joining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company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2005, Ms.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Olson has represented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domestic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and/or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worldwide distribution rights to over 60 finished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including Academy Award winner THE SECRET IN THEIR EYE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festival favorites such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OVERSIMPLIFICATION</w:t>
      </w:r>
      <w:r>
        <w:rPr>
          <w:rFonts w:ascii="Century Gothic" w:eastAsia="Century Gothic" w:hAnsi="Century Gothic" w:cs="Century Gothic"/>
          <w:color w:val="231F20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HER BEAUTY,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NATURAL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SELECTION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RED FLA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Sundance Audience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winners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IS MARTIN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BONNER,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VALLEY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SAINTS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KINYARWANDA.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77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Ms.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Olson’s previous industry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experience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includes 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script development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producer Lawrence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Bender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(KILL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BILL,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GOOD WILL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HUNTING,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PULP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FICTION).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While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Lawrence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Bender Productions she helped develop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INNOCENT VOICES, THE CHUMSCRUBBER and KILLSHOT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also acquired and developed popular Japanese fantasy series THE GUIN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SAGA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company.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graduated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University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Southern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California School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Cinema-Television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B.A.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 minor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Business.</w:t>
      </w:r>
    </w:p>
    <w:p w:rsidR="00606C7B" w:rsidRDefault="00606C7B">
      <w:pPr>
        <w:spacing w:before="7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ASHER GOLDSTEIN</w:t>
      </w:r>
      <w:r>
        <w:rPr>
          <w:rFonts w:ascii="Century Gothic" w:eastAsia="Century Gothic" w:hAnsi="Century Gothic" w:cs="Century Gothic"/>
          <w:b/>
          <w:bCs/>
          <w:color w:val="231F20"/>
          <w:spacing w:val="-1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81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Goldstein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Cretton’s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debut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AM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HIPSTER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well as his follow up 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 He also served as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Executive Producer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documentary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ANGELS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EXILE,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narrated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Charlize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Theron,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is currently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post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Spirit 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Nominee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Asiel Norton›s feature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ORION. As an executive at Traction Media, he is engaged in various aspects of the indie-film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business including sales, production, and packaging. Under the Traction banner, he</w:t>
      </w:r>
    </w:p>
    <w:p w:rsidR="00606C7B" w:rsidRDefault="00C22264">
      <w:pPr>
        <w:spacing w:after="0" w:line="240" w:lineRule="exact"/>
        <w:ind w:left="429" w:right="104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represented award-winning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such as NATURAL SELECTION, AN OVERSIMPLIFICATION OF HER BEAUTY,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THIS IS MARTIN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BONNER.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Asher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also written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several online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publications, including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The Huffington</w:t>
      </w:r>
      <w:r>
        <w:rPr>
          <w:rFonts w:ascii="Century Gothic" w:eastAsia="Century Gothic" w:hAnsi="Century Gothic" w:cs="Century Gothic"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Post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graduated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Honors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NYU’s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Kanbar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Institute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&amp;</w:t>
      </w:r>
    </w:p>
    <w:p w:rsidR="00606C7B" w:rsidRDefault="00606C7B">
      <w:pPr>
        <w:spacing w:after="0"/>
        <w:jc w:val="both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66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Television,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recipient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King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Family Screenwriting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  <w:color w:val="231F20"/>
        </w:rPr>
        <w:t>JOSHUA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</w:rPr>
        <w:t>ASTRACHAN</w:t>
      </w:r>
      <w:r>
        <w:rPr>
          <w:rFonts w:ascii="Century Gothic" w:eastAsia="Century Gothic" w:hAnsi="Century Gothic" w:cs="Century Gothic"/>
          <w:b/>
          <w:bCs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(Producer)</w:t>
      </w:r>
    </w:p>
    <w:p w:rsidR="00606C7B" w:rsidRDefault="00606C7B">
      <w:pPr>
        <w:spacing w:before="20" w:after="0" w:line="220" w:lineRule="exact"/>
      </w:pPr>
    </w:p>
    <w:p w:rsidR="00606C7B" w:rsidRDefault="00C22264">
      <w:pPr>
        <w:spacing w:after="0" w:line="240" w:lineRule="exact"/>
        <w:ind w:left="429" w:right="73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July 2012, Joshua Astrachan co-founded Animal Kingdom, a new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television production company,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whose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banner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just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writer/director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Daniel Cretton.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0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2007, Astrachan founded Locomotive, a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television production company, with producing partner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Lucy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Barzun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Donnelly.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Locomotive,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Astrachan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Jennifer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Westfeldt’s celebrated ensemble comedy FRIENDS WITH KIDS. 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premiered at the 2011 Toronto International Film Festival and was theatrically released by Lionsgate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Roadside Attractions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March,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6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Prior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Locomotive,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Astrachan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 producer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better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decade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great American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director, Robert Altman.  He produced Altman’s last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PRAIRIE HOME COMPANION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(2006), written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Garrison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Keillor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starring,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among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others,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Meryl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Streep,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Lily Tomlin, John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Reilly, Woody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Harrelson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Kevin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Kline.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Astrachan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also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COMPANY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(2003), Altman’s narrative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world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dance,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starring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Neve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Campbell, James Franco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 company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members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Joffrey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Ballet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Chicago.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Astrachan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co-produced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critically-acclaimed, 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Award-winning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seven-time Oscar- nominated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GOSFORD PARK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(2001),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Altman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received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Golden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Globe and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York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Critics Circle 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Best Director.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3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Prior to working in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Astrachan was co-founder and Artistic Director of NEW ARTS, a not-for-profit theater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company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developed and presented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plays by American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writers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New York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City.</w:t>
      </w:r>
    </w:p>
    <w:p w:rsidR="00606C7B" w:rsidRDefault="00606C7B">
      <w:pPr>
        <w:spacing w:before="7" w:after="0" w:line="120" w:lineRule="exact"/>
        <w:rPr>
          <w:sz w:val="12"/>
          <w:szCs w:val="12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RON</w:t>
      </w:r>
      <w:r>
        <w:rPr>
          <w:rFonts w:ascii="Century Gothic" w:eastAsia="Century Gothic" w:hAnsi="Century Gothic" w:cs="Century Gothic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NAJOR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(Producer)</w:t>
      </w:r>
    </w:p>
    <w:p w:rsidR="00606C7B" w:rsidRDefault="00606C7B">
      <w:pPr>
        <w:spacing w:before="6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graduated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San Diego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University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master’s degree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Television, Film, and New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Media.  While 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selected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times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receive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National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Student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Emmy Awards.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Ron’s</w:t>
      </w:r>
    </w:p>
    <w:p w:rsidR="00606C7B" w:rsidRDefault="00C22264">
      <w:pPr>
        <w:spacing w:before="4" w:after="0" w:line="240" w:lineRule="exact"/>
        <w:ind w:left="429" w:right="39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 independent feature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AM NOT A HISPTER was an official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selection of the Sundance Film Festival in 2012.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 12, which is an official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selection of SXSW 2013, is his follow up feature and marks his second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collaboration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writer/director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Daniel Cretton.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FREDERICK W.</w:t>
      </w:r>
      <w:r>
        <w:rPr>
          <w:rFonts w:ascii="Century Gothic" w:eastAsia="Century Gothic" w:hAnsi="Century Gothic" w:cs="Century Gothic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GREEN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(Executive 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3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After a long career on Wall Street, Fred is now a full-time movie producer.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interest in filmmaking dates back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2003, when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executive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GUNS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&amp;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MOTHERS,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documentary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control. Exploring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contentious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issue 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eyes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mothers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opposite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sides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debate,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this critically acclaimed doc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featured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PBS series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Independent</w:t>
      </w:r>
      <w:r>
        <w:rPr>
          <w:rFonts w:ascii="Century Gothic" w:eastAsia="Century Gothic" w:hAnsi="Century Gothic" w:cs="Century Gothic"/>
          <w:i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Lens</w:t>
      </w:r>
      <w:r>
        <w:rPr>
          <w:rFonts w:ascii="Century Gothic" w:eastAsia="Century Gothic" w:hAnsi="Century Gothic" w:cs="Century Gothic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shown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than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300 PBS affiliates.</w:t>
      </w:r>
    </w:p>
    <w:p w:rsidR="00606C7B" w:rsidRDefault="00606C7B">
      <w:pPr>
        <w:spacing w:before="4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37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2006, Fred was co-executive producer of Robert Altman’s last film,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PRAIRIE HOME COMPANIO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It was on the set of that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 Fred met his current filmmaking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partner, Joshua Astrachan, who also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Altman’s GOSFORD PARK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 COMPANY.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84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Last year,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Fred’s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company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brought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FRIENDS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big screen.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Fred’s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latest project,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company’s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banner—Animal</w:t>
      </w:r>
      <w:r>
        <w:rPr>
          <w:rFonts w:ascii="Century Gothic" w:eastAsia="Century Gothic" w:hAnsi="Century Gothic" w:cs="Century Gothic"/>
          <w:color w:val="231F20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Kingdom—is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DOUGLAS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STONE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(Executive Producer)</w:t>
      </w:r>
    </w:p>
    <w:p w:rsidR="00606C7B" w:rsidRDefault="00606C7B">
      <w:pPr>
        <w:spacing w:before="14" w:after="0" w:line="260" w:lineRule="exact"/>
        <w:rPr>
          <w:sz w:val="26"/>
          <w:szCs w:val="26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Douglas Stone is the founding partner of the boutique law firm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Stone, Meyer, Genow, Smelkinson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&amp; Binder, LLP and is the firm’s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managing partner. Mr. Stone represents actors, writers, directors and</w:t>
      </w:r>
    </w:p>
    <w:p w:rsidR="00606C7B" w:rsidRDefault="00606C7B">
      <w:pPr>
        <w:spacing w:after="0"/>
        <w:sectPr w:rsidR="00606C7B">
          <w:pgSz w:w="11920" w:h="16840"/>
          <w:pgMar w:top="60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7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producers, and plays an active role in the packaging, financing,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exploration of independent films.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Mr.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also a principal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Traction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Media. Traction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endeavors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interests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independent filmmakers,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representing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 the sale of distribution rights as well as producing and packaging feature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projects.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addition,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Mr.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President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Santa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Barbara International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Festival.</w:t>
      </w:r>
    </w:p>
    <w:p w:rsidR="00606C7B" w:rsidRDefault="00606C7B">
      <w:pPr>
        <w:spacing w:before="1" w:after="0" w:line="130" w:lineRule="exact"/>
        <w:rPr>
          <w:sz w:val="13"/>
          <w:szCs w:val="13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DAVID KAPLAN</w:t>
      </w:r>
      <w:r>
        <w:rPr>
          <w:rFonts w:ascii="Century Gothic" w:eastAsia="Century Gothic" w:hAnsi="Century Gothic" w:cs="Century Gothic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(Executive 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40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David Kaplan is an independent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producer, financing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consultant and sales agent. A part of the newly-formed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NYC-based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shingle Animal Kingdom,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David most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served as Executive Producer of Destin Cretton’s feature SHORT TERM 12, the first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 the new company’s banner.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 also saw David Executive Produce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Swanberg’s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DRINKING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BUDDIES and package the financing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 Jordan Vogt-Roberts’ TOY’S HOUSE (Official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Selection, Sundance ‘13). Prior to co- founding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Animal Kingdom,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Kaplan served as a packaging agent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Cinetic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Media 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</w:t>
      </w:r>
    </w:p>
    <w:p w:rsidR="00606C7B" w:rsidRDefault="00C22264">
      <w:pPr>
        <w:spacing w:after="0" w:line="240" w:lineRule="exact"/>
        <w:ind w:left="429" w:right="7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Development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Killer Films.  He is currently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pre-production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Gillian Robespierre’s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directorial debut,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OBVIOUS CHILD.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NATHAN</w:t>
      </w:r>
      <w:r>
        <w:rPr>
          <w:rFonts w:ascii="Century Gothic" w:eastAsia="Century Gothic" w:hAnsi="Century Gothic" w:cs="Century Gothic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KELLY</w:t>
      </w:r>
      <w:r>
        <w:rPr>
          <w:rFonts w:ascii="Century Gothic" w:eastAsia="Century Gothic" w:hAnsi="Century Gothic" w:cs="Century Gothic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(Co-Producer)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64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Nathan’s approach to filmmaking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shaped while working for producers Scott Rudin (THERE WILL BE BLOOD; REVOLUTIONARY</w:t>
      </w:r>
      <w:r>
        <w:rPr>
          <w:rFonts w:ascii="Century Gothic" w:eastAsia="Century Gothic" w:hAnsi="Century Gothic" w:cs="Century Gothic"/>
          <w:color w:val="231F20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ROAD;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COUNTRY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OLD MEN)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Georgia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Kacandes (HUGO; BAD TEACHER).</w:t>
      </w:r>
      <w:r>
        <w:rPr>
          <w:rFonts w:ascii="Century Gothic" w:eastAsia="Century Gothic" w:hAnsi="Century Gothic" w:cs="Century Gothic"/>
          <w:color w:val="231F20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addition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12, Nathan’s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credits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include Michael Mohan’s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SAVE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DATE (Sundance ‘12); Anastacia Junqueira’s short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THREE FORMS OF INSOMNIA (Cannes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‹12); Rick Rosenthal’s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DRONES;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Brin Hill›s 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EYES;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Daniela Amavia’s BEAUTIFUL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NOW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;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Joss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Whedon’s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ADO ABOUT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NOTHING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(Toronto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‹12, SXSW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‹13)</w:t>
      </w:r>
    </w:p>
    <w:p w:rsidR="00606C7B" w:rsidRDefault="00606C7B">
      <w:pPr>
        <w:spacing w:before="7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M.</w:t>
      </w:r>
      <w:r>
        <w:rPr>
          <w:rFonts w:ascii="Century Gothic" w:eastAsia="Century Gothic" w:hAnsi="Century Gothic" w:cs="Century Gothic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ELIZABETH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HUGHES</w:t>
      </w:r>
      <w:r>
        <w:rPr>
          <w:rFonts w:ascii="Century Gothic" w:eastAsia="Century Gothic" w:hAnsi="Century Gothic" w:cs="Century Gothic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(Co-Producer)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tabs>
          <w:tab w:val="left" w:pos="2180"/>
        </w:tabs>
        <w:spacing w:after="0" w:line="240" w:lineRule="exact"/>
        <w:ind w:left="429" w:right="46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Elizabeth Hughes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received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B.A.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Communication</w:t>
      </w:r>
      <w:r>
        <w:rPr>
          <w:rFonts w:ascii="Century Gothic" w:eastAsia="Century Gothic" w:hAnsi="Century Gothic" w:cs="Century Gothic"/>
          <w:color w:val="231F20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minor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Theatre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Wesleyan College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2006.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ab/>
        <w:t>While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Wesleyan, M.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Elizabeth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plays,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adapted 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short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story.</w:t>
      </w:r>
      <w:r>
        <w:rPr>
          <w:rFonts w:ascii="Century Gothic" w:eastAsia="Century Gothic" w:hAnsi="Century Gothic" w:cs="Century Gothic"/>
          <w:color w:val="231F20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Elizabeth earned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M.F.A.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Film and Television Producing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Chapman University in 2008.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Following graduation, she produced the feature film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HERPES BOY starring Beth Grant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(No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Country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Old Men,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Donnie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Darko),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Ahna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O’Reilly (The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Help) and 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 Winner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Octavia Spencer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(The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Help).  HERPES BOY toured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festival circuit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several awards, including Audience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Austin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 and Best Comedy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Comic-Con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International Film Festival. Following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HERPES BOY, M.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Elizabeth worked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 LIVE 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PUBLIC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winner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the Grand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Jury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Prize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 Documentary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Sundance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2009. 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early 2011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MISS DIAL,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Macon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 in 2013 and is now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available in all major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video on demand outlets.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 line produced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SAVE THE DATE starring Alison Brie and Lizzy Caplan,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Sundance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2012.  M.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Elizabeth line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MUCH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ADO ABOUT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NOTHING,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modern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adaptation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Shakespeare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play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Joss Whedon,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be theatrically released in June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2013.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line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premiere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SXSW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2013. 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currently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pre-production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next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DOMAIN.</w:t>
      </w:r>
    </w:p>
    <w:p w:rsidR="00606C7B" w:rsidRDefault="00606C7B">
      <w:pPr>
        <w:spacing w:before="7" w:after="0" w:line="120" w:lineRule="exact"/>
        <w:rPr>
          <w:sz w:val="12"/>
          <w:szCs w:val="12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AMANDA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w w:val="99"/>
          <w:sz w:val="24"/>
          <w:szCs w:val="24"/>
        </w:rPr>
        <w:t xml:space="preserve">JOHNSON-ZETTERSTROM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(Co-Producer)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4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Amanda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heads up Development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newly formed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NYC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shingle,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Animal Kingdom.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co-produced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Destin Daniel Cretton’s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12, 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will premiere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2013 SXSW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Festival.  She’s also worked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Luca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Guadagnino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(I AM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LOVE)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short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“Here” for Starwood hotels.  Prior to working at Animal Kingdom, Amanda was Director of</w:t>
      </w:r>
    </w:p>
    <w:p w:rsidR="00606C7B" w:rsidRDefault="00C22264">
      <w:pPr>
        <w:spacing w:before="39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Development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Locomotive,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closely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Jennifer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Westfeldt’s FRIENDS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KIDS.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49"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lastRenderedPageBreak/>
        <w:t>BRETT PAWLAK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(Director</w:t>
      </w:r>
      <w:r>
        <w:rPr>
          <w:rFonts w:ascii="Century Gothic" w:eastAsia="Century Gothic" w:hAnsi="Century Gothic" w:cs="Century Gothic"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Photography)</w:t>
      </w:r>
    </w:p>
    <w:p w:rsidR="00606C7B" w:rsidRDefault="00606C7B">
      <w:pPr>
        <w:spacing w:before="19"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4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</w:rPr>
        <w:t>Born and raised in the suburban landscape of Southern California, after a youth filled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with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movies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childhood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friends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classmates, his love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craft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telling stories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through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camera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led Brett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attend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Los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Angeles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School,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majored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in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Cinematography,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schools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Immersion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Filmmaking Program.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Leaving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substantial amount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music videos under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belt,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Brett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sights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making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name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narrative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commercials.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5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Soon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 a member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International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Cinematographers</w:t>
      </w:r>
      <w:r>
        <w:rPr>
          <w:rFonts w:ascii="Century Gothic" w:eastAsia="Century Gothic" w:hAnsi="Century Gothic" w:cs="Century Gothic"/>
          <w:color w:val="231F20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Guild, Brett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shot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internationally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 the likes of Warner Bros, 343 Industries, Bryan Singer, as well as numerous commercial companies, shooting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spots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Google,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Mercedes,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Lucky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Charms,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more.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2009, Brett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accompanied the short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“Short Term 12” to the Sundance Film Festival, where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took home Jury Prize for</w:t>
      </w:r>
    </w:p>
    <w:p w:rsidR="00606C7B" w:rsidRDefault="00C22264">
      <w:pPr>
        <w:spacing w:after="0" w:line="240" w:lineRule="exact"/>
        <w:ind w:left="429" w:right="41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 Short Film, and returned in 2012 with the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 AM NOT A HIPSTER. Most recently Brett won Best Cinematography</w:t>
      </w:r>
      <w:r>
        <w:rPr>
          <w:rFonts w:ascii="Century Gothic" w:eastAsia="Century Gothic" w:hAnsi="Century Gothic" w:cs="Century Gothic"/>
          <w:color w:val="231F20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“H+: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Digital Series,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IAWTV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Awards,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well as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work on ‘HALO 4: Forward Unto Dawn” at the 2013 Streamy Awards. Brett is excited for the release of “Short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12”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SXSW.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NAT</w:t>
      </w:r>
      <w:r>
        <w:rPr>
          <w:rFonts w:ascii="Century Gothic" w:eastAsia="Century Gothic" w:hAnsi="Century Gothic" w:cs="Century Gothic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SANDERS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(Editor)</w:t>
      </w:r>
    </w:p>
    <w:p w:rsidR="00606C7B" w:rsidRDefault="00606C7B">
      <w:pPr>
        <w:spacing w:before="6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 Sanders is a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editor who cut the critically-acclaimed MEDICINE FOR MELANCHOLY, nominated</w:t>
      </w:r>
    </w:p>
    <w:p w:rsidR="00606C7B" w:rsidRDefault="00C22264">
      <w:pPr>
        <w:spacing w:before="4" w:after="0" w:line="240" w:lineRule="exact"/>
        <w:ind w:left="429" w:right="6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Independent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Spirit awards, 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Sundance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Jury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Prize-winning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HUMPDAY,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recipient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John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Cassavetes Independent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Spirit award.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2009, Nat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named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“25 New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Faces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Independent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Film” by Filmmaker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Magazine.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credits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include OUR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IDIOT BROTHER, YOUR SISTER’S SISTER,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THE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DO-DECA-PENTATHALON</w:t>
      </w:r>
      <w:r>
        <w:rPr>
          <w:rFonts w:ascii="Century Gothic" w:eastAsia="Century Gothic" w:hAnsi="Century Gothic" w:cs="Century Gothic"/>
          <w:color w:val="231F20"/>
          <w:spacing w:val="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RACHEL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MYERS</w:t>
      </w:r>
      <w:r>
        <w:rPr>
          <w:rFonts w:ascii="Century Gothic" w:eastAsia="Century Gothic" w:hAnsi="Century Gothic" w:cs="Century Gothic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(Production</w:t>
      </w:r>
      <w:r>
        <w:rPr>
          <w:rFonts w:ascii="Century Gothic" w:eastAsia="Century Gothic" w:hAnsi="Century Gothic" w:cs="Century Gothic"/>
          <w:color w:val="231F20"/>
          <w:spacing w:val="-1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Designer)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8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Raised in Portland,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Oregon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trained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a Set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Costume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designer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MFA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from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 xml:space="preserve">the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Yale School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Drama,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Rachel’s love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began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a PA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Tim Burton’s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CORPSE BRIDE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designed BLUE Starring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Julia Stiles, 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Rodrigo Garcia and produced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Jon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Avnet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premier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channel,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WIGS and “Video Game High School”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by Freddie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Wong,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nominated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Streamy</w:t>
      </w:r>
      <w:r>
        <w:rPr>
          <w:rFonts w:ascii="Century Gothic" w:eastAsia="Century Gothic" w:hAnsi="Century Gothic" w:cs="Century Gothic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231F20"/>
          <w:sz w:val="20"/>
          <w:szCs w:val="20"/>
        </w:rPr>
        <w:t>Award</w:t>
      </w:r>
      <w:r>
        <w:rPr>
          <w:rFonts w:ascii="Century Gothic" w:eastAsia="Century Gothic" w:hAnsi="Century Gothic" w:cs="Century Gothic"/>
          <w:i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</w:p>
    <w:p w:rsidR="00606C7B" w:rsidRDefault="00C22264">
      <w:pPr>
        <w:spacing w:after="0" w:line="240" w:lineRule="exact"/>
        <w:ind w:left="429" w:right="4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Production Design. Select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credits include SHORT TERM 12, SAVING LINCOLN and </w:t>
      </w:r>
      <w:r>
        <w:rPr>
          <w:rFonts w:ascii="Century Gothic" w:eastAsia="Century Gothic" w:hAnsi="Century Gothic" w:cs="Century Gothic"/>
          <w:b/>
          <w:bCs/>
          <w:color w:val="231F20"/>
          <w:sz w:val="20"/>
          <w:szCs w:val="20"/>
        </w:rPr>
        <w:t>LIMINAL</w:t>
      </w:r>
      <w:r>
        <w:rPr>
          <w:rFonts w:ascii="Century Gothic" w:eastAsia="Century Gothic" w:hAnsi="Century Gothic" w:cs="Century Gothic"/>
          <w:b/>
          <w:bCs/>
          <w:color w:val="231F20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(winner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 Art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Direction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- Barcelona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International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 ’09;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Punta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del Este Festival ’10; Action</w:t>
      </w:r>
    </w:p>
    <w:p w:rsidR="00606C7B" w:rsidRDefault="00C22264">
      <w:pPr>
        <w:spacing w:after="0" w:line="240" w:lineRule="exact"/>
        <w:ind w:left="429" w:right="7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Film Festival ’09).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Rachel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Art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ABC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NBC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television’s “Mistresses” and live events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such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Golden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Globe Awards. 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Production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Designed television, music video and commercial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projects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clients including: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Hewlett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Packard,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CVS, Soul,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Pampers,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History Channel,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Ray Ban, L›oreal,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Marriott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Getty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Images.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also designed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regional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theatre including Center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Theatre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Coast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Repertory,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Shakespeare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Theatre,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Getty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Villa, Robert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Wilson›s Watermill Center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Williamstown Theatre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Festival. 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faculty 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California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State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University Channel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Islands and is a member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Guild 800 and United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Scenic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Artists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829.</w:t>
      </w:r>
    </w:p>
    <w:p w:rsidR="00606C7B" w:rsidRDefault="00606C7B">
      <w:pPr>
        <w:spacing w:before="1" w:after="0" w:line="130" w:lineRule="exact"/>
        <w:rPr>
          <w:sz w:val="13"/>
          <w:szCs w:val="13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JOEL</w:t>
      </w:r>
      <w:r>
        <w:rPr>
          <w:rFonts w:ascii="Century Gothic" w:eastAsia="Century Gothic" w:hAnsi="Century Gothic" w:cs="Century Gothic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P WEST</w:t>
      </w:r>
      <w:r>
        <w:rPr>
          <w:rFonts w:ascii="Century Gothic" w:eastAsia="Century Gothic" w:hAnsi="Century Gothic" w:cs="Century Gothic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(Composer)</w:t>
      </w:r>
    </w:p>
    <w:p w:rsidR="00606C7B" w:rsidRDefault="00606C7B">
      <w:pPr>
        <w:spacing w:before="10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</w:rPr>
        <w:t>J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oel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West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 songwriter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composer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San Diego,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recording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own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name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chamber-folk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Tree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Ring.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 has written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original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songs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score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number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</w:p>
    <w:p w:rsidR="00606C7B" w:rsidRDefault="00C22264">
      <w:pPr>
        <w:spacing w:before="4" w:after="0" w:line="240" w:lineRule="exact"/>
        <w:ind w:left="429" w:right="5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well as two feature films,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Sundance 2012 selection I AM NOT A HIPSTER and SXSW 2013 selection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 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 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awarded a Creative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Catalyst Fellowship through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San Diego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Foundation,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recorded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Tree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Ring’s second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full-length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album Brushbloom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collaboration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chamber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group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Camarada.</w:t>
      </w:r>
    </w:p>
    <w:p w:rsidR="00606C7B" w:rsidRDefault="00606C7B">
      <w:pPr>
        <w:spacing w:before="3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MIRREN</w:t>
      </w:r>
      <w:r>
        <w:rPr>
          <w:rFonts w:ascii="Century Gothic" w:eastAsia="Century Gothic" w:hAnsi="Century Gothic" w:cs="Century Gothic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GORDON-CROZIER</w:t>
      </w:r>
      <w:r>
        <w:rPr>
          <w:rFonts w:ascii="Century Gothic" w:eastAsia="Century Gothic" w:hAnsi="Century Gothic" w:cs="Century Gothic"/>
          <w:b/>
          <w:bCs/>
          <w:color w:val="231F20"/>
          <w:spacing w:val="-2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and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JOY</w:t>
      </w:r>
      <w:r>
        <w:rPr>
          <w:rFonts w:ascii="Century Gothic" w:eastAsia="Century Gothic" w:hAnsi="Century Gothic" w:cs="Century Gothic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CRETTON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(Costume</w:t>
      </w:r>
      <w:r>
        <w:rPr>
          <w:rFonts w:ascii="Century Gothic" w:eastAsia="Century Gothic" w:hAnsi="Century Gothic" w:cs="Century Gothic"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Designers)</w:t>
      </w:r>
    </w:p>
    <w:p w:rsidR="00606C7B" w:rsidRDefault="00606C7B">
      <w:pPr>
        <w:spacing w:after="0"/>
        <w:sectPr w:rsidR="00606C7B">
          <w:pgSz w:w="11920" w:h="16840"/>
          <w:pgMar w:top="1120" w:right="620" w:bottom="1300" w:left="620" w:header="0" w:footer="1102" w:gutter="0"/>
          <w:cols w:space="720"/>
        </w:sectPr>
      </w:pPr>
    </w:p>
    <w:p w:rsidR="00606C7B" w:rsidRDefault="00C22264">
      <w:pPr>
        <w:spacing w:before="80" w:after="0" w:line="240" w:lineRule="exact"/>
        <w:ind w:left="429" w:right="6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Joy Cretton grew up on the small, simple island of Maui but has always had a love and flair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 fashion.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Childhood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days were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spent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creating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costumes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anything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everything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could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lying around the house, which her older brother Destin then featured in his creative, magical home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videos.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six home-schooled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siblings, there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never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lack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actors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dress up 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direct!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Along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move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LA,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brought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opportunities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costume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design 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some</w:t>
      </w:r>
    </w:p>
    <w:p w:rsidR="00606C7B" w:rsidRDefault="00C22264">
      <w:pPr>
        <w:spacing w:after="0" w:line="236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films,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including Destin’s Sundance-winning short, “Short Term 12”, the feature-length, I AM NOT A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HIPSTER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now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feature-length</w:t>
      </w:r>
      <w:r>
        <w:rPr>
          <w:rFonts w:ascii="Century Gothic" w:eastAsia="Century Gothic" w:hAnsi="Century Gothic" w:cs="Century Gothic"/>
          <w:color w:val="231F20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version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SHORT TERM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12.</w:t>
      </w:r>
    </w:p>
    <w:p w:rsidR="00606C7B" w:rsidRDefault="00606C7B">
      <w:pPr>
        <w:spacing w:before="7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ONNALEE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BLANK</w:t>
      </w:r>
      <w:r>
        <w:rPr>
          <w:rFonts w:ascii="Century Gothic" w:eastAsia="Century Gothic" w:hAnsi="Century Gothic" w:cs="Century Gothic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(Supervising Sound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Editor)</w:t>
      </w:r>
    </w:p>
    <w:p w:rsidR="00606C7B" w:rsidRDefault="00606C7B">
      <w:pPr>
        <w:spacing w:before="3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exact"/>
        <w:ind w:left="429" w:right="56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Onnalee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Blank had a promising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a professional ballet dancer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until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injury forced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 find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new passion, which she did in sound. After working with legendary music producer Rick Rubin and composer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Danny Elfman, 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way to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Todd-AO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2006 where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built an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award- winning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career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 one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few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female re-recording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mixers in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industry.</w:t>
      </w:r>
    </w:p>
    <w:p w:rsidR="00606C7B" w:rsidRDefault="00606C7B">
      <w:pPr>
        <w:spacing w:after="0" w:line="240" w:lineRule="exact"/>
        <w:rPr>
          <w:sz w:val="24"/>
          <w:szCs w:val="24"/>
        </w:rPr>
      </w:pPr>
    </w:p>
    <w:p w:rsidR="00606C7B" w:rsidRDefault="00C22264">
      <w:pPr>
        <w:spacing w:after="0" w:line="240" w:lineRule="exact"/>
        <w:ind w:left="429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closely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Academy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winning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Re-recording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Mixer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Michael Minkler,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developed her creative talents and contributed to nearly forty feature films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more than twenty TV series, encompassing over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150 episodes including “CSI: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NY”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HBO series “Girls.”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Onnalee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was awarded 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2012 Emmy 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Outstanding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Mixing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Comedy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or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Drama</w:t>
      </w:r>
    </w:p>
    <w:p w:rsidR="00606C7B" w:rsidRDefault="00C22264">
      <w:pPr>
        <w:spacing w:before="18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Series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HBO’s “Game of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Thrones.”</w:t>
      </w:r>
    </w:p>
    <w:p w:rsidR="00606C7B" w:rsidRDefault="00606C7B">
      <w:pPr>
        <w:spacing w:before="1" w:after="0" w:line="130" w:lineRule="exact"/>
        <w:rPr>
          <w:sz w:val="13"/>
          <w:szCs w:val="13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BRANDEN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SPENCER</w:t>
      </w:r>
      <w:r>
        <w:rPr>
          <w:rFonts w:ascii="Century Gothic" w:eastAsia="Century Gothic" w:hAnsi="Century Gothic" w:cs="Century Gothic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(Supervising Sound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Editor)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8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Branden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Spencer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 sound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editor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Soundelux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Hollywood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nearly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entire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career since joining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company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 1998.  Working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closely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renowned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Supervising Sound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Editors </w:t>
      </w:r>
      <w:r>
        <w:rPr>
          <w:rFonts w:ascii="Century Gothic" w:eastAsia="Century Gothic" w:hAnsi="Century Gothic" w:cs="Century Gothic"/>
          <w:color w:val="231F20"/>
          <w:w w:val="99"/>
          <w:sz w:val="20"/>
          <w:szCs w:val="20"/>
        </w:rPr>
        <w:t>such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 xml:space="preserve"> as Wylie Stateman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Mark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Stoeckinger,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Branden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contributed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creative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talents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organizational skills to more than 65 films,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noted directors including J.J. Abrams (STAR TREK),</w:t>
      </w:r>
    </w:p>
    <w:p w:rsidR="00606C7B" w:rsidRDefault="00C22264">
      <w:pPr>
        <w:spacing w:after="0" w:line="240" w:lineRule="exact"/>
        <w:ind w:left="429" w:right="56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Ridley Scott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(ROBIN HOOD), Oliver Stone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(SAVAGES), and Quentin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Tarantino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(DJANGO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UNCHAINED, and INGLORIOUS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BASTERDS).</w:t>
      </w:r>
    </w:p>
    <w:p w:rsidR="00606C7B" w:rsidRDefault="00606C7B">
      <w:pPr>
        <w:spacing w:before="11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Branden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is a six-time MPSE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Golden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Reel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nominee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sound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Editing.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17" w:after="0" w:line="220" w:lineRule="exact"/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IAN</w:t>
      </w:r>
      <w:r>
        <w:rPr>
          <w:rFonts w:ascii="Century Gothic" w:eastAsia="Century Gothic" w:hAnsi="Century Gothic" w:cs="Century Gothic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VERTOVEC</w:t>
      </w:r>
      <w:r>
        <w:rPr>
          <w:rFonts w:ascii="Century Gothic" w:eastAsia="Century Gothic" w:hAnsi="Century Gothic" w:cs="Century Gothic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(Digital Intermediate</w:t>
      </w:r>
      <w:r>
        <w:rPr>
          <w:rFonts w:ascii="Century Gothic" w:eastAsia="Century Gothic" w:hAnsi="Century Gothic" w:cs="Century Gothic"/>
          <w:color w:val="231F20"/>
          <w:spacing w:val="-1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Colorist)</w:t>
      </w:r>
    </w:p>
    <w:p w:rsidR="00606C7B" w:rsidRDefault="00606C7B">
      <w:pPr>
        <w:spacing w:before="5" w:after="0" w:line="160" w:lineRule="exact"/>
        <w:rPr>
          <w:sz w:val="16"/>
          <w:szCs w:val="16"/>
        </w:rPr>
      </w:pPr>
    </w:p>
    <w:p w:rsidR="00606C7B" w:rsidRDefault="00C22264">
      <w:pPr>
        <w:spacing w:after="0" w:line="240" w:lineRule="exact"/>
        <w:ind w:left="429" w:right="96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Chicago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native,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Ian studied still photography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Southern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Illinois University before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transitioning to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editing, cinematography, and digital compositing.</w:t>
      </w:r>
      <w:r>
        <w:rPr>
          <w:rFonts w:ascii="Century Gothic" w:eastAsia="Century Gothic" w:hAnsi="Century Gothic" w:cs="Century Gothic"/>
          <w:color w:val="231F20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work at SIU won him four Regional Emmys®.</w:t>
      </w:r>
    </w:p>
    <w:p w:rsidR="00606C7B" w:rsidRDefault="00606C7B">
      <w:pPr>
        <w:spacing w:before="1" w:after="0" w:line="160" w:lineRule="exact"/>
        <w:rPr>
          <w:sz w:val="16"/>
          <w:szCs w:val="16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Ian’s recent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feature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credits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include HITCHCOCK,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TEXAS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CHAINSAW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3D, SNITCH,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DARK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SKIES,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</w:t>
      </w:r>
    </w:p>
    <w:p w:rsidR="00606C7B" w:rsidRDefault="00C22264">
      <w:pPr>
        <w:spacing w:after="0" w:line="240" w:lineRule="exact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LORDS OF SALEM.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His collaboration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Director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David Fincher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DP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Jeff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Cronenweth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on</w:t>
      </w:r>
    </w:p>
    <w:p w:rsidR="00606C7B" w:rsidRDefault="00C22264">
      <w:pPr>
        <w:spacing w:before="4" w:after="0" w:line="240" w:lineRule="exact"/>
        <w:ind w:left="429" w:right="10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SOCIAL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NETWORK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THE GIRL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DRAGON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TATTOO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has been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recognized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two consecutive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ASC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Oscar® nominations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 Cinematography.</w:t>
      </w:r>
    </w:p>
    <w:p w:rsidR="00606C7B" w:rsidRDefault="00606C7B">
      <w:pPr>
        <w:spacing w:before="1" w:after="0" w:line="160" w:lineRule="exact"/>
        <w:rPr>
          <w:sz w:val="16"/>
          <w:szCs w:val="16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Light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Iron,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Ian co-founded,</w:t>
      </w:r>
      <w:r>
        <w:rPr>
          <w:rFonts w:ascii="Century Gothic" w:eastAsia="Century Gothic" w:hAnsi="Century Gothic" w:cs="Century Gothic"/>
          <w:color w:val="231F20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currently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serves as Supervising Digital Intermediate</w:t>
      </w:r>
      <w:r>
        <w:rPr>
          <w:rFonts w:ascii="Century Gothic" w:eastAsia="Century Gothic" w:hAnsi="Century Gothic" w:cs="Century Gothic"/>
          <w:color w:val="231F20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Colorist.</w:t>
      </w:r>
    </w:p>
    <w:p w:rsidR="00606C7B" w:rsidRDefault="00606C7B">
      <w:pPr>
        <w:spacing w:before="7" w:after="0" w:line="100" w:lineRule="exact"/>
        <w:rPr>
          <w:sz w:val="10"/>
          <w:szCs w:val="1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29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KERRY BARDEN,</w:t>
      </w:r>
      <w:r>
        <w:rPr>
          <w:rFonts w:ascii="Century Gothic" w:eastAsia="Century Gothic" w:hAnsi="Century Gothic" w:cs="Century Gothic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PAUL</w:t>
      </w:r>
      <w:r>
        <w:rPr>
          <w:rFonts w:ascii="Century Gothic" w:eastAsia="Century Gothic" w:hAnsi="Century Gothic" w:cs="Century Gothic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SCHNEE,</w:t>
      </w:r>
      <w:r>
        <w:rPr>
          <w:rFonts w:ascii="Century Gothic" w:eastAsia="Century Gothic" w:hAnsi="Century Gothic" w:cs="Century Gothic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RICH</w:t>
      </w:r>
      <w:r>
        <w:rPr>
          <w:rFonts w:ascii="Century Gothic" w:eastAsia="Century Gothic" w:hAnsi="Century Gothic" w:cs="Century Gothic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DELIA</w:t>
      </w:r>
      <w:r>
        <w:rPr>
          <w:rFonts w:ascii="Century Gothic" w:eastAsia="Century Gothic" w:hAnsi="Century Gothic" w:cs="Century Gothic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(Casting Directors)</w:t>
      </w:r>
    </w:p>
    <w:p w:rsidR="00606C7B" w:rsidRDefault="00606C7B">
      <w:pPr>
        <w:spacing w:before="15" w:after="0" w:line="220" w:lineRule="exact"/>
      </w:pPr>
    </w:p>
    <w:p w:rsidR="00606C7B" w:rsidRDefault="00C22264">
      <w:pPr>
        <w:spacing w:after="0" w:line="240" w:lineRule="exact"/>
        <w:ind w:left="429" w:right="42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Kerry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Barden,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Rich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Delia and Paul Schnee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Casting Directors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Barden/Schnee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casting.</w:t>
      </w:r>
      <w:r>
        <w:rPr>
          <w:rFonts w:ascii="Century Gothic" w:eastAsia="Century Gothic" w:hAnsi="Century Gothic" w:cs="Century Gothic"/>
          <w:color w:val="231F20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Recent credits include the upcoming film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adaptation of AUGUST OSAGE COUNTY with Meryl Streep and Julia Roberts,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PRISONERS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Hugh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Jackman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Jake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Gyllenhaal, DALLAS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BUYERS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CLUB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Matthew McConaughey</w:t>
      </w:r>
      <w:r>
        <w:rPr>
          <w:rFonts w:ascii="Century Gothic" w:eastAsia="Century Gothic" w:hAnsi="Century Gothic" w:cs="Century Gothic"/>
          <w:color w:val="231F20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Jennifer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Garner,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PITCH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PERFECT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Anna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Kendrick,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ADMISSION</w:t>
      </w:r>
      <w:r>
        <w:rPr>
          <w:rFonts w:ascii="Century Gothic" w:eastAsia="Century Gothic" w:hAnsi="Century Gothic" w:cs="Century Gothic"/>
          <w:color w:val="231F20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Tina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Paul Rudd,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YOU’E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NOT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YOU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Hilary Swank,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ICEMAN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James Franco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Michael Shannon, THE HELP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Viola Davis and Octavia Spencer,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LOVELACE 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Amanda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Seyfried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Peter Saarsgard,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MACHINE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GUN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PREACHER</w:t>
      </w:r>
      <w:r>
        <w:rPr>
          <w:rFonts w:ascii="Century Gothic" w:eastAsia="Century Gothic" w:hAnsi="Century Gothic" w:cs="Century Gothic"/>
          <w:color w:val="231F20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Gerard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Butler,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DOLPHIN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TALE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Morgan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Freeman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Ashley Judd,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MIRROR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MIRROR</w:t>
      </w:r>
      <w:r>
        <w:rPr>
          <w:rFonts w:ascii="Century Gothic" w:eastAsia="Century Gothic" w:hAnsi="Century Gothic" w:cs="Century Gothic"/>
          <w:color w:val="231F20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Julia Roberts</w:t>
      </w:r>
      <w:r>
        <w:rPr>
          <w:rFonts w:ascii="Century Gothic" w:eastAsia="Century Gothic" w:hAnsi="Century Gothic" w:cs="Century Gothic"/>
          <w:color w:val="231F20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and Armie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Hammer.</w:t>
      </w:r>
      <w:r>
        <w:rPr>
          <w:rFonts w:ascii="Century Gothic" w:eastAsia="Century Gothic" w:hAnsi="Century Gothic" w:cs="Century Gothic"/>
          <w:color w:val="231F20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2011 they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</w:p>
    <w:p w:rsidR="00606C7B" w:rsidRDefault="00606C7B">
      <w:pPr>
        <w:spacing w:after="0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71" w:after="0" w:line="240" w:lineRule="auto"/>
        <w:ind w:left="42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31F20"/>
          <w:sz w:val="20"/>
          <w:szCs w:val="20"/>
        </w:rPr>
        <w:lastRenderedPageBreak/>
        <w:t>Artios</w:t>
      </w:r>
      <w:r>
        <w:rPr>
          <w:rFonts w:ascii="Century Gothic" w:eastAsia="Century Gothic" w:hAnsi="Century Gothic" w:cs="Century Gothic"/>
          <w:color w:val="231F20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Award</w:t>
      </w:r>
      <w:r>
        <w:rPr>
          <w:rFonts w:ascii="Century Gothic" w:eastAsia="Century Gothic" w:hAnsi="Century Gothic" w:cs="Century Gothic"/>
          <w:color w:val="231F2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Best Ensemble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WINTER’S</w:t>
      </w:r>
      <w:r>
        <w:rPr>
          <w:rFonts w:ascii="Century Gothic" w:eastAsia="Century Gothic" w:hAnsi="Century Gothic" w:cs="Century Gothic"/>
          <w:color w:val="231F2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BONE and won</w:t>
      </w:r>
      <w:r>
        <w:rPr>
          <w:rFonts w:ascii="Century Gothic" w:eastAsia="Century Gothic" w:hAnsi="Century Gothic" w:cs="Century Gothic"/>
          <w:color w:val="231F20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same award in 2012 for</w:t>
      </w:r>
      <w:r>
        <w:rPr>
          <w:rFonts w:ascii="Century Gothic" w:eastAsia="Century Gothic" w:hAnsi="Century Gothic" w:cs="Century Gothic"/>
          <w:color w:val="231F20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0"/>
          <w:szCs w:val="20"/>
        </w:rPr>
        <w:t>THE HELP.</w:t>
      </w: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before="10" w:after="0" w:line="220" w:lineRule="exact"/>
      </w:pPr>
    </w:p>
    <w:p w:rsidR="00606C7B" w:rsidRDefault="00C22264">
      <w:pPr>
        <w:spacing w:after="0" w:line="288" w:lineRule="exact"/>
        <w:ind w:left="3778" w:right="375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WRITTEN</w:t>
      </w:r>
      <w:r>
        <w:rPr>
          <w:rFonts w:ascii="Century Gothic" w:eastAsia="Century Gothic" w:hAnsi="Century Gothic" w:cs="Century Gothic"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AND</w:t>
      </w:r>
      <w:r>
        <w:rPr>
          <w:rFonts w:ascii="Century Gothic" w:eastAsia="Century Gothic" w:hAnsi="Century Gothic" w:cs="Century Gothic"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DIRECTED BY DESTIN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DANIEL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CRETTON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4265" w:right="424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PRODUCED BY MAREN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 xml:space="preserve">OLSON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ASHER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GOLDSTEIN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4088" w:right="406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PRODUCED BY JOSHUA</w:t>
      </w:r>
      <w:r>
        <w:rPr>
          <w:rFonts w:ascii="Century Gothic" w:eastAsia="Century Gothic" w:hAnsi="Century Gothic" w:cs="Century Gothic"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 xml:space="preserve">ASTRACHAN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RON</w:t>
      </w:r>
      <w:r>
        <w:rPr>
          <w:rFonts w:ascii="Century Gothic" w:eastAsia="Century Gothic" w:hAnsi="Century Gothic" w:cs="Century Gothic"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NAJOR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4022" w:right="4002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EXECUTIVE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 xml:space="preserve">PRODUCER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FREDERICK W.</w:t>
      </w:r>
      <w:r>
        <w:rPr>
          <w:rFonts w:ascii="Century Gothic" w:eastAsia="Century Gothic" w:hAnsi="Century Gothic" w:cs="Century Gothic"/>
          <w:color w:val="231F20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GREEN</w:t>
      </w:r>
    </w:p>
    <w:p w:rsidR="00606C7B" w:rsidRDefault="00606C7B">
      <w:pPr>
        <w:spacing w:before="6" w:after="0" w:line="170" w:lineRule="exact"/>
        <w:rPr>
          <w:sz w:val="17"/>
          <w:szCs w:val="17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88" w:lineRule="exact"/>
        <w:ind w:left="3962" w:right="3942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EXECUTIVE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 xml:space="preserve">PRODUCERS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DOUGLAS</w:t>
      </w:r>
      <w:r>
        <w:rPr>
          <w:rFonts w:ascii="Century Gothic" w:eastAsia="Century Gothic" w:hAnsi="Century Gothic" w:cs="Century Gothic"/>
          <w:color w:val="231F20"/>
          <w:spacing w:val="-1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 xml:space="preserve">STONE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DAVID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KAPLAN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4358" w:right="433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CO-PRODUCERS NATHAN</w:t>
      </w:r>
      <w:r>
        <w:rPr>
          <w:rFonts w:ascii="Century Gothic" w:eastAsia="Century Gothic" w:hAnsi="Century Gothic" w:cs="Century Gothic"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KELLY</w:t>
      </w:r>
    </w:p>
    <w:p w:rsidR="00606C7B" w:rsidRDefault="00C22264">
      <w:pPr>
        <w:spacing w:after="0" w:line="288" w:lineRule="exact"/>
        <w:ind w:left="3338" w:right="3317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M.</w:t>
      </w:r>
      <w:r>
        <w:rPr>
          <w:rFonts w:ascii="Century Gothic" w:eastAsia="Century Gothic" w:hAnsi="Century Gothic" w:cs="Century Gothic"/>
          <w:color w:val="231F20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ELIZABETH HUGHES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AMANDA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JOHNSON-ZETTERSTROM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3600" w:right="357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DIRECTOR OF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 xml:space="preserve">PHOTOGRAPHY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BRETT</w:t>
      </w:r>
      <w:r>
        <w:rPr>
          <w:rFonts w:ascii="Century Gothic" w:eastAsia="Century Gothic" w:hAnsi="Century Gothic" w:cs="Century Gothic"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PAWLAK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4526" w:right="450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EDITOR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NAT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SANDERS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3922" w:right="3901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PRODUCTION</w:t>
      </w:r>
      <w:r>
        <w:rPr>
          <w:rFonts w:ascii="Century Gothic" w:eastAsia="Century Gothic" w:hAnsi="Century Gothic" w:cs="Century Gothic"/>
          <w:color w:val="231F20"/>
          <w:spacing w:val="-1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DESIGNER RACHEL</w:t>
      </w:r>
      <w:r>
        <w:rPr>
          <w:rFonts w:ascii="Century Gothic" w:eastAsia="Century Gothic" w:hAnsi="Century Gothic" w:cs="Century Gothic"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MYERS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4162" w:right="4141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ORIGINAL</w:t>
      </w:r>
      <w:r>
        <w:rPr>
          <w:rFonts w:ascii="Century Gothic" w:eastAsia="Century Gothic" w:hAnsi="Century Gothic" w:cs="Century Gothic"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MUSIC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BY JOEL P</w:t>
      </w:r>
      <w:r>
        <w:rPr>
          <w:rFonts w:ascii="Century Gothic" w:eastAsia="Century Gothic" w:hAnsi="Century Gothic" w:cs="Century Gothic"/>
          <w:color w:val="231F2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WEST</w:t>
      </w:r>
    </w:p>
    <w:p w:rsidR="00606C7B" w:rsidRDefault="00606C7B">
      <w:pPr>
        <w:spacing w:before="8" w:after="0" w:line="280" w:lineRule="exact"/>
        <w:rPr>
          <w:sz w:val="28"/>
          <w:szCs w:val="28"/>
        </w:rPr>
      </w:pPr>
    </w:p>
    <w:p w:rsidR="00606C7B" w:rsidRDefault="00C22264">
      <w:pPr>
        <w:spacing w:after="0" w:line="288" w:lineRule="exact"/>
        <w:ind w:left="3741" w:right="3720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COSTUME</w:t>
      </w:r>
      <w:r>
        <w:rPr>
          <w:rFonts w:ascii="Century Gothic" w:eastAsia="Century Gothic" w:hAnsi="Century Gothic" w:cs="Century Gothic"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DESIGNERS MIRREN</w:t>
      </w:r>
      <w:r>
        <w:rPr>
          <w:rFonts w:ascii="Century Gothic" w:eastAsia="Century Gothic" w:hAnsi="Century Gothic" w:cs="Century Gothic"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GORDON-CROZIER JOY</w:t>
      </w:r>
      <w:r>
        <w:rPr>
          <w:rFonts w:ascii="Century Gothic" w:eastAsia="Century Gothic" w:hAnsi="Century Gothic" w:cs="Century Gothic"/>
          <w:color w:val="231F20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CRETTON</w:t>
      </w:r>
    </w:p>
    <w:p w:rsidR="00606C7B" w:rsidRDefault="00606C7B">
      <w:pPr>
        <w:spacing w:before="6" w:after="0" w:line="170" w:lineRule="exact"/>
        <w:rPr>
          <w:sz w:val="17"/>
          <w:szCs w:val="17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88" w:lineRule="exact"/>
        <w:ind w:left="3617" w:right="3596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SUPERVISING</w:t>
      </w:r>
      <w:r>
        <w:rPr>
          <w:rFonts w:ascii="Century Gothic" w:eastAsia="Century Gothic" w:hAnsi="Century Gothic" w:cs="Century Gothic"/>
          <w:color w:val="231F20"/>
          <w:spacing w:val="-1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SOUND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EDITORS ONNALEE</w:t>
      </w:r>
      <w:r>
        <w:rPr>
          <w:rFonts w:ascii="Century Gothic" w:eastAsia="Century Gothic" w:hAnsi="Century Gothic" w:cs="Century Gothic"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BLANK,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C.A.S</w:t>
      </w:r>
    </w:p>
    <w:p w:rsidR="00606C7B" w:rsidRDefault="00606C7B">
      <w:pPr>
        <w:spacing w:after="0"/>
        <w:jc w:val="center"/>
        <w:sectPr w:rsidR="00606C7B">
          <w:pgSz w:w="11920" w:h="16840"/>
          <w:pgMar w:top="580" w:right="620" w:bottom="1300" w:left="620" w:header="0" w:footer="1102" w:gutter="0"/>
          <w:cols w:space="720"/>
        </w:sectPr>
      </w:pPr>
    </w:p>
    <w:p w:rsidR="00606C7B" w:rsidRDefault="00C22264">
      <w:pPr>
        <w:spacing w:before="60" w:after="0" w:line="240" w:lineRule="auto"/>
        <w:ind w:left="4181" w:right="4161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lastRenderedPageBreak/>
        <w:t>BRANDEN</w:t>
      </w:r>
      <w:r>
        <w:rPr>
          <w:rFonts w:ascii="Century Gothic" w:eastAsia="Century Gothic" w:hAnsi="Century Gothic" w:cs="Century Gothic"/>
          <w:color w:val="231F20"/>
          <w:spacing w:val="-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SPENCER</w:t>
      </w:r>
    </w:p>
    <w:p w:rsidR="00606C7B" w:rsidRDefault="00606C7B">
      <w:pPr>
        <w:spacing w:before="1" w:after="0" w:line="180" w:lineRule="exact"/>
        <w:rPr>
          <w:sz w:val="18"/>
          <w:szCs w:val="18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88" w:lineRule="exact"/>
        <w:ind w:left="3429" w:right="340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DIGITAL</w:t>
      </w:r>
      <w:r>
        <w:rPr>
          <w:rFonts w:ascii="Century Gothic" w:eastAsia="Century Gothic" w:hAnsi="Century Gothic" w:cs="Century Gothic"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INTERMEDIATE</w:t>
      </w:r>
      <w:r>
        <w:rPr>
          <w:rFonts w:ascii="Century Gothic" w:eastAsia="Century Gothic" w:hAnsi="Century Gothic" w:cs="Century Gothic"/>
          <w:color w:val="231F20"/>
          <w:spacing w:val="-1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COLORIST IAN</w:t>
      </w:r>
      <w:r>
        <w:rPr>
          <w:rFonts w:ascii="Century Gothic" w:eastAsia="Century Gothic" w:hAnsi="Century Gothic" w:cs="Century Gothic"/>
          <w:color w:val="231F20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VERTOVEC</w:t>
      </w:r>
    </w:p>
    <w:p w:rsidR="00606C7B" w:rsidRDefault="00606C7B">
      <w:pPr>
        <w:spacing w:before="17" w:after="0" w:line="260" w:lineRule="exact"/>
        <w:rPr>
          <w:sz w:val="26"/>
          <w:szCs w:val="26"/>
        </w:rPr>
      </w:pPr>
    </w:p>
    <w:p w:rsidR="00606C7B" w:rsidRDefault="00C22264">
      <w:pPr>
        <w:spacing w:after="0" w:line="240" w:lineRule="auto"/>
        <w:ind w:left="4604" w:right="458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CASTING</w:t>
      </w:r>
      <w:r>
        <w:rPr>
          <w:rFonts w:ascii="Century Gothic" w:eastAsia="Century Gothic" w:hAnsi="Century Gothic" w:cs="Century Gothic"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BY</w:t>
      </w:r>
    </w:p>
    <w:p w:rsidR="00606C7B" w:rsidRDefault="00C22264">
      <w:pPr>
        <w:spacing w:after="0" w:line="288" w:lineRule="exact"/>
        <w:ind w:left="2849" w:right="282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KERRY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BARDEN</w:t>
      </w:r>
      <w:r>
        <w:rPr>
          <w:rFonts w:ascii="Century Gothic" w:eastAsia="Century Gothic" w:hAnsi="Century Gothic" w:cs="Century Gothic"/>
          <w:color w:val="231F20"/>
          <w:spacing w:val="5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PAUL</w:t>
      </w:r>
      <w:r>
        <w:rPr>
          <w:rFonts w:ascii="Century Gothic" w:eastAsia="Century Gothic" w:hAnsi="Century Gothic" w:cs="Century Gothic"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SCHNEE   RICH DELIA</w:t>
      </w:r>
    </w:p>
    <w:p w:rsidR="00606C7B" w:rsidRDefault="00606C7B">
      <w:pPr>
        <w:spacing w:before="10" w:after="0" w:line="160" w:lineRule="exact"/>
        <w:rPr>
          <w:sz w:val="16"/>
          <w:szCs w:val="16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606C7B">
      <w:pPr>
        <w:spacing w:after="0" w:line="200" w:lineRule="exact"/>
        <w:rPr>
          <w:sz w:val="20"/>
          <w:szCs w:val="20"/>
        </w:rPr>
      </w:pPr>
    </w:p>
    <w:p w:rsidR="00606C7B" w:rsidRDefault="00C22264">
      <w:pPr>
        <w:spacing w:after="0" w:line="240" w:lineRule="auto"/>
        <w:ind w:left="4913" w:right="4892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Grace</w:t>
      </w:r>
    </w:p>
    <w:p w:rsidR="00606C7B" w:rsidRDefault="00C22264">
      <w:pPr>
        <w:spacing w:after="0" w:line="288" w:lineRule="exact"/>
        <w:ind w:left="4559" w:right="453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BRIE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LARSON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904" w:right="488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Mason</w:t>
      </w:r>
    </w:p>
    <w:p w:rsidR="00606C7B" w:rsidRDefault="00C22264">
      <w:pPr>
        <w:spacing w:after="0" w:line="288" w:lineRule="exact"/>
        <w:ind w:left="4015" w:right="399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JOHN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GALLAGHER</w:t>
      </w:r>
      <w:r>
        <w:rPr>
          <w:rFonts w:ascii="Century Gothic" w:eastAsia="Century Gothic" w:hAnsi="Century Gothic" w:cs="Century Gothic"/>
          <w:color w:val="231F20"/>
          <w:spacing w:val="-1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JR.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853" w:right="483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Jayden</w:t>
      </w:r>
    </w:p>
    <w:p w:rsidR="00606C7B" w:rsidRDefault="00C22264">
      <w:pPr>
        <w:spacing w:after="0" w:line="288" w:lineRule="exact"/>
        <w:ind w:left="4434" w:right="441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KAITLYN</w:t>
      </w:r>
      <w:r>
        <w:rPr>
          <w:rFonts w:ascii="Century Gothic" w:eastAsia="Century Gothic" w:hAnsi="Century Gothic" w:cs="Century Gothic"/>
          <w:color w:val="231F20"/>
          <w:spacing w:val="-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DEVER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5002" w:right="4981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Nate</w:t>
      </w:r>
    </w:p>
    <w:p w:rsidR="00606C7B" w:rsidRDefault="00C22264">
      <w:pPr>
        <w:spacing w:after="0" w:line="288" w:lineRule="exact"/>
        <w:ind w:left="4573" w:right="4552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RAMI</w:t>
      </w:r>
      <w:r>
        <w:rPr>
          <w:rFonts w:ascii="Century Gothic" w:eastAsia="Century Gothic" w:hAnsi="Century Gothic" w:cs="Century Gothic"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MALEK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865" w:right="484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Marcus</w:t>
      </w:r>
    </w:p>
    <w:p w:rsidR="00606C7B" w:rsidRDefault="00C22264">
      <w:pPr>
        <w:spacing w:after="0" w:line="288" w:lineRule="exact"/>
        <w:ind w:left="4384" w:right="436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KEITH</w:t>
      </w:r>
      <w:r>
        <w:rPr>
          <w:rFonts w:ascii="Century Gothic" w:eastAsia="Century Gothic" w:hAnsi="Century Gothic" w:cs="Century Gothic"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STANFIELD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5096" w:right="507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Luis</w:t>
      </w:r>
    </w:p>
    <w:p w:rsidR="00606C7B" w:rsidRDefault="00C22264">
      <w:pPr>
        <w:spacing w:after="0" w:line="288" w:lineRule="exact"/>
        <w:ind w:left="4230" w:right="420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KEVIN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HERNANDEZ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646" w:right="462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Dr.</w:t>
      </w:r>
      <w:r>
        <w:rPr>
          <w:rFonts w:ascii="Century Gothic" w:eastAsia="Century Gothic" w:hAnsi="Century Gothic" w:cs="Century Gothic"/>
          <w:color w:val="231F20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Hendler</w:t>
      </w:r>
    </w:p>
    <w:p w:rsidR="00606C7B" w:rsidRDefault="00C22264">
      <w:pPr>
        <w:spacing w:after="0" w:line="288" w:lineRule="exact"/>
        <w:ind w:left="4259" w:right="423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MELORA</w:t>
      </w:r>
      <w:r>
        <w:rPr>
          <w:rFonts w:ascii="Century Gothic" w:eastAsia="Century Gothic" w:hAnsi="Century Gothic" w:cs="Century Gothic"/>
          <w:color w:val="231F20"/>
          <w:spacing w:val="-1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WALTERS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878" w:right="485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Jessica</w:t>
      </w:r>
    </w:p>
    <w:p w:rsidR="00606C7B" w:rsidRDefault="00C22264">
      <w:pPr>
        <w:spacing w:after="0" w:line="288" w:lineRule="exact"/>
        <w:ind w:left="4234" w:right="421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STEPHANIE</w:t>
      </w:r>
      <w:r>
        <w:rPr>
          <w:rFonts w:ascii="Century Gothic" w:eastAsia="Century Gothic" w:hAnsi="Century Gothic" w:cs="Century Gothic"/>
          <w:color w:val="231F20"/>
          <w:spacing w:val="-1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BEATRIZ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869" w:right="4848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Kendra</w:t>
      </w:r>
    </w:p>
    <w:p w:rsidR="00606C7B" w:rsidRDefault="00C22264">
      <w:pPr>
        <w:spacing w:after="0" w:line="288" w:lineRule="exact"/>
        <w:ind w:left="4340" w:right="431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LYDIA</w:t>
      </w:r>
      <w:r>
        <w:rPr>
          <w:rFonts w:ascii="Century Gothic" w:eastAsia="Century Gothic" w:hAnsi="Century Gothic" w:cs="Century Gothic"/>
          <w:color w:val="231F20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DU</w:t>
      </w:r>
      <w:r>
        <w:rPr>
          <w:rFonts w:ascii="Century Gothic" w:eastAsia="Century Gothic" w:hAnsi="Century Gothic" w:cs="Century Gothic"/>
          <w:color w:val="231F20"/>
          <w:spacing w:val="-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VEAUX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864" w:right="484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Sammy</w:t>
      </w:r>
    </w:p>
    <w:p w:rsidR="00606C7B" w:rsidRDefault="00C22264">
      <w:pPr>
        <w:spacing w:after="0" w:line="288" w:lineRule="exact"/>
        <w:ind w:left="4304" w:right="428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ALEX</w:t>
      </w:r>
      <w:r>
        <w:rPr>
          <w:rFonts w:ascii="Century Gothic" w:eastAsia="Century Gothic" w:hAnsi="Century Gothic" w:cs="Century Gothic"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CALLOWAY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5013" w:right="4993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Jack</w:t>
      </w:r>
    </w:p>
    <w:p w:rsidR="00606C7B" w:rsidRDefault="00C22264">
      <w:pPr>
        <w:spacing w:after="0" w:line="288" w:lineRule="exact"/>
        <w:ind w:left="4416" w:right="4395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FRANTZ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TURNER</w:t>
      </w:r>
    </w:p>
    <w:p w:rsidR="00606C7B" w:rsidRDefault="00606C7B">
      <w:pPr>
        <w:spacing w:before="2" w:after="0" w:line="280" w:lineRule="exact"/>
        <w:rPr>
          <w:sz w:val="28"/>
          <w:szCs w:val="28"/>
        </w:rPr>
      </w:pPr>
    </w:p>
    <w:p w:rsidR="00606C7B" w:rsidRDefault="00C22264">
      <w:pPr>
        <w:spacing w:after="0" w:line="240" w:lineRule="auto"/>
        <w:ind w:left="4674" w:right="465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Nurse</w:t>
      </w:r>
      <w:r>
        <w:rPr>
          <w:rFonts w:ascii="Century Gothic" w:eastAsia="Century Gothic" w:hAnsi="Century Gothic" w:cs="Century Gothic"/>
          <w:color w:val="231F20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Beth</w:t>
      </w:r>
    </w:p>
    <w:p w:rsidR="00606C7B" w:rsidRDefault="00C22264">
      <w:pPr>
        <w:spacing w:after="0" w:line="288" w:lineRule="exact"/>
        <w:ind w:left="4185" w:right="416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DIANA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MARIA</w:t>
      </w:r>
      <w:r>
        <w:rPr>
          <w:rFonts w:ascii="Century Gothic" w:eastAsia="Century Gothic" w:hAnsi="Century Gothic" w:cs="Century Gothic"/>
          <w:color w:val="231F20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  <w:sz w:val="24"/>
          <w:szCs w:val="24"/>
        </w:rPr>
        <w:t>RIVA</w:t>
      </w:r>
    </w:p>
    <w:sectPr w:rsidR="00606C7B" w:rsidSect="00606C7B">
      <w:pgSz w:w="11920" w:h="16840"/>
      <w:pgMar w:top="580" w:right="620" w:bottom="1300" w:left="620" w:header="0" w:footer="11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23C" w:rsidRDefault="0015623C" w:rsidP="00606C7B">
      <w:pPr>
        <w:spacing w:after="0" w:line="240" w:lineRule="auto"/>
      </w:pPr>
      <w:r>
        <w:separator/>
      </w:r>
    </w:p>
  </w:endnote>
  <w:endnote w:type="continuationSeparator" w:id="0">
    <w:p w:rsidR="0015623C" w:rsidRDefault="0015623C" w:rsidP="00606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uhaus Std Light">
    <w:altName w:val="Arial Black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C7B" w:rsidRDefault="00D6493E">
    <w:pPr>
      <w:spacing w:after="0" w:line="200" w:lineRule="exact"/>
      <w:rPr>
        <w:sz w:val="20"/>
        <w:szCs w:val="20"/>
      </w:rPr>
    </w:pPr>
    <w:r w:rsidRPr="00606C7B"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9864090</wp:posOffset>
          </wp:positionV>
          <wp:extent cx="548640" cy="449580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6C7B">
      <w:rPr>
        <w:noProof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6584950</wp:posOffset>
              </wp:positionH>
              <wp:positionV relativeFrom="page">
                <wp:posOffset>10046335</wp:posOffset>
              </wp:positionV>
              <wp:extent cx="516890" cy="232410"/>
              <wp:effectExtent l="0" t="0" r="0" b="0"/>
              <wp:wrapNone/>
              <wp:docPr id="107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890" cy="232410"/>
                        <a:chOff x="10370" y="15821"/>
                        <a:chExt cx="814" cy="366"/>
                      </a:xfrm>
                    </wpg:grpSpPr>
                    <wpg:grpSp>
                      <wpg:cNvPr id="108" name="Group 144"/>
                      <wpg:cNvGrpSpPr>
                        <a:grpSpLocks/>
                      </wpg:cNvGrpSpPr>
                      <wpg:grpSpPr bwMode="auto">
                        <a:xfrm>
                          <a:off x="11097" y="16055"/>
                          <a:ext cx="77" cy="90"/>
                          <a:chOff x="11097" y="16055"/>
                          <a:chExt cx="77" cy="90"/>
                        </a:xfrm>
                      </wpg:grpSpPr>
                      <wps:wsp>
                        <wps:cNvPr id="109" name="Freeform 146"/>
                        <wps:cNvSpPr>
                          <a:spLocks/>
                        </wps:cNvSpPr>
                        <wps:spPr bwMode="auto">
                          <a:xfrm>
                            <a:off x="11097" y="16055"/>
                            <a:ext cx="77" cy="90"/>
                          </a:xfrm>
                          <a:custGeom>
                            <a:avLst/>
                            <a:gdLst>
                              <a:gd name="T0" fmla="+- 0 11174 11097"/>
                              <a:gd name="T1" fmla="*/ T0 w 77"/>
                              <a:gd name="T2" fmla="+- 0 16095 16055"/>
                              <a:gd name="T3" fmla="*/ 16095 h 90"/>
                              <a:gd name="T4" fmla="+- 0 11174 11097"/>
                              <a:gd name="T5" fmla="*/ T4 w 77"/>
                              <a:gd name="T6" fmla="+- 0 16055 16055"/>
                              <a:gd name="T7" fmla="*/ 16055 h 90"/>
                              <a:gd name="T8" fmla="+- 0 11155 11097"/>
                              <a:gd name="T9" fmla="*/ T8 w 77"/>
                              <a:gd name="T10" fmla="+- 0 16055 16055"/>
                              <a:gd name="T11" fmla="*/ 16055 h 90"/>
                              <a:gd name="T12" fmla="+- 0 11155 11097"/>
                              <a:gd name="T13" fmla="*/ T12 w 77"/>
                              <a:gd name="T14" fmla="+- 0 16076 16055"/>
                              <a:gd name="T15" fmla="*/ 16076 h 90"/>
                              <a:gd name="T16" fmla="+- 0 11130 11097"/>
                              <a:gd name="T17" fmla="*/ T16 w 77"/>
                              <a:gd name="T18" fmla="+- 0 16076 16055"/>
                              <a:gd name="T19" fmla="*/ 16076 h 90"/>
                              <a:gd name="T20" fmla="+- 0 11109 11097"/>
                              <a:gd name="T21" fmla="*/ T20 w 77"/>
                              <a:gd name="T22" fmla="+- 0 16083 16055"/>
                              <a:gd name="T23" fmla="*/ 16083 h 90"/>
                              <a:gd name="T24" fmla="+- 0 11097 11097"/>
                              <a:gd name="T25" fmla="*/ T24 w 77"/>
                              <a:gd name="T26" fmla="+- 0 16101 16055"/>
                              <a:gd name="T27" fmla="*/ 16101 h 90"/>
                              <a:gd name="T28" fmla="+- 0 11102 11097"/>
                              <a:gd name="T29" fmla="*/ T28 w 77"/>
                              <a:gd name="T30" fmla="+- 0 16126 16055"/>
                              <a:gd name="T31" fmla="*/ 16126 h 90"/>
                              <a:gd name="T32" fmla="+- 0 11115 11097"/>
                              <a:gd name="T33" fmla="*/ T32 w 77"/>
                              <a:gd name="T34" fmla="+- 0 16141 16055"/>
                              <a:gd name="T35" fmla="*/ 16141 h 90"/>
                              <a:gd name="T36" fmla="+- 0 11130 11097"/>
                              <a:gd name="T37" fmla="*/ T36 w 77"/>
                              <a:gd name="T38" fmla="+- 0 16145 16055"/>
                              <a:gd name="T39" fmla="*/ 16145 h 90"/>
                              <a:gd name="T40" fmla="+- 0 11174 11097"/>
                              <a:gd name="T41" fmla="*/ T40 w 77"/>
                              <a:gd name="T42" fmla="+- 0 16145 16055"/>
                              <a:gd name="T43" fmla="*/ 16145 h 90"/>
                              <a:gd name="T44" fmla="+- 0 11174 11097"/>
                              <a:gd name="T45" fmla="*/ T44 w 77"/>
                              <a:gd name="T46" fmla="+- 0 16126 16055"/>
                              <a:gd name="T47" fmla="*/ 16126 h 90"/>
                              <a:gd name="T48" fmla="+- 0 11122 11097"/>
                              <a:gd name="T49" fmla="*/ T48 w 77"/>
                              <a:gd name="T50" fmla="+- 0 16126 16055"/>
                              <a:gd name="T51" fmla="*/ 16126 h 90"/>
                              <a:gd name="T52" fmla="+- 0 11115 11097"/>
                              <a:gd name="T53" fmla="*/ T52 w 77"/>
                              <a:gd name="T54" fmla="+- 0 16119 16055"/>
                              <a:gd name="T55" fmla="*/ 16119 h 90"/>
                              <a:gd name="T56" fmla="+- 0 11115 11097"/>
                              <a:gd name="T57" fmla="*/ T56 w 77"/>
                              <a:gd name="T58" fmla="+- 0 16102 16055"/>
                              <a:gd name="T59" fmla="*/ 16102 h 90"/>
                              <a:gd name="T60" fmla="+- 0 11122 11097"/>
                              <a:gd name="T61" fmla="*/ T60 w 77"/>
                              <a:gd name="T62" fmla="+- 0 16095 16055"/>
                              <a:gd name="T63" fmla="*/ 16095 h 90"/>
                              <a:gd name="T64" fmla="+- 0 11174 11097"/>
                              <a:gd name="T65" fmla="*/ T64 w 77"/>
                              <a:gd name="T66" fmla="+- 0 16095 16055"/>
                              <a:gd name="T67" fmla="*/ 160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90">
                                <a:moveTo>
                                  <a:pt x="77" y="40"/>
                                </a:moveTo>
                                <a:lnTo>
                                  <a:pt x="7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1"/>
                                </a:lnTo>
                                <a:lnTo>
                                  <a:pt x="33" y="21"/>
                                </a:lnTo>
                                <a:lnTo>
                                  <a:pt x="12" y="28"/>
                                </a:lnTo>
                                <a:lnTo>
                                  <a:pt x="0" y="46"/>
                                </a:lnTo>
                                <a:lnTo>
                                  <a:pt x="5" y="71"/>
                                </a:lnTo>
                                <a:lnTo>
                                  <a:pt x="18" y="86"/>
                                </a:lnTo>
                                <a:lnTo>
                                  <a:pt x="33" y="90"/>
                                </a:lnTo>
                                <a:lnTo>
                                  <a:pt x="77" y="90"/>
                                </a:lnTo>
                                <a:lnTo>
                                  <a:pt x="77" y="71"/>
                                </a:lnTo>
                                <a:lnTo>
                                  <a:pt x="25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47"/>
                                </a:lnTo>
                                <a:lnTo>
                                  <a:pt x="25" y="40"/>
                                </a:lnTo>
                                <a:lnTo>
                                  <a:pt x="77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45"/>
                        <wps:cNvSpPr>
                          <a:spLocks/>
                        </wps:cNvSpPr>
                        <wps:spPr bwMode="auto">
                          <a:xfrm>
                            <a:off x="11097" y="16055"/>
                            <a:ext cx="77" cy="90"/>
                          </a:xfrm>
                          <a:custGeom>
                            <a:avLst/>
                            <a:gdLst>
                              <a:gd name="T0" fmla="+- 0 11174 11097"/>
                              <a:gd name="T1" fmla="*/ T0 w 77"/>
                              <a:gd name="T2" fmla="+- 0 16095 16055"/>
                              <a:gd name="T3" fmla="*/ 16095 h 90"/>
                              <a:gd name="T4" fmla="+- 0 11155 11097"/>
                              <a:gd name="T5" fmla="*/ T4 w 77"/>
                              <a:gd name="T6" fmla="+- 0 16095 16055"/>
                              <a:gd name="T7" fmla="*/ 16095 h 90"/>
                              <a:gd name="T8" fmla="+- 0 11155 11097"/>
                              <a:gd name="T9" fmla="*/ T8 w 77"/>
                              <a:gd name="T10" fmla="+- 0 16126 16055"/>
                              <a:gd name="T11" fmla="*/ 16126 h 90"/>
                              <a:gd name="T12" fmla="+- 0 11174 11097"/>
                              <a:gd name="T13" fmla="*/ T12 w 77"/>
                              <a:gd name="T14" fmla="+- 0 16126 16055"/>
                              <a:gd name="T15" fmla="*/ 16126 h 90"/>
                              <a:gd name="T16" fmla="+- 0 11174 11097"/>
                              <a:gd name="T17" fmla="*/ T16 w 77"/>
                              <a:gd name="T18" fmla="+- 0 16095 16055"/>
                              <a:gd name="T19" fmla="*/ 160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90">
                                <a:moveTo>
                                  <a:pt x="77" y="40"/>
                                </a:moveTo>
                                <a:lnTo>
                                  <a:pt x="58" y="40"/>
                                </a:lnTo>
                                <a:lnTo>
                                  <a:pt x="58" y="71"/>
                                </a:lnTo>
                                <a:lnTo>
                                  <a:pt x="77" y="71"/>
                                </a:lnTo>
                                <a:lnTo>
                                  <a:pt x="77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" name="Group 141"/>
                      <wpg:cNvGrpSpPr>
                        <a:grpSpLocks/>
                      </wpg:cNvGrpSpPr>
                      <wpg:grpSpPr bwMode="auto">
                        <a:xfrm>
                          <a:off x="11039" y="16055"/>
                          <a:ext cx="21" cy="121"/>
                          <a:chOff x="11039" y="16055"/>
                          <a:chExt cx="21" cy="121"/>
                        </a:xfrm>
                      </wpg:grpSpPr>
                      <wps:wsp>
                        <wps:cNvPr id="112" name="Freeform 143"/>
                        <wps:cNvSpPr>
                          <a:spLocks/>
                        </wps:cNvSpPr>
                        <wps:spPr bwMode="auto">
                          <a:xfrm>
                            <a:off x="11039" y="16055"/>
                            <a:ext cx="21" cy="121"/>
                          </a:xfrm>
                          <a:custGeom>
                            <a:avLst/>
                            <a:gdLst>
                              <a:gd name="T0" fmla="+- 0 11060 11039"/>
                              <a:gd name="T1" fmla="*/ T0 w 21"/>
                              <a:gd name="T2" fmla="+- 0 16055 16055"/>
                              <a:gd name="T3" fmla="*/ 16055 h 121"/>
                              <a:gd name="T4" fmla="+- 0 11041 11039"/>
                              <a:gd name="T5" fmla="*/ T4 w 21"/>
                              <a:gd name="T6" fmla="+- 0 16055 16055"/>
                              <a:gd name="T7" fmla="*/ 16055 h 121"/>
                              <a:gd name="T8" fmla="+- 0 11041 11039"/>
                              <a:gd name="T9" fmla="*/ T8 w 21"/>
                              <a:gd name="T10" fmla="+- 0 16145 16055"/>
                              <a:gd name="T11" fmla="*/ 16145 h 121"/>
                              <a:gd name="T12" fmla="+- 0 11060 11039"/>
                              <a:gd name="T13" fmla="*/ T12 w 21"/>
                              <a:gd name="T14" fmla="+- 0 16145 16055"/>
                              <a:gd name="T15" fmla="*/ 16145 h 121"/>
                              <a:gd name="T16" fmla="+- 0 11060 11039"/>
                              <a:gd name="T17" fmla="*/ T16 w 21"/>
                              <a:gd name="T18" fmla="+- 0 16055 16055"/>
                              <a:gd name="T19" fmla="*/ 1605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21">
                                <a:moveTo>
                                  <a:pt x="21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2"/>
                        <wps:cNvSpPr>
                          <a:spLocks/>
                        </wps:cNvSpPr>
                        <wps:spPr bwMode="auto">
                          <a:xfrm>
                            <a:off x="11039" y="16055"/>
                            <a:ext cx="21" cy="121"/>
                          </a:xfrm>
                          <a:custGeom>
                            <a:avLst/>
                            <a:gdLst>
                              <a:gd name="T0" fmla="+- 0 11056 11039"/>
                              <a:gd name="T1" fmla="*/ T0 w 21"/>
                              <a:gd name="T2" fmla="+- 0 16168 16055"/>
                              <a:gd name="T3" fmla="*/ 16168 h 121"/>
                              <a:gd name="T4" fmla="+- 0 11044 11039"/>
                              <a:gd name="T5" fmla="*/ T4 w 21"/>
                              <a:gd name="T6" fmla="+- 0 16168 16055"/>
                              <a:gd name="T7" fmla="*/ 16168 h 121"/>
                              <a:gd name="T8" fmla="+- 0 11039 11039"/>
                              <a:gd name="T9" fmla="*/ T8 w 21"/>
                              <a:gd name="T10" fmla="+- 0 16173 16055"/>
                              <a:gd name="T11" fmla="*/ 16173 h 121"/>
                              <a:gd name="T12" fmla="+- 0 11039 11039"/>
                              <a:gd name="T13" fmla="*/ T12 w 21"/>
                              <a:gd name="T14" fmla="+- 0 16176 16055"/>
                              <a:gd name="T15" fmla="*/ 16176 h 121"/>
                              <a:gd name="T16" fmla="+- 0 11062 11039"/>
                              <a:gd name="T17" fmla="*/ T16 w 21"/>
                              <a:gd name="T18" fmla="+- 0 16176 16055"/>
                              <a:gd name="T19" fmla="*/ 16176 h 121"/>
                              <a:gd name="T20" fmla="+- 0 11062 11039"/>
                              <a:gd name="T21" fmla="*/ T20 w 21"/>
                              <a:gd name="T22" fmla="+- 0 16173 16055"/>
                              <a:gd name="T23" fmla="*/ 16173 h 121"/>
                              <a:gd name="T24" fmla="+- 0 11056 11039"/>
                              <a:gd name="T25" fmla="*/ T24 w 21"/>
                              <a:gd name="T26" fmla="+- 0 16168 16055"/>
                              <a:gd name="T27" fmla="*/ 1616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21">
                                <a:moveTo>
                                  <a:pt x="17" y="113"/>
                                </a:moveTo>
                                <a:lnTo>
                                  <a:pt x="5" y="113"/>
                                </a:lnTo>
                                <a:lnTo>
                                  <a:pt x="0" y="118"/>
                                </a:lnTo>
                                <a:lnTo>
                                  <a:pt x="0" y="121"/>
                                </a:lnTo>
                                <a:lnTo>
                                  <a:pt x="23" y="121"/>
                                </a:lnTo>
                                <a:lnTo>
                                  <a:pt x="23" y="118"/>
                                </a:lnTo>
                                <a:lnTo>
                                  <a:pt x="17" y="113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37"/>
                      <wpg:cNvGrpSpPr>
                        <a:grpSpLocks/>
                      </wpg:cNvGrpSpPr>
                      <wpg:grpSpPr bwMode="auto">
                        <a:xfrm>
                          <a:off x="10919" y="16053"/>
                          <a:ext cx="85" cy="91"/>
                          <a:chOff x="10919" y="16053"/>
                          <a:chExt cx="85" cy="91"/>
                        </a:xfrm>
                      </wpg:grpSpPr>
                      <wps:wsp>
                        <wps:cNvPr id="115" name="Freeform 140"/>
                        <wps:cNvSpPr>
                          <a:spLocks/>
                        </wps:cNvSpPr>
                        <wps:spPr bwMode="auto">
                          <a:xfrm>
                            <a:off x="10919" y="16053"/>
                            <a:ext cx="85" cy="91"/>
                          </a:xfrm>
                          <a:custGeom>
                            <a:avLst/>
                            <a:gdLst>
                              <a:gd name="T0" fmla="+- 0 10929 10919"/>
                              <a:gd name="T1" fmla="*/ T0 w 85"/>
                              <a:gd name="T2" fmla="+- 0 16118 16053"/>
                              <a:gd name="T3" fmla="*/ 16118 h 91"/>
                              <a:gd name="T4" fmla="+- 0 10927 10919"/>
                              <a:gd name="T5" fmla="*/ T4 w 85"/>
                              <a:gd name="T6" fmla="+- 0 16138 16053"/>
                              <a:gd name="T7" fmla="*/ 16138 h 91"/>
                              <a:gd name="T8" fmla="+- 0 10944 10919"/>
                              <a:gd name="T9" fmla="*/ T8 w 85"/>
                              <a:gd name="T10" fmla="+- 0 16144 16053"/>
                              <a:gd name="T11" fmla="*/ 16144 h 91"/>
                              <a:gd name="T12" fmla="+- 0 10971 10919"/>
                              <a:gd name="T13" fmla="*/ T12 w 85"/>
                              <a:gd name="T14" fmla="+- 0 16145 16053"/>
                              <a:gd name="T15" fmla="*/ 16145 h 91"/>
                              <a:gd name="T16" fmla="+- 0 10988 10919"/>
                              <a:gd name="T17" fmla="*/ T16 w 85"/>
                              <a:gd name="T18" fmla="+- 0 16134 16053"/>
                              <a:gd name="T19" fmla="*/ 16134 h 91"/>
                              <a:gd name="T20" fmla="+- 0 10992 10919"/>
                              <a:gd name="T21" fmla="*/ T20 w 85"/>
                              <a:gd name="T22" fmla="+- 0 16128 16053"/>
                              <a:gd name="T23" fmla="*/ 16128 h 91"/>
                              <a:gd name="T24" fmla="+- 0 10944 10919"/>
                              <a:gd name="T25" fmla="*/ T24 w 85"/>
                              <a:gd name="T26" fmla="+- 0 16128 16053"/>
                              <a:gd name="T27" fmla="*/ 16128 h 91"/>
                              <a:gd name="T28" fmla="+- 0 10934 10919"/>
                              <a:gd name="T29" fmla="*/ T28 w 85"/>
                              <a:gd name="T30" fmla="+- 0 16124 16053"/>
                              <a:gd name="T31" fmla="*/ 16124 h 91"/>
                              <a:gd name="T32" fmla="+- 0 10929 10919"/>
                              <a:gd name="T33" fmla="*/ T32 w 85"/>
                              <a:gd name="T34" fmla="+- 0 16118 16053"/>
                              <a:gd name="T35" fmla="*/ 1611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10" y="65"/>
                                </a:moveTo>
                                <a:lnTo>
                                  <a:pt x="8" y="85"/>
                                </a:lnTo>
                                <a:lnTo>
                                  <a:pt x="25" y="91"/>
                                </a:lnTo>
                                <a:lnTo>
                                  <a:pt x="52" y="92"/>
                                </a:lnTo>
                                <a:lnTo>
                                  <a:pt x="69" y="81"/>
                                </a:lnTo>
                                <a:lnTo>
                                  <a:pt x="73" y="75"/>
                                </a:lnTo>
                                <a:lnTo>
                                  <a:pt x="25" y="75"/>
                                </a:lnTo>
                                <a:lnTo>
                                  <a:pt x="15" y="71"/>
                                </a:lnTo>
                                <a:lnTo>
                                  <a:pt x="10" y="6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9"/>
                        <wps:cNvSpPr>
                          <a:spLocks/>
                        </wps:cNvSpPr>
                        <wps:spPr bwMode="auto">
                          <a:xfrm>
                            <a:off x="10919" y="16053"/>
                            <a:ext cx="85" cy="91"/>
                          </a:xfrm>
                          <a:custGeom>
                            <a:avLst/>
                            <a:gdLst>
                              <a:gd name="T0" fmla="+- 0 10995 10919"/>
                              <a:gd name="T1" fmla="*/ T0 w 85"/>
                              <a:gd name="T2" fmla="+- 0 16073 16053"/>
                              <a:gd name="T3" fmla="*/ 16073 h 91"/>
                              <a:gd name="T4" fmla="+- 0 10944 10919"/>
                              <a:gd name="T5" fmla="*/ T4 w 85"/>
                              <a:gd name="T6" fmla="+- 0 16073 16053"/>
                              <a:gd name="T7" fmla="*/ 16073 h 91"/>
                              <a:gd name="T8" fmla="+- 0 10955 10919"/>
                              <a:gd name="T9" fmla="*/ T8 w 85"/>
                              <a:gd name="T10" fmla="+- 0 16073 16053"/>
                              <a:gd name="T11" fmla="*/ 16073 h 91"/>
                              <a:gd name="T12" fmla="+- 0 10975 10919"/>
                              <a:gd name="T13" fmla="*/ T12 w 85"/>
                              <a:gd name="T14" fmla="+- 0 16082 16053"/>
                              <a:gd name="T15" fmla="*/ 16082 h 91"/>
                              <a:gd name="T16" fmla="+- 0 10983 10919"/>
                              <a:gd name="T17" fmla="*/ T16 w 85"/>
                              <a:gd name="T18" fmla="+- 0 16102 16053"/>
                              <a:gd name="T19" fmla="*/ 16102 h 91"/>
                              <a:gd name="T20" fmla="+- 0 10974 10919"/>
                              <a:gd name="T21" fmla="*/ T20 w 85"/>
                              <a:gd name="T22" fmla="+- 0 16120 16053"/>
                              <a:gd name="T23" fmla="*/ 16120 h 91"/>
                              <a:gd name="T24" fmla="+- 0 10952 10919"/>
                              <a:gd name="T25" fmla="*/ T24 w 85"/>
                              <a:gd name="T26" fmla="+- 0 16128 16053"/>
                              <a:gd name="T27" fmla="*/ 16128 h 91"/>
                              <a:gd name="T28" fmla="+- 0 10992 10919"/>
                              <a:gd name="T29" fmla="*/ T28 w 85"/>
                              <a:gd name="T30" fmla="+- 0 16128 16053"/>
                              <a:gd name="T31" fmla="*/ 16128 h 91"/>
                              <a:gd name="T32" fmla="+- 0 11000 10919"/>
                              <a:gd name="T33" fmla="*/ T32 w 85"/>
                              <a:gd name="T34" fmla="+- 0 16116 16053"/>
                              <a:gd name="T35" fmla="*/ 16116 h 91"/>
                              <a:gd name="T36" fmla="+- 0 11004 10919"/>
                              <a:gd name="T37" fmla="*/ T36 w 85"/>
                              <a:gd name="T38" fmla="+- 0 16091 16053"/>
                              <a:gd name="T39" fmla="*/ 16091 h 91"/>
                              <a:gd name="T40" fmla="+- 0 10995 10919"/>
                              <a:gd name="T41" fmla="*/ T40 w 85"/>
                              <a:gd name="T42" fmla="+- 0 16073 16053"/>
                              <a:gd name="T43" fmla="*/ 1607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76" y="20"/>
                                </a:moveTo>
                                <a:lnTo>
                                  <a:pt x="25" y="20"/>
                                </a:lnTo>
                                <a:lnTo>
                                  <a:pt x="36" y="20"/>
                                </a:lnTo>
                                <a:lnTo>
                                  <a:pt x="56" y="29"/>
                                </a:lnTo>
                                <a:lnTo>
                                  <a:pt x="64" y="49"/>
                                </a:lnTo>
                                <a:lnTo>
                                  <a:pt x="55" y="67"/>
                                </a:lnTo>
                                <a:lnTo>
                                  <a:pt x="33" y="75"/>
                                </a:lnTo>
                                <a:lnTo>
                                  <a:pt x="73" y="75"/>
                                </a:lnTo>
                                <a:lnTo>
                                  <a:pt x="81" y="63"/>
                                </a:lnTo>
                                <a:lnTo>
                                  <a:pt x="85" y="38"/>
                                </a:lnTo>
                                <a:lnTo>
                                  <a:pt x="76" y="2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8"/>
                        <wps:cNvSpPr>
                          <a:spLocks/>
                        </wps:cNvSpPr>
                        <wps:spPr bwMode="auto">
                          <a:xfrm>
                            <a:off x="10919" y="16053"/>
                            <a:ext cx="85" cy="91"/>
                          </a:xfrm>
                          <a:custGeom>
                            <a:avLst/>
                            <a:gdLst>
                              <a:gd name="T0" fmla="+- 0 10955 10919"/>
                              <a:gd name="T1" fmla="*/ T0 w 85"/>
                              <a:gd name="T2" fmla="+- 0 16053 16053"/>
                              <a:gd name="T3" fmla="*/ 16053 h 91"/>
                              <a:gd name="T4" fmla="+- 0 10935 10919"/>
                              <a:gd name="T5" fmla="*/ T4 w 85"/>
                              <a:gd name="T6" fmla="+- 0 16058 16053"/>
                              <a:gd name="T7" fmla="*/ 16058 h 91"/>
                              <a:gd name="T8" fmla="+- 0 10919 10919"/>
                              <a:gd name="T9" fmla="*/ T8 w 85"/>
                              <a:gd name="T10" fmla="+- 0 16070 16053"/>
                              <a:gd name="T11" fmla="*/ 16070 h 91"/>
                              <a:gd name="T12" fmla="+- 0 10929 10919"/>
                              <a:gd name="T13" fmla="*/ T12 w 85"/>
                              <a:gd name="T14" fmla="+- 0 16082 16053"/>
                              <a:gd name="T15" fmla="*/ 16082 h 91"/>
                              <a:gd name="T16" fmla="+- 0 10935 10919"/>
                              <a:gd name="T17" fmla="*/ T16 w 85"/>
                              <a:gd name="T18" fmla="+- 0 16076 16053"/>
                              <a:gd name="T19" fmla="*/ 16076 h 91"/>
                              <a:gd name="T20" fmla="+- 0 10944 10919"/>
                              <a:gd name="T21" fmla="*/ T20 w 85"/>
                              <a:gd name="T22" fmla="+- 0 16073 16053"/>
                              <a:gd name="T23" fmla="*/ 16073 h 91"/>
                              <a:gd name="T24" fmla="+- 0 10995 10919"/>
                              <a:gd name="T25" fmla="*/ T24 w 85"/>
                              <a:gd name="T26" fmla="+- 0 16073 16053"/>
                              <a:gd name="T27" fmla="*/ 16073 h 91"/>
                              <a:gd name="T28" fmla="+- 0 10994 10919"/>
                              <a:gd name="T29" fmla="*/ T28 w 85"/>
                              <a:gd name="T30" fmla="+- 0 16072 16053"/>
                              <a:gd name="T31" fmla="*/ 16072 h 91"/>
                              <a:gd name="T32" fmla="+- 0 10978 10919"/>
                              <a:gd name="T33" fmla="*/ T32 w 85"/>
                              <a:gd name="T34" fmla="+- 0 16058 16053"/>
                              <a:gd name="T35" fmla="*/ 16058 h 91"/>
                              <a:gd name="T36" fmla="+- 0 10955 10919"/>
                              <a:gd name="T37" fmla="*/ T36 w 85"/>
                              <a:gd name="T38" fmla="+- 0 16053 16053"/>
                              <a:gd name="T39" fmla="*/ 1605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36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17"/>
                                </a:lnTo>
                                <a:lnTo>
                                  <a:pt x="10" y="29"/>
                                </a:lnTo>
                                <a:lnTo>
                                  <a:pt x="16" y="23"/>
                                </a:lnTo>
                                <a:lnTo>
                                  <a:pt x="25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19"/>
                                </a:lnTo>
                                <a:lnTo>
                                  <a:pt x="59" y="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134"/>
                      <wpg:cNvGrpSpPr>
                        <a:grpSpLocks/>
                      </wpg:cNvGrpSpPr>
                      <wpg:grpSpPr bwMode="auto">
                        <a:xfrm>
                          <a:off x="10818" y="16055"/>
                          <a:ext cx="84" cy="90"/>
                          <a:chOff x="10818" y="16055"/>
                          <a:chExt cx="84" cy="90"/>
                        </a:xfrm>
                      </wpg:grpSpPr>
                      <wps:wsp>
                        <wps:cNvPr id="119" name="Freeform 136"/>
                        <wps:cNvSpPr>
                          <a:spLocks/>
                        </wps:cNvSpPr>
                        <wps:spPr bwMode="auto">
                          <a:xfrm>
                            <a:off x="10818" y="16055"/>
                            <a:ext cx="84" cy="90"/>
                          </a:xfrm>
                          <a:custGeom>
                            <a:avLst/>
                            <a:gdLst>
                              <a:gd name="T0" fmla="+- 0 10902 10818"/>
                              <a:gd name="T1" fmla="*/ T0 w 84"/>
                              <a:gd name="T2" fmla="+- 0 16126 16055"/>
                              <a:gd name="T3" fmla="*/ 16126 h 90"/>
                              <a:gd name="T4" fmla="+- 0 10818 10818"/>
                              <a:gd name="T5" fmla="*/ T4 w 84"/>
                              <a:gd name="T6" fmla="+- 0 16126 16055"/>
                              <a:gd name="T7" fmla="*/ 16126 h 90"/>
                              <a:gd name="T8" fmla="+- 0 10818 10818"/>
                              <a:gd name="T9" fmla="*/ T8 w 84"/>
                              <a:gd name="T10" fmla="+- 0 16145 16055"/>
                              <a:gd name="T11" fmla="*/ 16145 h 90"/>
                              <a:gd name="T12" fmla="+- 0 10902 10818"/>
                              <a:gd name="T13" fmla="*/ T12 w 84"/>
                              <a:gd name="T14" fmla="+- 0 16145 16055"/>
                              <a:gd name="T15" fmla="*/ 16145 h 90"/>
                              <a:gd name="T16" fmla="+- 0 10902 10818"/>
                              <a:gd name="T17" fmla="*/ T16 w 84"/>
                              <a:gd name="T18" fmla="+- 0 16126 16055"/>
                              <a:gd name="T19" fmla="*/ 161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84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0"/>
                                </a:lnTo>
                                <a:lnTo>
                                  <a:pt x="84" y="90"/>
                                </a:lnTo>
                                <a:lnTo>
                                  <a:pt x="84" y="71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35"/>
                        <wps:cNvSpPr>
                          <a:spLocks/>
                        </wps:cNvSpPr>
                        <wps:spPr bwMode="auto">
                          <a:xfrm>
                            <a:off x="10818" y="16055"/>
                            <a:ext cx="84" cy="90"/>
                          </a:xfrm>
                          <a:custGeom>
                            <a:avLst/>
                            <a:gdLst>
                              <a:gd name="T0" fmla="+- 0 10869 10818"/>
                              <a:gd name="T1" fmla="*/ T0 w 84"/>
                              <a:gd name="T2" fmla="+- 0 16055 16055"/>
                              <a:gd name="T3" fmla="*/ 16055 h 90"/>
                              <a:gd name="T4" fmla="+- 0 10850 10818"/>
                              <a:gd name="T5" fmla="*/ T4 w 84"/>
                              <a:gd name="T6" fmla="+- 0 16055 16055"/>
                              <a:gd name="T7" fmla="*/ 16055 h 90"/>
                              <a:gd name="T8" fmla="+- 0 10850 10818"/>
                              <a:gd name="T9" fmla="*/ T8 w 84"/>
                              <a:gd name="T10" fmla="+- 0 16126 16055"/>
                              <a:gd name="T11" fmla="*/ 16126 h 90"/>
                              <a:gd name="T12" fmla="+- 0 10869 10818"/>
                              <a:gd name="T13" fmla="*/ T12 w 84"/>
                              <a:gd name="T14" fmla="+- 0 16126 16055"/>
                              <a:gd name="T15" fmla="*/ 16126 h 90"/>
                              <a:gd name="T16" fmla="+- 0 10869 10818"/>
                              <a:gd name="T17" fmla="*/ T16 w 84"/>
                              <a:gd name="T18" fmla="+- 0 16055 16055"/>
                              <a:gd name="T19" fmla="*/ 16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51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131"/>
                      <wpg:cNvGrpSpPr>
                        <a:grpSpLocks/>
                      </wpg:cNvGrpSpPr>
                      <wpg:grpSpPr bwMode="auto">
                        <a:xfrm>
                          <a:off x="10716" y="16057"/>
                          <a:ext cx="76" cy="88"/>
                          <a:chOff x="10716" y="16057"/>
                          <a:chExt cx="76" cy="88"/>
                        </a:xfrm>
                      </wpg:grpSpPr>
                      <wps:wsp>
                        <wps:cNvPr id="122" name="Freeform 133"/>
                        <wps:cNvSpPr>
                          <a:spLocks/>
                        </wps:cNvSpPr>
                        <wps:spPr bwMode="auto">
                          <a:xfrm>
                            <a:off x="10716" y="16057"/>
                            <a:ext cx="76" cy="88"/>
                          </a:xfrm>
                          <a:custGeom>
                            <a:avLst/>
                            <a:gdLst>
                              <a:gd name="T0" fmla="+- 0 10739 10716"/>
                              <a:gd name="T1" fmla="*/ T0 w 76"/>
                              <a:gd name="T2" fmla="+- 0 16057 16057"/>
                              <a:gd name="T3" fmla="*/ 16057 h 88"/>
                              <a:gd name="T4" fmla="+- 0 10723 10716"/>
                              <a:gd name="T5" fmla="*/ T4 w 76"/>
                              <a:gd name="T6" fmla="+- 0 16070 16057"/>
                              <a:gd name="T7" fmla="*/ 16070 h 88"/>
                              <a:gd name="T8" fmla="+- 0 10716 10716"/>
                              <a:gd name="T9" fmla="*/ T8 w 76"/>
                              <a:gd name="T10" fmla="+- 0 16092 16057"/>
                              <a:gd name="T11" fmla="*/ 16092 h 88"/>
                              <a:gd name="T12" fmla="+- 0 10716 10716"/>
                              <a:gd name="T13" fmla="*/ T12 w 76"/>
                              <a:gd name="T14" fmla="+- 0 16145 16057"/>
                              <a:gd name="T15" fmla="*/ 16145 h 88"/>
                              <a:gd name="T16" fmla="+- 0 10736 10716"/>
                              <a:gd name="T17" fmla="*/ T16 w 76"/>
                              <a:gd name="T18" fmla="+- 0 16145 16057"/>
                              <a:gd name="T19" fmla="*/ 16145 h 88"/>
                              <a:gd name="T20" fmla="+- 0 10736 10716"/>
                              <a:gd name="T21" fmla="*/ T20 w 76"/>
                              <a:gd name="T22" fmla="+- 0 16081 16057"/>
                              <a:gd name="T23" fmla="*/ 16081 h 88"/>
                              <a:gd name="T24" fmla="+- 0 10744 10716"/>
                              <a:gd name="T25" fmla="*/ T24 w 76"/>
                              <a:gd name="T26" fmla="+- 0 16072 16057"/>
                              <a:gd name="T27" fmla="*/ 16072 h 88"/>
                              <a:gd name="T28" fmla="+- 0 10786 10716"/>
                              <a:gd name="T29" fmla="*/ T28 w 76"/>
                              <a:gd name="T30" fmla="+- 0 16072 16057"/>
                              <a:gd name="T31" fmla="*/ 16072 h 88"/>
                              <a:gd name="T32" fmla="+- 0 10784 10716"/>
                              <a:gd name="T33" fmla="*/ T32 w 76"/>
                              <a:gd name="T34" fmla="+- 0 16069 16057"/>
                              <a:gd name="T35" fmla="*/ 16069 h 88"/>
                              <a:gd name="T36" fmla="+- 0 10767 10716"/>
                              <a:gd name="T37" fmla="*/ T36 w 76"/>
                              <a:gd name="T38" fmla="+- 0 16059 16057"/>
                              <a:gd name="T39" fmla="*/ 16059 h 88"/>
                              <a:gd name="T40" fmla="+- 0 10739 10716"/>
                              <a:gd name="T41" fmla="*/ T40 w 76"/>
                              <a:gd name="T42" fmla="+- 0 16057 16057"/>
                              <a:gd name="T43" fmla="*/ 1605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23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35"/>
                                </a:lnTo>
                                <a:lnTo>
                                  <a:pt x="0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24"/>
                                </a:lnTo>
                                <a:lnTo>
                                  <a:pt x="28" y="15"/>
                                </a:lnTo>
                                <a:lnTo>
                                  <a:pt x="70" y="15"/>
                                </a:lnTo>
                                <a:lnTo>
                                  <a:pt x="68" y="12"/>
                                </a:lnTo>
                                <a:lnTo>
                                  <a:pt x="51" y="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32"/>
                        <wps:cNvSpPr>
                          <a:spLocks/>
                        </wps:cNvSpPr>
                        <wps:spPr bwMode="auto">
                          <a:xfrm>
                            <a:off x="10716" y="16057"/>
                            <a:ext cx="76" cy="88"/>
                          </a:xfrm>
                          <a:custGeom>
                            <a:avLst/>
                            <a:gdLst>
                              <a:gd name="T0" fmla="+- 0 10786 10716"/>
                              <a:gd name="T1" fmla="*/ T0 w 76"/>
                              <a:gd name="T2" fmla="+- 0 16072 16057"/>
                              <a:gd name="T3" fmla="*/ 16072 h 88"/>
                              <a:gd name="T4" fmla="+- 0 10765 10716"/>
                              <a:gd name="T5" fmla="*/ T4 w 76"/>
                              <a:gd name="T6" fmla="+- 0 16072 16057"/>
                              <a:gd name="T7" fmla="*/ 16072 h 88"/>
                              <a:gd name="T8" fmla="+- 0 10774 10716"/>
                              <a:gd name="T9" fmla="*/ T8 w 76"/>
                              <a:gd name="T10" fmla="+- 0 16081 16057"/>
                              <a:gd name="T11" fmla="*/ 16081 h 88"/>
                              <a:gd name="T12" fmla="+- 0 10774 10716"/>
                              <a:gd name="T13" fmla="*/ T12 w 76"/>
                              <a:gd name="T14" fmla="+- 0 16145 16057"/>
                              <a:gd name="T15" fmla="*/ 16145 h 88"/>
                              <a:gd name="T16" fmla="+- 0 10793 10716"/>
                              <a:gd name="T17" fmla="*/ T16 w 76"/>
                              <a:gd name="T18" fmla="+- 0 16145 16057"/>
                              <a:gd name="T19" fmla="*/ 16145 h 88"/>
                              <a:gd name="T20" fmla="+- 0 10792 10716"/>
                              <a:gd name="T21" fmla="*/ T20 w 76"/>
                              <a:gd name="T22" fmla="+- 0 16085 16057"/>
                              <a:gd name="T23" fmla="*/ 16085 h 88"/>
                              <a:gd name="T24" fmla="+- 0 10786 10716"/>
                              <a:gd name="T25" fmla="*/ T24 w 76"/>
                              <a:gd name="T26" fmla="+- 0 16072 16057"/>
                              <a:gd name="T27" fmla="*/ 1607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8" y="24"/>
                                </a:lnTo>
                                <a:lnTo>
                                  <a:pt x="58" y="88"/>
                                </a:lnTo>
                                <a:lnTo>
                                  <a:pt x="77" y="88"/>
                                </a:lnTo>
                                <a:lnTo>
                                  <a:pt x="76" y="28"/>
                                </a:lnTo>
                                <a:lnTo>
                                  <a:pt x="70" y="1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" name="Group 127"/>
                      <wpg:cNvGrpSpPr>
                        <a:grpSpLocks/>
                      </wpg:cNvGrpSpPr>
                      <wpg:grpSpPr bwMode="auto">
                        <a:xfrm>
                          <a:off x="10593" y="16055"/>
                          <a:ext cx="85" cy="90"/>
                          <a:chOff x="10593" y="16055"/>
                          <a:chExt cx="85" cy="90"/>
                        </a:xfrm>
                      </wpg:grpSpPr>
                      <wps:wsp>
                        <wps:cNvPr id="125" name="Freeform 130"/>
                        <wps:cNvSpPr>
                          <a:spLocks/>
                        </wps:cNvSpPr>
                        <wps:spPr bwMode="auto">
                          <a:xfrm>
                            <a:off x="10593" y="16055"/>
                            <a:ext cx="85" cy="90"/>
                          </a:xfrm>
                          <a:custGeom>
                            <a:avLst/>
                            <a:gdLst>
                              <a:gd name="T0" fmla="+- 0 10620 10593"/>
                              <a:gd name="T1" fmla="*/ T0 w 85"/>
                              <a:gd name="T2" fmla="+- 0 16055 16055"/>
                              <a:gd name="T3" fmla="*/ 16055 h 90"/>
                              <a:gd name="T4" fmla="+- 0 10593 10593"/>
                              <a:gd name="T5" fmla="*/ T4 w 85"/>
                              <a:gd name="T6" fmla="+- 0 16055 16055"/>
                              <a:gd name="T7" fmla="*/ 16055 h 90"/>
                              <a:gd name="T8" fmla="+- 0 10618 10593"/>
                              <a:gd name="T9" fmla="*/ T8 w 85"/>
                              <a:gd name="T10" fmla="+- 0 16081 16055"/>
                              <a:gd name="T11" fmla="*/ 16081 h 90"/>
                              <a:gd name="T12" fmla="+- 0 10608 10593"/>
                              <a:gd name="T13" fmla="*/ T12 w 85"/>
                              <a:gd name="T14" fmla="+- 0 16086 16055"/>
                              <a:gd name="T15" fmla="*/ 16086 h 90"/>
                              <a:gd name="T16" fmla="+- 0 10600 10593"/>
                              <a:gd name="T17" fmla="*/ T16 w 85"/>
                              <a:gd name="T18" fmla="+- 0 16098 16055"/>
                              <a:gd name="T19" fmla="*/ 16098 h 90"/>
                              <a:gd name="T20" fmla="+- 0 10600 10593"/>
                              <a:gd name="T21" fmla="*/ T20 w 85"/>
                              <a:gd name="T22" fmla="+- 0 16111 16055"/>
                              <a:gd name="T23" fmla="*/ 16111 h 90"/>
                              <a:gd name="T24" fmla="+- 0 10607 10593"/>
                              <a:gd name="T25" fmla="*/ T24 w 85"/>
                              <a:gd name="T26" fmla="+- 0 16131 16055"/>
                              <a:gd name="T27" fmla="*/ 16131 h 90"/>
                              <a:gd name="T28" fmla="+- 0 10625 10593"/>
                              <a:gd name="T29" fmla="*/ T28 w 85"/>
                              <a:gd name="T30" fmla="+- 0 16144 16055"/>
                              <a:gd name="T31" fmla="*/ 16144 h 90"/>
                              <a:gd name="T32" fmla="+- 0 10679 10593"/>
                              <a:gd name="T33" fmla="*/ T32 w 85"/>
                              <a:gd name="T34" fmla="+- 0 16145 16055"/>
                              <a:gd name="T35" fmla="*/ 16145 h 90"/>
                              <a:gd name="T36" fmla="+- 0 10679 10593"/>
                              <a:gd name="T37" fmla="*/ T36 w 85"/>
                              <a:gd name="T38" fmla="+- 0 16126 16055"/>
                              <a:gd name="T39" fmla="*/ 16126 h 90"/>
                              <a:gd name="T40" fmla="+- 0 10626 10593"/>
                              <a:gd name="T41" fmla="*/ T40 w 85"/>
                              <a:gd name="T42" fmla="+- 0 16126 16055"/>
                              <a:gd name="T43" fmla="*/ 16126 h 90"/>
                              <a:gd name="T44" fmla="+- 0 10619 10593"/>
                              <a:gd name="T45" fmla="*/ T44 w 85"/>
                              <a:gd name="T46" fmla="+- 0 16119 16055"/>
                              <a:gd name="T47" fmla="*/ 16119 h 90"/>
                              <a:gd name="T48" fmla="+- 0 10619 10593"/>
                              <a:gd name="T49" fmla="*/ T48 w 85"/>
                              <a:gd name="T50" fmla="+- 0 16102 16055"/>
                              <a:gd name="T51" fmla="*/ 16102 h 90"/>
                              <a:gd name="T52" fmla="+- 0 10626 10593"/>
                              <a:gd name="T53" fmla="*/ T52 w 85"/>
                              <a:gd name="T54" fmla="+- 0 16095 16055"/>
                              <a:gd name="T55" fmla="*/ 16095 h 90"/>
                              <a:gd name="T56" fmla="+- 0 10679 10593"/>
                              <a:gd name="T57" fmla="*/ T56 w 85"/>
                              <a:gd name="T58" fmla="+- 0 16095 16055"/>
                              <a:gd name="T59" fmla="*/ 16095 h 90"/>
                              <a:gd name="T60" fmla="+- 0 10679 10593"/>
                              <a:gd name="T61" fmla="*/ T60 w 85"/>
                              <a:gd name="T62" fmla="+- 0 16076 16055"/>
                              <a:gd name="T63" fmla="*/ 16076 h 90"/>
                              <a:gd name="T64" fmla="+- 0 10641 10593"/>
                              <a:gd name="T65" fmla="*/ T64 w 85"/>
                              <a:gd name="T66" fmla="+- 0 16076 16055"/>
                              <a:gd name="T67" fmla="*/ 16076 h 90"/>
                              <a:gd name="T68" fmla="+- 0 10620 10593"/>
                              <a:gd name="T69" fmla="*/ T68 w 85"/>
                              <a:gd name="T70" fmla="+- 0 16055 16055"/>
                              <a:gd name="T71" fmla="*/ 16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6"/>
                                </a:lnTo>
                                <a:lnTo>
                                  <a:pt x="15" y="31"/>
                                </a:lnTo>
                                <a:lnTo>
                                  <a:pt x="7" y="43"/>
                                </a:lnTo>
                                <a:lnTo>
                                  <a:pt x="7" y="56"/>
                                </a:lnTo>
                                <a:lnTo>
                                  <a:pt x="14" y="76"/>
                                </a:lnTo>
                                <a:lnTo>
                                  <a:pt x="32" y="89"/>
                                </a:lnTo>
                                <a:lnTo>
                                  <a:pt x="86" y="90"/>
                                </a:lnTo>
                                <a:lnTo>
                                  <a:pt x="86" y="71"/>
                                </a:lnTo>
                                <a:lnTo>
                                  <a:pt x="33" y="71"/>
                                </a:lnTo>
                                <a:lnTo>
                                  <a:pt x="26" y="64"/>
                                </a:lnTo>
                                <a:lnTo>
                                  <a:pt x="26" y="47"/>
                                </a:lnTo>
                                <a:lnTo>
                                  <a:pt x="33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21"/>
                                </a:lnTo>
                                <a:lnTo>
                                  <a:pt x="48" y="2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10593" y="16055"/>
                            <a:ext cx="85" cy="90"/>
                          </a:xfrm>
                          <a:custGeom>
                            <a:avLst/>
                            <a:gdLst>
                              <a:gd name="T0" fmla="+- 0 10679 10593"/>
                              <a:gd name="T1" fmla="*/ T0 w 85"/>
                              <a:gd name="T2" fmla="+- 0 16095 16055"/>
                              <a:gd name="T3" fmla="*/ 16095 h 90"/>
                              <a:gd name="T4" fmla="+- 0 10659 10593"/>
                              <a:gd name="T5" fmla="*/ T4 w 85"/>
                              <a:gd name="T6" fmla="+- 0 16095 16055"/>
                              <a:gd name="T7" fmla="*/ 16095 h 90"/>
                              <a:gd name="T8" fmla="+- 0 10659 10593"/>
                              <a:gd name="T9" fmla="*/ T8 w 85"/>
                              <a:gd name="T10" fmla="+- 0 16126 16055"/>
                              <a:gd name="T11" fmla="*/ 16126 h 90"/>
                              <a:gd name="T12" fmla="+- 0 10679 10593"/>
                              <a:gd name="T13" fmla="*/ T12 w 85"/>
                              <a:gd name="T14" fmla="+- 0 16126 16055"/>
                              <a:gd name="T15" fmla="*/ 16126 h 90"/>
                              <a:gd name="T16" fmla="+- 0 10679 10593"/>
                              <a:gd name="T17" fmla="*/ T16 w 85"/>
                              <a:gd name="T18" fmla="+- 0 16095 16055"/>
                              <a:gd name="T19" fmla="*/ 160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86" y="40"/>
                                </a:moveTo>
                                <a:lnTo>
                                  <a:pt x="66" y="40"/>
                                </a:lnTo>
                                <a:lnTo>
                                  <a:pt x="66" y="71"/>
                                </a:lnTo>
                                <a:lnTo>
                                  <a:pt x="86" y="71"/>
                                </a:lnTo>
                                <a:lnTo>
                                  <a:pt x="86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10593" y="16055"/>
                            <a:ext cx="85" cy="90"/>
                          </a:xfrm>
                          <a:custGeom>
                            <a:avLst/>
                            <a:gdLst>
                              <a:gd name="T0" fmla="+- 0 10679 10593"/>
                              <a:gd name="T1" fmla="*/ T0 w 85"/>
                              <a:gd name="T2" fmla="+- 0 16055 16055"/>
                              <a:gd name="T3" fmla="*/ 16055 h 90"/>
                              <a:gd name="T4" fmla="+- 0 10659 10593"/>
                              <a:gd name="T5" fmla="*/ T4 w 85"/>
                              <a:gd name="T6" fmla="+- 0 16055 16055"/>
                              <a:gd name="T7" fmla="*/ 16055 h 90"/>
                              <a:gd name="T8" fmla="+- 0 10659 10593"/>
                              <a:gd name="T9" fmla="*/ T8 w 85"/>
                              <a:gd name="T10" fmla="+- 0 16076 16055"/>
                              <a:gd name="T11" fmla="*/ 16076 h 90"/>
                              <a:gd name="T12" fmla="+- 0 10679 10593"/>
                              <a:gd name="T13" fmla="*/ T12 w 85"/>
                              <a:gd name="T14" fmla="+- 0 16076 16055"/>
                              <a:gd name="T15" fmla="*/ 16076 h 90"/>
                              <a:gd name="T16" fmla="+- 0 10679 10593"/>
                              <a:gd name="T17" fmla="*/ T16 w 85"/>
                              <a:gd name="T18" fmla="+- 0 16055 16055"/>
                              <a:gd name="T19" fmla="*/ 16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8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21"/>
                                </a:lnTo>
                                <a:lnTo>
                                  <a:pt x="86" y="21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23"/>
                      <wpg:cNvGrpSpPr>
                        <a:grpSpLocks/>
                      </wpg:cNvGrpSpPr>
                      <wpg:grpSpPr bwMode="auto">
                        <a:xfrm>
                          <a:off x="10485" y="16056"/>
                          <a:ext cx="82" cy="90"/>
                          <a:chOff x="10485" y="16056"/>
                          <a:chExt cx="82" cy="90"/>
                        </a:xfrm>
                      </wpg:grpSpPr>
                      <wps:wsp>
                        <wps:cNvPr id="129" name="Freeform 126"/>
                        <wps:cNvSpPr>
                          <a:spLocks/>
                        </wps:cNvSpPr>
                        <wps:spPr bwMode="auto">
                          <a:xfrm>
                            <a:off x="10485" y="16056"/>
                            <a:ext cx="82" cy="90"/>
                          </a:xfrm>
                          <a:custGeom>
                            <a:avLst/>
                            <a:gdLst>
                              <a:gd name="T0" fmla="+- 0 10557 10485"/>
                              <a:gd name="T1" fmla="*/ T0 w 82"/>
                              <a:gd name="T2" fmla="+- 0 16071 16056"/>
                              <a:gd name="T3" fmla="*/ 16071 h 90"/>
                              <a:gd name="T4" fmla="+- 0 10539 10485"/>
                              <a:gd name="T5" fmla="*/ T4 w 82"/>
                              <a:gd name="T6" fmla="+- 0 16071 16056"/>
                              <a:gd name="T7" fmla="*/ 16071 h 90"/>
                              <a:gd name="T8" fmla="+- 0 10549 10485"/>
                              <a:gd name="T9" fmla="*/ T8 w 82"/>
                              <a:gd name="T10" fmla="+- 0 16086 16056"/>
                              <a:gd name="T11" fmla="*/ 16086 h 90"/>
                              <a:gd name="T12" fmla="+- 0 10548 10485"/>
                              <a:gd name="T13" fmla="*/ T12 w 82"/>
                              <a:gd name="T14" fmla="+- 0 16098 16056"/>
                              <a:gd name="T15" fmla="*/ 16098 h 90"/>
                              <a:gd name="T16" fmla="+- 0 10485 10485"/>
                              <a:gd name="T17" fmla="*/ T16 w 82"/>
                              <a:gd name="T18" fmla="+- 0 16098 16056"/>
                              <a:gd name="T19" fmla="*/ 16098 h 90"/>
                              <a:gd name="T20" fmla="+- 0 10487 10485"/>
                              <a:gd name="T21" fmla="*/ T20 w 82"/>
                              <a:gd name="T22" fmla="+- 0 16120 16056"/>
                              <a:gd name="T23" fmla="*/ 16120 h 90"/>
                              <a:gd name="T24" fmla="+- 0 10497 10485"/>
                              <a:gd name="T25" fmla="*/ T24 w 82"/>
                              <a:gd name="T26" fmla="+- 0 16137 16056"/>
                              <a:gd name="T27" fmla="*/ 16137 h 90"/>
                              <a:gd name="T28" fmla="+- 0 10515 10485"/>
                              <a:gd name="T29" fmla="*/ T28 w 82"/>
                              <a:gd name="T30" fmla="+- 0 16146 16056"/>
                              <a:gd name="T31" fmla="*/ 16146 h 90"/>
                              <a:gd name="T32" fmla="+- 0 10541 10485"/>
                              <a:gd name="T33" fmla="*/ T32 w 82"/>
                              <a:gd name="T34" fmla="+- 0 16142 16056"/>
                              <a:gd name="T35" fmla="*/ 16142 h 90"/>
                              <a:gd name="T36" fmla="+- 0 10558 10485"/>
                              <a:gd name="T37" fmla="*/ T36 w 82"/>
                              <a:gd name="T38" fmla="+- 0 16130 16056"/>
                              <a:gd name="T39" fmla="*/ 16130 h 90"/>
                              <a:gd name="T40" fmla="+- 0 10559 10485"/>
                              <a:gd name="T41" fmla="*/ T40 w 82"/>
                              <a:gd name="T42" fmla="+- 0 16129 16056"/>
                              <a:gd name="T43" fmla="*/ 16129 h 90"/>
                              <a:gd name="T44" fmla="+- 0 10513 10485"/>
                              <a:gd name="T45" fmla="*/ T44 w 82"/>
                              <a:gd name="T46" fmla="+- 0 16129 16056"/>
                              <a:gd name="T47" fmla="*/ 16129 h 90"/>
                              <a:gd name="T48" fmla="+- 0 10506 10485"/>
                              <a:gd name="T49" fmla="*/ T48 w 82"/>
                              <a:gd name="T50" fmla="+- 0 16122 16056"/>
                              <a:gd name="T51" fmla="*/ 16122 h 90"/>
                              <a:gd name="T52" fmla="+- 0 10506 10485"/>
                              <a:gd name="T53" fmla="*/ T52 w 82"/>
                              <a:gd name="T54" fmla="+- 0 16114 16056"/>
                              <a:gd name="T55" fmla="*/ 16114 h 90"/>
                              <a:gd name="T56" fmla="+- 0 10566 10485"/>
                              <a:gd name="T57" fmla="*/ T56 w 82"/>
                              <a:gd name="T58" fmla="+- 0 16114 16056"/>
                              <a:gd name="T59" fmla="*/ 16114 h 90"/>
                              <a:gd name="T60" fmla="+- 0 10567 10485"/>
                              <a:gd name="T61" fmla="*/ T60 w 82"/>
                              <a:gd name="T62" fmla="+- 0 16112 16056"/>
                              <a:gd name="T63" fmla="*/ 16112 h 90"/>
                              <a:gd name="T64" fmla="+- 0 10565 10485"/>
                              <a:gd name="T65" fmla="*/ T64 w 82"/>
                              <a:gd name="T66" fmla="+- 0 16086 16056"/>
                              <a:gd name="T67" fmla="*/ 16086 h 90"/>
                              <a:gd name="T68" fmla="+- 0 10557 10485"/>
                              <a:gd name="T69" fmla="*/ T68 w 82"/>
                              <a:gd name="T70" fmla="+- 0 16071 16056"/>
                              <a:gd name="T71" fmla="*/ 160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72" y="15"/>
                                </a:moveTo>
                                <a:lnTo>
                                  <a:pt x="54" y="15"/>
                                </a:lnTo>
                                <a:lnTo>
                                  <a:pt x="64" y="30"/>
                                </a:lnTo>
                                <a:lnTo>
                                  <a:pt x="63" y="42"/>
                                </a:lnTo>
                                <a:lnTo>
                                  <a:pt x="0" y="42"/>
                                </a:lnTo>
                                <a:lnTo>
                                  <a:pt x="2" y="64"/>
                                </a:lnTo>
                                <a:lnTo>
                                  <a:pt x="12" y="81"/>
                                </a:lnTo>
                                <a:lnTo>
                                  <a:pt x="30" y="90"/>
                                </a:lnTo>
                                <a:lnTo>
                                  <a:pt x="56" y="86"/>
                                </a:lnTo>
                                <a:lnTo>
                                  <a:pt x="73" y="74"/>
                                </a:lnTo>
                                <a:lnTo>
                                  <a:pt x="74" y="73"/>
                                </a:lnTo>
                                <a:lnTo>
                                  <a:pt x="28" y="73"/>
                                </a:lnTo>
                                <a:lnTo>
                                  <a:pt x="21" y="66"/>
                                </a:lnTo>
                                <a:lnTo>
                                  <a:pt x="21" y="58"/>
                                </a:lnTo>
                                <a:lnTo>
                                  <a:pt x="81" y="58"/>
                                </a:lnTo>
                                <a:lnTo>
                                  <a:pt x="82" y="56"/>
                                </a:lnTo>
                                <a:lnTo>
                                  <a:pt x="80" y="30"/>
                                </a:lnTo>
                                <a:lnTo>
                                  <a:pt x="72" y="1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5"/>
                        <wps:cNvSpPr>
                          <a:spLocks/>
                        </wps:cNvSpPr>
                        <wps:spPr bwMode="auto">
                          <a:xfrm>
                            <a:off x="10485" y="16056"/>
                            <a:ext cx="82" cy="90"/>
                          </a:xfrm>
                          <a:custGeom>
                            <a:avLst/>
                            <a:gdLst>
                              <a:gd name="T0" fmla="+- 0 10566 10485"/>
                              <a:gd name="T1" fmla="*/ T0 w 82"/>
                              <a:gd name="T2" fmla="+- 0 16114 16056"/>
                              <a:gd name="T3" fmla="*/ 16114 h 90"/>
                              <a:gd name="T4" fmla="+- 0 10545 10485"/>
                              <a:gd name="T5" fmla="*/ T4 w 82"/>
                              <a:gd name="T6" fmla="+- 0 16114 16056"/>
                              <a:gd name="T7" fmla="*/ 16114 h 90"/>
                              <a:gd name="T8" fmla="+- 0 10541 10485"/>
                              <a:gd name="T9" fmla="*/ T8 w 82"/>
                              <a:gd name="T10" fmla="+- 0 16125 16056"/>
                              <a:gd name="T11" fmla="*/ 16125 h 90"/>
                              <a:gd name="T12" fmla="+- 0 10532 10485"/>
                              <a:gd name="T13" fmla="*/ T12 w 82"/>
                              <a:gd name="T14" fmla="+- 0 16129 16056"/>
                              <a:gd name="T15" fmla="*/ 16129 h 90"/>
                              <a:gd name="T16" fmla="+- 0 10559 10485"/>
                              <a:gd name="T17" fmla="*/ T16 w 82"/>
                              <a:gd name="T18" fmla="+- 0 16129 16056"/>
                              <a:gd name="T19" fmla="*/ 16129 h 90"/>
                              <a:gd name="T20" fmla="+- 0 10566 10485"/>
                              <a:gd name="T21" fmla="*/ T20 w 82"/>
                              <a:gd name="T22" fmla="+- 0 16114 16056"/>
                              <a:gd name="T23" fmla="*/ 1611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81" y="58"/>
                                </a:moveTo>
                                <a:lnTo>
                                  <a:pt x="60" y="58"/>
                                </a:lnTo>
                                <a:lnTo>
                                  <a:pt x="56" y="69"/>
                                </a:lnTo>
                                <a:lnTo>
                                  <a:pt x="47" y="73"/>
                                </a:lnTo>
                                <a:lnTo>
                                  <a:pt x="74" y="73"/>
                                </a:lnTo>
                                <a:lnTo>
                                  <a:pt x="81" y="5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4"/>
                        <wps:cNvSpPr>
                          <a:spLocks/>
                        </wps:cNvSpPr>
                        <wps:spPr bwMode="auto">
                          <a:xfrm>
                            <a:off x="10485" y="16056"/>
                            <a:ext cx="82" cy="90"/>
                          </a:xfrm>
                          <a:custGeom>
                            <a:avLst/>
                            <a:gdLst>
                              <a:gd name="T0" fmla="+- 0 10539 10485"/>
                              <a:gd name="T1" fmla="*/ T0 w 82"/>
                              <a:gd name="T2" fmla="+- 0 16056 16056"/>
                              <a:gd name="T3" fmla="*/ 16056 h 90"/>
                              <a:gd name="T4" fmla="+- 0 10512 10485"/>
                              <a:gd name="T5" fmla="*/ T4 w 82"/>
                              <a:gd name="T6" fmla="+- 0 16057 16056"/>
                              <a:gd name="T7" fmla="*/ 16057 h 90"/>
                              <a:gd name="T8" fmla="+- 0 10495 10485"/>
                              <a:gd name="T9" fmla="*/ T8 w 82"/>
                              <a:gd name="T10" fmla="+- 0 16063 16056"/>
                              <a:gd name="T11" fmla="*/ 16063 h 90"/>
                              <a:gd name="T12" fmla="+- 0 10498 10485"/>
                              <a:gd name="T13" fmla="*/ T12 w 82"/>
                              <a:gd name="T14" fmla="+- 0 16082 16056"/>
                              <a:gd name="T15" fmla="*/ 16082 h 90"/>
                              <a:gd name="T16" fmla="+- 0 10503 10485"/>
                              <a:gd name="T17" fmla="*/ T16 w 82"/>
                              <a:gd name="T18" fmla="+- 0 16077 16056"/>
                              <a:gd name="T19" fmla="*/ 16077 h 90"/>
                              <a:gd name="T20" fmla="+- 0 10511 10485"/>
                              <a:gd name="T21" fmla="*/ T20 w 82"/>
                              <a:gd name="T22" fmla="+- 0 16071 16056"/>
                              <a:gd name="T23" fmla="*/ 16071 h 90"/>
                              <a:gd name="T24" fmla="+- 0 10557 10485"/>
                              <a:gd name="T25" fmla="*/ T24 w 82"/>
                              <a:gd name="T26" fmla="+- 0 16071 16056"/>
                              <a:gd name="T27" fmla="*/ 16071 h 90"/>
                              <a:gd name="T28" fmla="+- 0 10555 10485"/>
                              <a:gd name="T29" fmla="*/ T28 w 82"/>
                              <a:gd name="T30" fmla="+- 0 16067 16056"/>
                              <a:gd name="T31" fmla="*/ 16067 h 90"/>
                              <a:gd name="T32" fmla="+- 0 10539 10485"/>
                              <a:gd name="T33" fmla="*/ T32 w 82"/>
                              <a:gd name="T34" fmla="+- 0 16056 16056"/>
                              <a:gd name="T35" fmla="*/ 160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54" y="0"/>
                                </a:moveTo>
                                <a:lnTo>
                                  <a:pt x="27" y="1"/>
                                </a:lnTo>
                                <a:lnTo>
                                  <a:pt x="10" y="7"/>
                                </a:lnTo>
                                <a:lnTo>
                                  <a:pt x="13" y="26"/>
                                </a:lnTo>
                                <a:lnTo>
                                  <a:pt x="18" y="21"/>
                                </a:lnTo>
                                <a:lnTo>
                                  <a:pt x="26" y="15"/>
                                </a:lnTo>
                                <a:lnTo>
                                  <a:pt x="72" y="15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19"/>
                      <wpg:cNvGrpSpPr>
                        <a:grpSpLocks/>
                      </wpg:cNvGrpSpPr>
                      <wpg:grpSpPr bwMode="auto">
                        <a:xfrm>
                          <a:off x="10388" y="16053"/>
                          <a:ext cx="62" cy="93"/>
                          <a:chOff x="10388" y="16053"/>
                          <a:chExt cx="62" cy="93"/>
                        </a:xfrm>
                      </wpg:grpSpPr>
                      <wps:wsp>
                        <wps:cNvPr id="133" name="Freeform 122"/>
                        <wps:cNvSpPr>
                          <a:spLocks/>
                        </wps:cNvSpPr>
                        <wps:spPr bwMode="auto">
                          <a:xfrm>
                            <a:off x="10388" y="16053"/>
                            <a:ext cx="62" cy="93"/>
                          </a:xfrm>
                          <a:custGeom>
                            <a:avLst/>
                            <a:gdLst>
                              <a:gd name="T0" fmla="+- 0 10395 10388"/>
                              <a:gd name="T1" fmla="*/ T0 w 62"/>
                              <a:gd name="T2" fmla="+- 0 16122 16053"/>
                              <a:gd name="T3" fmla="*/ 16122 h 93"/>
                              <a:gd name="T4" fmla="+- 0 10391 10388"/>
                              <a:gd name="T5" fmla="*/ T4 w 62"/>
                              <a:gd name="T6" fmla="+- 0 16137 16053"/>
                              <a:gd name="T7" fmla="*/ 16137 h 93"/>
                              <a:gd name="T8" fmla="+- 0 10407 10388"/>
                              <a:gd name="T9" fmla="*/ T8 w 62"/>
                              <a:gd name="T10" fmla="+- 0 16145 16053"/>
                              <a:gd name="T11" fmla="*/ 16145 h 93"/>
                              <a:gd name="T12" fmla="+- 0 10430 10388"/>
                              <a:gd name="T13" fmla="*/ T12 w 62"/>
                              <a:gd name="T14" fmla="+- 0 16146 16053"/>
                              <a:gd name="T15" fmla="*/ 16146 h 93"/>
                              <a:gd name="T16" fmla="+- 0 10445 10388"/>
                              <a:gd name="T17" fmla="*/ T16 w 62"/>
                              <a:gd name="T18" fmla="+- 0 16134 16053"/>
                              <a:gd name="T19" fmla="*/ 16134 h 93"/>
                              <a:gd name="T20" fmla="+- 0 10446 10388"/>
                              <a:gd name="T21" fmla="*/ T20 w 62"/>
                              <a:gd name="T22" fmla="+- 0 16130 16053"/>
                              <a:gd name="T23" fmla="*/ 16130 h 93"/>
                              <a:gd name="T24" fmla="+- 0 10411 10388"/>
                              <a:gd name="T25" fmla="*/ T24 w 62"/>
                              <a:gd name="T26" fmla="+- 0 16130 16053"/>
                              <a:gd name="T27" fmla="*/ 16130 h 93"/>
                              <a:gd name="T28" fmla="+- 0 10404 10388"/>
                              <a:gd name="T29" fmla="*/ T28 w 62"/>
                              <a:gd name="T30" fmla="+- 0 16126 16053"/>
                              <a:gd name="T31" fmla="*/ 16126 h 93"/>
                              <a:gd name="T32" fmla="+- 0 10395 10388"/>
                              <a:gd name="T33" fmla="*/ T32 w 62"/>
                              <a:gd name="T34" fmla="+- 0 16122 16053"/>
                              <a:gd name="T35" fmla="*/ 1612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7" y="69"/>
                                </a:moveTo>
                                <a:lnTo>
                                  <a:pt x="3" y="84"/>
                                </a:lnTo>
                                <a:lnTo>
                                  <a:pt x="19" y="92"/>
                                </a:lnTo>
                                <a:lnTo>
                                  <a:pt x="42" y="93"/>
                                </a:lnTo>
                                <a:lnTo>
                                  <a:pt x="57" y="81"/>
                                </a:lnTo>
                                <a:lnTo>
                                  <a:pt x="58" y="77"/>
                                </a:lnTo>
                                <a:lnTo>
                                  <a:pt x="23" y="77"/>
                                </a:lnTo>
                                <a:lnTo>
                                  <a:pt x="16" y="73"/>
                                </a:lnTo>
                                <a:lnTo>
                                  <a:pt x="7" y="6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1"/>
                        <wps:cNvSpPr>
                          <a:spLocks/>
                        </wps:cNvSpPr>
                        <wps:spPr bwMode="auto">
                          <a:xfrm>
                            <a:off x="10388" y="16053"/>
                            <a:ext cx="62" cy="93"/>
                          </a:xfrm>
                          <a:custGeom>
                            <a:avLst/>
                            <a:gdLst>
                              <a:gd name="T0" fmla="+- 0 10433 10388"/>
                              <a:gd name="T1" fmla="*/ T0 w 62"/>
                              <a:gd name="T2" fmla="+- 0 16053 16053"/>
                              <a:gd name="T3" fmla="*/ 16053 h 93"/>
                              <a:gd name="T4" fmla="+- 0 10422 10388"/>
                              <a:gd name="T5" fmla="*/ T4 w 62"/>
                              <a:gd name="T6" fmla="+- 0 16053 16053"/>
                              <a:gd name="T7" fmla="*/ 16053 h 93"/>
                              <a:gd name="T8" fmla="+- 0 10412 10388"/>
                              <a:gd name="T9" fmla="*/ T8 w 62"/>
                              <a:gd name="T10" fmla="+- 0 16054 16053"/>
                              <a:gd name="T11" fmla="*/ 16054 h 93"/>
                              <a:gd name="T12" fmla="+- 0 10395 10388"/>
                              <a:gd name="T13" fmla="*/ T12 w 62"/>
                              <a:gd name="T14" fmla="+- 0 16065 16053"/>
                              <a:gd name="T15" fmla="*/ 16065 h 93"/>
                              <a:gd name="T16" fmla="+- 0 10388 10388"/>
                              <a:gd name="T17" fmla="*/ T16 w 62"/>
                              <a:gd name="T18" fmla="+- 0 16088 16053"/>
                              <a:gd name="T19" fmla="*/ 16088 h 93"/>
                              <a:gd name="T20" fmla="+- 0 10402 10388"/>
                              <a:gd name="T21" fmla="*/ T20 w 62"/>
                              <a:gd name="T22" fmla="+- 0 16103 16053"/>
                              <a:gd name="T23" fmla="*/ 16103 h 93"/>
                              <a:gd name="T24" fmla="+- 0 10422 10388"/>
                              <a:gd name="T25" fmla="*/ T24 w 62"/>
                              <a:gd name="T26" fmla="+- 0 16112 16053"/>
                              <a:gd name="T27" fmla="*/ 16112 h 93"/>
                              <a:gd name="T28" fmla="+- 0 10432 10388"/>
                              <a:gd name="T29" fmla="*/ T28 w 62"/>
                              <a:gd name="T30" fmla="+- 0 16121 16053"/>
                              <a:gd name="T31" fmla="*/ 16121 h 93"/>
                              <a:gd name="T32" fmla="+- 0 10432 10388"/>
                              <a:gd name="T33" fmla="*/ T32 w 62"/>
                              <a:gd name="T34" fmla="+- 0 16126 16053"/>
                              <a:gd name="T35" fmla="*/ 16126 h 93"/>
                              <a:gd name="T36" fmla="+- 0 10427 10388"/>
                              <a:gd name="T37" fmla="*/ T36 w 62"/>
                              <a:gd name="T38" fmla="+- 0 16130 16053"/>
                              <a:gd name="T39" fmla="*/ 16130 h 93"/>
                              <a:gd name="T40" fmla="+- 0 10446 10388"/>
                              <a:gd name="T41" fmla="*/ T40 w 62"/>
                              <a:gd name="T42" fmla="+- 0 16130 16053"/>
                              <a:gd name="T43" fmla="*/ 16130 h 93"/>
                              <a:gd name="T44" fmla="+- 0 10450 10388"/>
                              <a:gd name="T45" fmla="*/ T44 w 62"/>
                              <a:gd name="T46" fmla="+- 0 16110 16053"/>
                              <a:gd name="T47" fmla="*/ 16110 h 93"/>
                              <a:gd name="T48" fmla="+- 0 10435 10388"/>
                              <a:gd name="T49" fmla="*/ T48 w 62"/>
                              <a:gd name="T50" fmla="+- 0 16097 16053"/>
                              <a:gd name="T51" fmla="*/ 16097 h 93"/>
                              <a:gd name="T52" fmla="+- 0 10416 10388"/>
                              <a:gd name="T53" fmla="*/ T52 w 62"/>
                              <a:gd name="T54" fmla="+- 0 16089 16053"/>
                              <a:gd name="T55" fmla="*/ 16089 h 93"/>
                              <a:gd name="T56" fmla="+- 0 10407 10388"/>
                              <a:gd name="T57" fmla="*/ T56 w 62"/>
                              <a:gd name="T58" fmla="+- 0 16080 16053"/>
                              <a:gd name="T59" fmla="*/ 16080 h 93"/>
                              <a:gd name="T60" fmla="+- 0 10407 10388"/>
                              <a:gd name="T61" fmla="*/ T60 w 62"/>
                              <a:gd name="T62" fmla="+- 0 16073 16053"/>
                              <a:gd name="T63" fmla="*/ 16073 h 93"/>
                              <a:gd name="T64" fmla="+- 0 10416 10388"/>
                              <a:gd name="T65" fmla="*/ T64 w 62"/>
                              <a:gd name="T66" fmla="+- 0 16070 16053"/>
                              <a:gd name="T67" fmla="*/ 16070 h 93"/>
                              <a:gd name="T68" fmla="+- 0 10450 10388"/>
                              <a:gd name="T69" fmla="*/ T68 w 62"/>
                              <a:gd name="T70" fmla="+- 0 16070 16053"/>
                              <a:gd name="T71" fmla="*/ 16070 h 93"/>
                              <a:gd name="T72" fmla="+- 0 10451 10388"/>
                              <a:gd name="T73" fmla="*/ T72 w 62"/>
                              <a:gd name="T74" fmla="+- 0 16063 16053"/>
                              <a:gd name="T75" fmla="*/ 16063 h 93"/>
                              <a:gd name="T76" fmla="+- 0 10441 10388"/>
                              <a:gd name="T77" fmla="*/ T76 w 62"/>
                              <a:gd name="T78" fmla="+- 0 16056 16053"/>
                              <a:gd name="T79" fmla="*/ 16056 h 93"/>
                              <a:gd name="T80" fmla="+- 0 10433 10388"/>
                              <a:gd name="T81" fmla="*/ T80 w 62"/>
                              <a:gd name="T82" fmla="+- 0 16053 16053"/>
                              <a:gd name="T83" fmla="*/ 1605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45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5"/>
                                </a:lnTo>
                                <a:lnTo>
                                  <a:pt x="14" y="50"/>
                                </a:lnTo>
                                <a:lnTo>
                                  <a:pt x="34" y="59"/>
                                </a:lnTo>
                                <a:lnTo>
                                  <a:pt x="44" y="68"/>
                                </a:lnTo>
                                <a:lnTo>
                                  <a:pt x="44" y="73"/>
                                </a:lnTo>
                                <a:lnTo>
                                  <a:pt x="39" y="77"/>
                                </a:lnTo>
                                <a:lnTo>
                                  <a:pt x="58" y="77"/>
                                </a:lnTo>
                                <a:lnTo>
                                  <a:pt x="62" y="57"/>
                                </a:lnTo>
                                <a:lnTo>
                                  <a:pt x="47" y="44"/>
                                </a:lnTo>
                                <a:lnTo>
                                  <a:pt x="28" y="36"/>
                                </a:lnTo>
                                <a:lnTo>
                                  <a:pt x="19" y="27"/>
                                </a:lnTo>
                                <a:lnTo>
                                  <a:pt x="19" y="20"/>
                                </a:lnTo>
                                <a:lnTo>
                                  <a:pt x="28" y="17"/>
                                </a:lnTo>
                                <a:lnTo>
                                  <a:pt x="62" y="17"/>
                                </a:lnTo>
                                <a:lnTo>
                                  <a:pt x="63" y="10"/>
                                </a:lnTo>
                                <a:lnTo>
                                  <a:pt x="53" y="3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0"/>
                        <wps:cNvSpPr>
                          <a:spLocks/>
                        </wps:cNvSpPr>
                        <wps:spPr bwMode="auto">
                          <a:xfrm>
                            <a:off x="10388" y="16053"/>
                            <a:ext cx="62" cy="93"/>
                          </a:xfrm>
                          <a:custGeom>
                            <a:avLst/>
                            <a:gdLst>
                              <a:gd name="T0" fmla="+- 0 10450 10388"/>
                              <a:gd name="T1" fmla="*/ T0 w 62"/>
                              <a:gd name="T2" fmla="+- 0 16070 16053"/>
                              <a:gd name="T3" fmla="*/ 16070 h 93"/>
                              <a:gd name="T4" fmla="+- 0 10430 10388"/>
                              <a:gd name="T5" fmla="*/ T4 w 62"/>
                              <a:gd name="T6" fmla="+- 0 16070 16053"/>
                              <a:gd name="T7" fmla="*/ 16070 h 93"/>
                              <a:gd name="T8" fmla="+- 0 10437 10388"/>
                              <a:gd name="T9" fmla="*/ T8 w 62"/>
                              <a:gd name="T10" fmla="+- 0 16073 16053"/>
                              <a:gd name="T11" fmla="*/ 16073 h 93"/>
                              <a:gd name="T12" fmla="+- 0 10449 10388"/>
                              <a:gd name="T13" fmla="*/ T12 w 62"/>
                              <a:gd name="T14" fmla="+- 0 16079 16053"/>
                              <a:gd name="T15" fmla="*/ 16079 h 93"/>
                              <a:gd name="T16" fmla="+- 0 10450 10388"/>
                              <a:gd name="T17" fmla="*/ T16 w 62"/>
                              <a:gd name="T18" fmla="+- 0 16070 16053"/>
                              <a:gd name="T19" fmla="*/ 1607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62" y="17"/>
                                </a:moveTo>
                                <a:lnTo>
                                  <a:pt x="42" y="17"/>
                                </a:lnTo>
                                <a:lnTo>
                                  <a:pt x="49" y="20"/>
                                </a:lnTo>
                                <a:lnTo>
                                  <a:pt x="61" y="26"/>
                                </a:lnTo>
                                <a:lnTo>
                                  <a:pt x="62" y="17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15"/>
                      <wpg:cNvGrpSpPr>
                        <a:grpSpLocks/>
                      </wpg:cNvGrpSpPr>
                      <wpg:grpSpPr bwMode="auto">
                        <a:xfrm>
                          <a:off x="10380" y="15832"/>
                          <a:ext cx="171" cy="179"/>
                          <a:chOff x="10380" y="15832"/>
                          <a:chExt cx="171" cy="179"/>
                        </a:xfrm>
                      </wpg:grpSpPr>
                      <wps:wsp>
                        <wps:cNvPr id="137" name="Freeform 118"/>
                        <wps:cNvSpPr>
                          <a:spLocks/>
                        </wps:cNvSpPr>
                        <wps:spPr bwMode="auto">
                          <a:xfrm>
                            <a:off x="10380" y="15832"/>
                            <a:ext cx="171" cy="179"/>
                          </a:xfrm>
                          <a:custGeom>
                            <a:avLst/>
                            <a:gdLst>
                              <a:gd name="T0" fmla="+- 0 10380 10380"/>
                              <a:gd name="T1" fmla="*/ T0 w 171"/>
                              <a:gd name="T2" fmla="+- 0 15832 15832"/>
                              <a:gd name="T3" fmla="*/ 15832 h 179"/>
                              <a:gd name="T4" fmla="+- 0 10380 10380"/>
                              <a:gd name="T5" fmla="*/ T4 w 171"/>
                              <a:gd name="T6" fmla="+- 0 16012 15832"/>
                              <a:gd name="T7" fmla="*/ 16012 h 179"/>
                              <a:gd name="T8" fmla="+- 0 10418 10380"/>
                              <a:gd name="T9" fmla="*/ T8 w 171"/>
                              <a:gd name="T10" fmla="+- 0 16012 15832"/>
                              <a:gd name="T11" fmla="*/ 16012 h 179"/>
                              <a:gd name="T12" fmla="+- 0 10418 10380"/>
                              <a:gd name="T13" fmla="*/ T12 w 171"/>
                              <a:gd name="T14" fmla="+- 0 15970 15832"/>
                              <a:gd name="T15" fmla="*/ 15970 h 179"/>
                              <a:gd name="T16" fmla="+- 0 10509 10380"/>
                              <a:gd name="T17" fmla="*/ T16 w 171"/>
                              <a:gd name="T18" fmla="+- 0 15970 15832"/>
                              <a:gd name="T19" fmla="*/ 15970 h 179"/>
                              <a:gd name="T20" fmla="+- 0 10501 10380"/>
                              <a:gd name="T21" fmla="*/ T20 w 171"/>
                              <a:gd name="T22" fmla="+- 0 15961 15832"/>
                              <a:gd name="T23" fmla="*/ 15961 h 179"/>
                              <a:gd name="T24" fmla="+- 0 10517 10380"/>
                              <a:gd name="T25" fmla="*/ T24 w 171"/>
                              <a:gd name="T26" fmla="+- 0 15949 15832"/>
                              <a:gd name="T27" fmla="*/ 15949 h 179"/>
                              <a:gd name="T28" fmla="+- 0 10529 10380"/>
                              <a:gd name="T29" fmla="*/ T28 w 171"/>
                              <a:gd name="T30" fmla="+- 0 15932 15832"/>
                              <a:gd name="T31" fmla="*/ 15932 h 179"/>
                              <a:gd name="T32" fmla="+- 0 10529 10380"/>
                              <a:gd name="T33" fmla="*/ T32 w 171"/>
                              <a:gd name="T34" fmla="+- 0 15932 15832"/>
                              <a:gd name="T35" fmla="*/ 15932 h 179"/>
                              <a:gd name="T36" fmla="+- 0 10418 10380"/>
                              <a:gd name="T37" fmla="*/ T36 w 171"/>
                              <a:gd name="T38" fmla="+- 0 15932 15832"/>
                              <a:gd name="T39" fmla="*/ 15932 h 179"/>
                              <a:gd name="T40" fmla="+- 0 10418 10380"/>
                              <a:gd name="T41" fmla="*/ T40 w 171"/>
                              <a:gd name="T42" fmla="+- 0 15871 15832"/>
                              <a:gd name="T43" fmla="*/ 15871 h 179"/>
                              <a:gd name="T44" fmla="+- 0 10527 10380"/>
                              <a:gd name="T45" fmla="*/ T44 w 171"/>
                              <a:gd name="T46" fmla="+- 0 15871 15832"/>
                              <a:gd name="T47" fmla="*/ 15871 h 179"/>
                              <a:gd name="T48" fmla="+- 0 10524 10380"/>
                              <a:gd name="T49" fmla="*/ T48 w 171"/>
                              <a:gd name="T50" fmla="+- 0 15865 15832"/>
                              <a:gd name="T51" fmla="*/ 15865 h 179"/>
                              <a:gd name="T52" fmla="+- 0 10511 10380"/>
                              <a:gd name="T53" fmla="*/ T52 w 171"/>
                              <a:gd name="T54" fmla="+- 0 15849 15832"/>
                              <a:gd name="T55" fmla="*/ 15849 h 179"/>
                              <a:gd name="T56" fmla="+- 0 10494 10380"/>
                              <a:gd name="T57" fmla="*/ T56 w 171"/>
                              <a:gd name="T58" fmla="+- 0 15838 15832"/>
                              <a:gd name="T59" fmla="*/ 15838 h 179"/>
                              <a:gd name="T60" fmla="+- 0 10474 10380"/>
                              <a:gd name="T61" fmla="*/ T60 w 171"/>
                              <a:gd name="T62" fmla="+- 0 15833 15832"/>
                              <a:gd name="T63" fmla="*/ 15833 h 179"/>
                              <a:gd name="T64" fmla="+- 0 10380 10380"/>
                              <a:gd name="T65" fmla="*/ T64 w 171"/>
                              <a:gd name="T66" fmla="+- 0 15832 15832"/>
                              <a:gd name="T67" fmla="*/ 1583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38" y="180"/>
                                </a:lnTo>
                                <a:lnTo>
                                  <a:pt x="38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1" y="129"/>
                                </a:lnTo>
                                <a:lnTo>
                                  <a:pt x="137" y="117"/>
                                </a:lnTo>
                                <a:lnTo>
                                  <a:pt x="149" y="100"/>
                                </a:lnTo>
                                <a:lnTo>
                                  <a:pt x="38" y="100"/>
                                </a:lnTo>
                                <a:lnTo>
                                  <a:pt x="38" y="39"/>
                                </a:lnTo>
                                <a:lnTo>
                                  <a:pt x="147" y="39"/>
                                </a:lnTo>
                                <a:lnTo>
                                  <a:pt x="144" y="33"/>
                                </a:lnTo>
                                <a:lnTo>
                                  <a:pt x="131" y="17"/>
                                </a:lnTo>
                                <a:lnTo>
                                  <a:pt x="114" y="6"/>
                                </a:lnTo>
                                <a:lnTo>
                                  <a:pt x="9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7"/>
                        <wps:cNvSpPr>
                          <a:spLocks/>
                        </wps:cNvSpPr>
                        <wps:spPr bwMode="auto">
                          <a:xfrm>
                            <a:off x="10380" y="15832"/>
                            <a:ext cx="171" cy="179"/>
                          </a:xfrm>
                          <a:custGeom>
                            <a:avLst/>
                            <a:gdLst>
                              <a:gd name="T0" fmla="+- 0 10509 10380"/>
                              <a:gd name="T1" fmla="*/ T0 w 171"/>
                              <a:gd name="T2" fmla="+- 0 15970 15832"/>
                              <a:gd name="T3" fmla="*/ 15970 h 179"/>
                              <a:gd name="T4" fmla="+- 0 10456 10380"/>
                              <a:gd name="T5" fmla="*/ T4 w 171"/>
                              <a:gd name="T6" fmla="+- 0 15970 15832"/>
                              <a:gd name="T7" fmla="*/ 15970 h 179"/>
                              <a:gd name="T8" fmla="+- 0 10497 10380"/>
                              <a:gd name="T9" fmla="*/ T8 w 171"/>
                              <a:gd name="T10" fmla="+- 0 16012 15832"/>
                              <a:gd name="T11" fmla="*/ 16012 h 179"/>
                              <a:gd name="T12" fmla="+- 0 10551 10380"/>
                              <a:gd name="T13" fmla="*/ T12 w 171"/>
                              <a:gd name="T14" fmla="+- 0 16012 15832"/>
                              <a:gd name="T15" fmla="*/ 16012 h 179"/>
                              <a:gd name="T16" fmla="+- 0 10509 10380"/>
                              <a:gd name="T17" fmla="*/ T16 w 171"/>
                              <a:gd name="T18" fmla="+- 0 15970 15832"/>
                              <a:gd name="T19" fmla="*/ 15970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129" y="138"/>
                                </a:moveTo>
                                <a:lnTo>
                                  <a:pt x="76" y="138"/>
                                </a:lnTo>
                                <a:lnTo>
                                  <a:pt x="117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29" y="13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6"/>
                        <wps:cNvSpPr>
                          <a:spLocks/>
                        </wps:cNvSpPr>
                        <wps:spPr bwMode="auto">
                          <a:xfrm>
                            <a:off x="10380" y="15832"/>
                            <a:ext cx="171" cy="179"/>
                          </a:xfrm>
                          <a:custGeom>
                            <a:avLst/>
                            <a:gdLst>
                              <a:gd name="T0" fmla="+- 0 10527 10380"/>
                              <a:gd name="T1" fmla="*/ T0 w 171"/>
                              <a:gd name="T2" fmla="+- 0 15871 15832"/>
                              <a:gd name="T3" fmla="*/ 15871 h 179"/>
                              <a:gd name="T4" fmla="+- 0 10468 10380"/>
                              <a:gd name="T5" fmla="*/ T4 w 171"/>
                              <a:gd name="T6" fmla="+- 0 15871 15832"/>
                              <a:gd name="T7" fmla="*/ 15871 h 179"/>
                              <a:gd name="T8" fmla="+- 0 10488 10380"/>
                              <a:gd name="T9" fmla="*/ T8 w 171"/>
                              <a:gd name="T10" fmla="+- 0 15878 15832"/>
                              <a:gd name="T11" fmla="*/ 15878 h 179"/>
                              <a:gd name="T12" fmla="+- 0 10498 10380"/>
                              <a:gd name="T13" fmla="*/ T12 w 171"/>
                              <a:gd name="T14" fmla="+- 0 15897 15832"/>
                              <a:gd name="T15" fmla="*/ 15897 h 179"/>
                              <a:gd name="T16" fmla="+- 0 10492 10380"/>
                              <a:gd name="T17" fmla="*/ T16 w 171"/>
                              <a:gd name="T18" fmla="+- 0 15920 15832"/>
                              <a:gd name="T19" fmla="*/ 15920 h 179"/>
                              <a:gd name="T20" fmla="+- 0 10474 10380"/>
                              <a:gd name="T21" fmla="*/ T20 w 171"/>
                              <a:gd name="T22" fmla="+- 0 15931 15832"/>
                              <a:gd name="T23" fmla="*/ 15931 h 179"/>
                              <a:gd name="T24" fmla="+- 0 10468 10380"/>
                              <a:gd name="T25" fmla="*/ T24 w 171"/>
                              <a:gd name="T26" fmla="+- 0 15932 15832"/>
                              <a:gd name="T27" fmla="*/ 15932 h 179"/>
                              <a:gd name="T28" fmla="+- 0 10529 10380"/>
                              <a:gd name="T29" fmla="*/ T28 w 171"/>
                              <a:gd name="T30" fmla="+- 0 15932 15832"/>
                              <a:gd name="T31" fmla="*/ 15932 h 179"/>
                              <a:gd name="T32" fmla="+- 0 10536 10380"/>
                              <a:gd name="T33" fmla="*/ T32 w 171"/>
                              <a:gd name="T34" fmla="+- 0 15912 15832"/>
                              <a:gd name="T35" fmla="*/ 15912 h 179"/>
                              <a:gd name="T36" fmla="+- 0 10533 10380"/>
                              <a:gd name="T37" fmla="*/ T36 w 171"/>
                              <a:gd name="T38" fmla="+- 0 15886 15832"/>
                              <a:gd name="T39" fmla="*/ 15886 h 179"/>
                              <a:gd name="T40" fmla="+- 0 10527 10380"/>
                              <a:gd name="T41" fmla="*/ T40 w 171"/>
                              <a:gd name="T42" fmla="+- 0 15871 15832"/>
                              <a:gd name="T43" fmla="*/ 1587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147" y="39"/>
                                </a:moveTo>
                                <a:lnTo>
                                  <a:pt x="88" y="39"/>
                                </a:lnTo>
                                <a:lnTo>
                                  <a:pt x="108" y="46"/>
                                </a:lnTo>
                                <a:lnTo>
                                  <a:pt x="118" y="65"/>
                                </a:lnTo>
                                <a:lnTo>
                                  <a:pt x="112" y="88"/>
                                </a:lnTo>
                                <a:lnTo>
                                  <a:pt x="94" y="99"/>
                                </a:lnTo>
                                <a:lnTo>
                                  <a:pt x="88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56" y="80"/>
                                </a:lnTo>
                                <a:lnTo>
                                  <a:pt x="153" y="54"/>
                                </a:lnTo>
                                <a:lnTo>
                                  <a:pt x="147" y="3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112"/>
                      <wpg:cNvGrpSpPr>
                        <a:grpSpLocks/>
                      </wpg:cNvGrpSpPr>
                      <wpg:grpSpPr bwMode="auto">
                        <a:xfrm>
                          <a:off x="10586" y="15832"/>
                          <a:ext cx="161" cy="183"/>
                          <a:chOff x="10586" y="15832"/>
                          <a:chExt cx="161" cy="183"/>
                        </a:xfrm>
                      </wpg:grpSpPr>
                      <wps:wsp>
                        <wps:cNvPr id="141" name="Freeform 114"/>
                        <wps:cNvSpPr>
                          <a:spLocks/>
                        </wps:cNvSpPr>
                        <wps:spPr bwMode="auto">
                          <a:xfrm>
                            <a:off x="10586" y="15832"/>
                            <a:ext cx="161" cy="183"/>
                          </a:xfrm>
                          <a:custGeom>
                            <a:avLst/>
                            <a:gdLst>
                              <a:gd name="T0" fmla="+- 0 10626 10586"/>
                              <a:gd name="T1" fmla="*/ T0 w 161"/>
                              <a:gd name="T2" fmla="+- 0 15832 15832"/>
                              <a:gd name="T3" fmla="*/ 15832 h 183"/>
                              <a:gd name="T4" fmla="+- 0 10586 10586"/>
                              <a:gd name="T5" fmla="*/ T4 w 161"/>
                              <a:gd name="T6" fmla="+- 0 15832 15832"/>
                              <a:gd name="T7" fmla="*/ 15832 h 183"/>
                              <a:gd name="T8" fmla="+- 0 10660 10586"/>
                              <a:gd name="T9" fmla="*/ T8 w 161"/>
                              <a:gd name="T10" fmla="+- 0 16015 15832"/>
                              <a:gd name="T11" fmla="*/ 16015 h 183"/>
                              <a:gd name="T12" fmla="+- 0 10673 10586"/>
                              <a:gd name="T13" fmla="*/ T12 w 161"/>
                              <a:gd name="T14" fmla="+- 0 16015 15832"/>
                              <a:gd name="T15" fmla="*/ 16015 h 183"/>
                              <a:gd name="T16" fmla="+- 0 10707 10586"/>
                              <a:gd name="T17" fmla="*/ T16 w 161"/>
                              <a:gd name="T18" fmla="+- 0 15932 15832"/>
                              <a:gd name="T19" fmla="*/ 15932 h 183"/>
                              <a:gd name="T20" fmla="+- 0 10666 10586"/>
                              <a:gd name="T21" fmla="*/ T20 w 161"/>
                              <a:gd name="T22" fmla="+- 0 15932 15832"/>
                              <a:gd name="T23" fmla="*/ 15932 h 183"/>
                              <a:gd name="T24" fmla="+- 0 10626 10586"/>
                              <a:gd name="T25" fmla="*/ T24 w 161"/>
                              <a:gd name="T26" fmla="+- 0 15832 15832"/>
                              <a:gd name="T27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183"/>
                                </a:lnTo>
                                <a:lnTo>
                                  <a:pt x="87" y="183"/>
                                </a:lnTo>
                                <a:lnTo>
                                  <a:pt x="121" y="100"/>
                                </a:lnTo>
                                <a:lnTo>
                                  <a:pt x="80" y="10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3"/>
                        <wps:cNvSpPr>
                          <a:spLocks/>
                        </wps:cNvSpPr>
                        <wps:spPr bwMode="auto">
                          <a:xfrm>
                            <a:off x="10586" y="15832"/>
                            <a:ext cx="161" cy="183"/>
                          </a:xfrm>
                          <a:custGeom>
                            <a:avLst/>
                            <a:gdLst>
                              <a:gd name="T0" fmla="+- 0 10747 10586"/>
                              <a:gd name="T1" fmla="*/ T0 w 161"/>
                              <a:gd name="T2" fmla="+- 0 15832 15832"/>
                              <a:gd name="T3" fmla="*/ 15832 h 183"/>
                              <a:gd name="T4" fmla="+- 0 10706 10586"/>
                              <a:gd name="T5" fmla="*/ T4 w 161"/>
                              <a:gd name="T6" fmla="+- 0 15832 15832"/>
                              <a:gd name="T7" fmla="*/ 15832 h 183"/>
                              <a:gd name="T8" fmla="+- 0 10666 10586"/>
                              <a:gd name="T9" fmla="*/ T8 w 161"/>
                              <a:gd name="T10" fmla="+- 0 15932 15832"/>
                              <a:gd name="T11" fmla="*/ 15932 h 183"/>
                              <a:gd name="T12" fmla="+- 0 10707 10586"/>
                              <a:gd name="T13" fmla="*/ T12 w 161"/>
                              <a:gd name="T14" fmla="+- 0 15932 15832"/>
                              <a:gd name="T15" fmla="*/ 15932 h 183"/>
                              <a:gd name="T16" fmla="+- 0 10747 10586"/>
                              <a:gd name="T17" fmla="*/ T16 w 161"/>
                              <a:gd name="T18" fmla="+- 0 15832 15832"/>
                              <a:gd name="T19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161" y="0"/>
                                </a:moveTo>
                                <a:lnTo>
                                  <a:pt x="120" y="0"/>
                                </a:lnTo>
                                <a:lnTo>
                                  <a:pt x="80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108"/>
                      <wpg:cNvGrpSpPr>
                        <a:grpSpLocks/>
                      </wpg:cNvGrpSpPr>
                      <wpg:grpSpPr bwMode="auto">
                        <a:xfrm>
                          <a:off x="10790" y="15831"/>
                          <a:ext cx="168" cy="183"/>
                          <a:chOff x="10790" y="15831"/>
                          <a:chExt cx="168" cy="183"/>
                        </a:xfrm>
                      </wpg:grpSpPr>
                      <wps:wsp>
                        <wps:cNvPr id="144" name="Freeform 111"/>
                        <wps:cNvSpPr>
                          <a:spLocks/>
                        </wps:cNvSpPr>
                        <wps:spPr bwMode="auto">
                          <a:xfrm>
                            <a:off x="10790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897 10790"/>
                              <a:gd name="T1" fmla="*/ T0 w 168"/>
                              <a:gd name="T2" fmla="+- 0 15831 15831"/>
                              <a:gd name="T3" fmla="*/ 15831 h 183"/>
                              <a:gd name="T4" fmla="+- 0 10827 10790"/>
                              <a:gd name="T5" fmla="*/ T4 w 168"/>
                              <a:gd name="T6" fmla="+- 0 15849 15831"/>
                              <a:gd name="T7" fmla="*/ 15849 h 183"/>
                              <a:gd name="T8" fmla="+- 0 10790 10790"/>
                              <a:gd name="T9" fmla="*/ T8 w 168"/>
                              <a:gd name="T10" fmla="+- 0 15918 15831"/>
                              <a:gd name="T11" fmla="*/ 15918 h 183"/>
                              <a:gd name="T12" fmla="+- 0 10792 10790"/>
                              <a:gd name="T13" fmla="*/ T12 w 168"/>
                              <a:gd name="T14" fmla="+- 0 15942 15831"/>
                              <a:gd name="T15" fmla="*/ 15942 h 183"/>
                              <a:gd name="T16" fmla="+- 0 10824 10790"/>
                              <a:gd name="T17" fmla="*/ T16 w 168"/>
                              <a:gd name="T18" fmla="+- 0 15997 15831"/>
                              <a:gd name="T19" fmla="*/ 15997 h 183"/>
                              <a:gd name="T20" fmla="+- 0 10865 10790"/>
                              <a:gd name="T21" fmla="*/ T20 w 168"/>
                              <a:gd name="T22" fmla="+- 0 16014 15831"/>
                              <a:gd name="T23" fmla="*/ 16014 h 183"/>
                              <a:gd name="T24" fmla="+- 0 10892 10790"/>
                              <a:gd name="T25" fmla="*/ T24 w 168"/>
                              <a:gd name="T26" fmla="+- 0 16013 15831"/>
                              <a:gd name="T27" fmla="*/ 16013 h 183"/>
                              <a:gd name="T28" fmla="+- 0 10914 10790"/>
                              <a:gd name="T29" fmla="*/ T28 w 168"/>
                              <a:gd name="T30" fmla="+- 0 16008 15831"/>
                              <a:gd name="T31" fmla="*/ 16008 h 183"/>
                              <a:gd name="T32" fmla="+- 0 10931 10790"/>
                              <a:gd name="T33" fmla="*/ T32 w 168"/>
                              <a:gd name="T34" fmla="+- 0 16001 15831"/>
                              <a:gd name="T35" fmla="*/ 16001 h 183"/>
                              <a:gd name="T36" fmla="+- 0 10945 10790"/>
                              <a:gd name="T37" fmla="*/ T36 w 168"/>
                              <a:gd name="T38" fmla="+- 0 15991 15831"/>
                              <a:gd name="T39" fmla="*/ 15991 h 183"/>
                              <a:gd name="T40" fmla="+- 0 10940 10790"/>
                              <a:gd name="T41" fmla="*/ T40 w 168"/>
                              <a:gd name="T42" fmla="+- 0 15978 15831"/>
                              <a:gd name="T43" fmla="*/ 15978 h 183"/>
                              <a:gd name="T44" fmla="+- 0 10898 10790"/>
                              <a:gd name="T45" fmla="*/ T44 w 168"/>
                              <a:gd name="T46" fmla="+- 0 15978 15831"/>
                              <a:gd name="T47" fmla="*/ 15978 h 183"/>
                              <a:gd name="T48" fmla="+- 0 10869 10790"/>
                              <a:gd name="T49" fmla="*/ T48 w 168"/>
                              <a:gd name="T50" fmla="+- 0 15975 15831"/>
                              <a:gd name="T51" fmla="*/ 15975 h 183"/>
                              <a:gd name="T52" fmla="+- 0 10849 10790"/>
                              <a:gd name="T53" fmla="*/ T52 w 168"/>
                              <a:gd name="T54" fmla="+- 0 15965 15831"/>
                              <a:gd name="T55" fmla="*/ 15965 h 183"/>
                              <a:gd name="T56" fmla="+- 0 10837 10790"/>
                              <a:gd name="T57" fmla="*/ T56 w 168"/>
                              <a:gd name="T58" fmla="+- 0 15950 15831"/>
                              <a:gd name="T59" fmla="*/ 15950 h 183"/>
                              <a:gd name="T60" fmla="+- 0 10832 10790"/>
                              <a:gd name="T61" fmla="*/ T60 w 168"/>
                              <a:gd name="T62" fmla="+- 0 15934 15831"/>
                              <a:gd name="T63" fmla="*/ 15934 h 183"/>
                              <a:gd name="T64" fmla="+- 0 10832 10790"/>
                              <a:gd name="T65" fmla="*/ T64 w 168"/>
                              <a:gd name="T66" fmla="+- 0 15927 15831"/>
                              <a:gd name="T67" fmla="*/ 15927 h 183"/>
                              <a:gd name="T68" fmla="+- 0 10957 10790"/>
                              <a:gd name="T69" fmla="*/ T68 w 168"/>
                              <a:gd name="T70" fmla="+- 0 15927 15831"/>
                              <a:gd name="T71" fmla="*/ 15927 h 183"/>
                              <a:gd name="T72" fmla="+- 0 10958 10790"/>
                              <a:gd name="T73" fmla="*/ T72 w 168"/>
                              <a:gd name="T74" fmla="+- 0 15904 15831"/>
                              <a:gd name="T75" fmla="*/ 15904 h 183"/>
                              <a:gd name="T76" fmla="+- 0 10957 10790"/>
                              <a:gd name="T77" fmla="*/ T76 w 168"/>
                              <a:gd name="T78" fmla="+- 0 15895 15831"/>
                              <a:gd name="T79" fmla="*/ 15895 h 183"/>
                              <a:gd name="T80" fmla="+- 0 10837 10790"/>
                              <a:gd name="T81" fmla="*/ T80 w 168"/>
                              <a:gd name="T82" fmla="+- 0 15895 15831"/>
                              <a:gd name="T83" fmla="*/ 15895 h 183"/>
                              <a:gd name="T84" fmla="+- 0 10850 10790"/>
                              <a:gd name="T85" fmla="*/ T84 w 168"/>
                              <a:gd name="T86" fmla="+- 0 15875 15831"/>
                              <a:gd name="T87" fmla="*/ 15875 h 183"/>
                              <a:gd name="T88" fmla="+- 0 10868 10790"/>
                              <a:gd name="T89" fmla="*/ T88 w 168"/>
                              <a:gd name="T90" fmla="+- 0 15866 15831"/>
                              <a:gd name="T91" fmla="*/ 15866 h 183"/>
                              <a:gd name="T92" fmla="+- 0 10946 10790"/>
                              <a:gd name="T93" fmla="*/ T92 w 168"/>
                              <a:gd name="T94" fmla="+- 0 15866 15831"/>
                              <a:gd name="T95" fmla="*/ 15866 h 183"/>
                              <a:gd name="T96" fmla="+- 0 10945 10790"/>
                              <a:gd name="T97" fmla="*/ T96 w 168"/>
                              <a:gd name="T98" fmla="+- 0 15864 15831"/>
                              <a:gd name="T99" fmla="*/ 15864 h 183"/>
                              <a:gd name="T100" fmla="+- 0 10933 10790"/>
                              <a:gd name="T101" fmla="*/ T100 w 168"/>
                              <a:gd name="T102" fmla="+- 0 15849 15831"/>
                              <a:gd name="T103" fmla="*/ 15849 h 183"/>
                              <a:gd name="T104" fmla="+- 0 10916 10790"/>
                              <a:gd name="T105" fmla="*/ T104 w 168"/>
                              <a:gd name="T106" fmla="+- 0 15838 15831"/>
                              <a:gd name="T107" fmla="*/ 15838 h 183"/>
                              <a:gd name="T108" fmla="+- 0 10897 10790"/>
                              <a:gd name="T109" fmla="*/ T108 w 168"/>
                              <a:gd name="T110" fmla="+- 0 15831 15831"/>
                              <a:gd name="T111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07" y="0"/>
                                </a:moveTo>
                                <a:lnTo>
                                  <a:pt x="37" y="18"/>
                                </a:lnTo>
                                <a:lnTo>
                                  <a:pt x="0" y="87"/>
                                </a:lnTo>
                                <a:lnTo>
                                  <a:pt x="2" y="111"/>
                                </a:lnTo>
                                <a:lnTo>
                                  <a:pt x="34" y="166"/>
                                </a:lnTo>
                                <a:lnTo>
                                  <a:pt x="75" y="183"/>
                                </a:lnTo>
                                <a:lnTo>
                                  <a:pt x="102" y="182"/>
                                </a:lnTo>
                                <a:lnTo>
                                  <a:pt x="124" y="177"/>
                                </a:lnTo>
                                <a:lnTo>
                                  <a:pt x="141" y="170"/>
                                </a:lnTo>
                                <a:lnTo>
                                  <a:pt x="155" y="160"/>
                                </a:lnTo>
                                <a:lnTo>
                                  <a:pt x="150" y="147"/>
                                </a:lnTo>
                                <a:lnTo>
                                  <a:pt x="108" y="147"/>
                                </a:lnTo>
                                <a:lnTo>
                                  <a:pt x="79" y="144"/>
                                </a:lnTo>
                                <a:lnTo>
                                  <a:pt x="59" y="134"/>
                                </a:lnTo>
                                <a:lnTo>
                                  <a:pt x="47" y="119"/>
                                </a:lnTo>
                                <a:lnTo>
                                  <a:pt x="42" y="103"/>
                                </a:lnTo>
                                <a:lnTo>
                                  <a:pt x="42" y="96"/>
                                </a:lnTo>
                                <a:lnTo>
                                  <a:pt x="167" y="96"/>
                                </a:lnTo>
                                <a:lnTo>
                                  <a:pt x="168" y="73"/>
                                </a:lnTo>
                                <a:lnTo>
                                  <a:pt x="167" y="64"/>
                                </a:lnTo>
                                <a:lnTo>
                                  <a:pt x="47" y="64"/>
                                </a:lnTo>
                                <a:lnTo>
                                  <a:pt x="60" y="44"/>
                                </a:lnTo>
                                <a:lnTo>
                                  <a:pt x="78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3"/>
                                </a:lnTo>
                                <a:lnTo>
                                  <a:pt x="143" y="18"/>
                                </a:lnTo>
                                <a:lnTo>
                                  <a:pt x="126" y="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0"/>
                        <wps:cNvSpPr>
                          <a:spLocks/>
                        </wps:cNvSpPr>
                        <wps:spPr bwMode="auto">
                          <a:xfrm>
                            <a:off x="10790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932 10790"/>
                              <a:gd name="T1" fmla="*/ T0 w 168"/>
                              <a:gd name="T2" fmla="+- 0 15959 15831"/>
                              <a:gd name="T3" fmla="*/ 15959 h 183"/>
                              <a:gd name="T4" fmla="+- 0 10917 10790"/>
                              <a:gd name="T5" fmla="*/ T4 w 168"/>
                              <a:gd name="T6" fmla="+- 0 15970 15831"/>
                              <a:gd name="T7" fmla="*/ 15970 h 183"/>
                              <a:gd name="T8" fmla="+- 0 10898 10790"/>
                              <a:gd name="T9" fmla="*/ T8 w 168"/>
                              <a:gd name="T10" fmla="+- 0 15978 15831"/>
                              <a:gd name="T11" fmla="*/ 15978 h 183"/>
                              <a:gd name="T12" fmla="+- 0 10940 10790"/>
                              <a:gd name="T13" fmla="*/ T12 w 168"/>
                              <a:gd name="T14" fmla="+- 0 15978 15831"/>
                              <a:gd name="T15" fmla="*/ 15978 h 183"/>
                              <a:gd name="T16" fmla="+- 0 10932 10790"/>
                              <a:gd name="T17" fmla="*/ T16 w 168"/>
                              <a:gd name="T18" fmla="+- 0 15959 15831"/>
                              <a:gd name="T19" fmla="*/ 1595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42" y="128"/>
                                </a:moveTo>
                                <a:lnTo>
                                  <a:pt x="127" y="139"/>
                                </a:lnTo>
                                <a:lnTo>
                                  <a:pt x="108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42" y="12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9"/>
                        <wps:cNvSpPr>
                          <a:spLocks/>
                        </wps:cNvSpPr>
                        <wps:spPr bwMode="auto">
                          <a:xfrm>
                            <a:off x="10790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946 10790"/>
                              <a:gd name="T1" fmla="*/ T0 w 168"/>
                              <a:gd name="T2" fmla="+- 0 15866 15831"/>
                              <a:gd name="T3" fmla="*/ 15866 h 183"/>
                              <a:gd name="T4" fmla="+- 0 10868 10790"/>
                              <a:gd name="T5" fmla="*/ T4 w 168"/>
                              <a:gd name="T6" fmla="+- 0 15866 15831"/>
                              <a:gd name="T7" fmla="*/ 15866 h 183"/>
                              <a:gd name="T8" fmla="+- 0 10896 10790"/>
                              <a:gd name="T9" fmla="*/ T8 w 168"/>
                              <a:gd name="T10" fmla="+- 0 15869 15831"/>
                              <a:gd name="T11" fmla="*/ 15869 h 183"/>
                              <a:gd name="T12" fmla="+- 0 10912 10790"/>
                              <a:gd name="T13" fmla="*/ T12 w 168"/>
                              <a:gd name="T14" fmla="+- 0 15880 15831"/>
                              <a:gd name="T15" fmla="*/ 15880 h 183"/>
                              <a:gd name="T16" fmla="+- 0 10837 10790"/>
                              <a:gd name="T17" fmla="*/ T16 w 168"/>
                              <a:gd name="T18" fmla="+- 0 15895 15831"/>
                              <a:gd name="T19" fmla="*/ 15895 h 183"/>
                              <a:gd name="T20" fmla="+- 0 10957 10790"/>
                              <a:gd name="T21" fmla="*/ T20 w 168"/>
                              <a:gd name="T22" fmla="+- 0 15895 15831"/>
                              <a:gd name="T23" fmla="*/ 15895 h 183"/>
                              <a:gd name="T24" fmla="+- 0 10954 10790"/>
                              <a:gd name="T25" fmla="*/ T24 w 168"/>
                              <a:gd name="T26" fmla="+- 0 15883 15831"/>
                              <a:gd name="T27" fmla="*/ 15883 h 183"/>
                              <a:gd name="T28" fmla="+- 0 10946 10790"/>
                              <a:gd name="T29" fmla="*/ T28 w 168"/>
                              <a:gd name="T30" fmla="+- 0 15866 15831"/>
                              <a:gd name="T31" fmla="*/ 1586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56" y="35"/>
                                </a:moveTo>
                                <a:lnTo>
                                  <a:pt x="78" y="35"/>
                                </a:lnTo>
                                <a:lnTo>
                                  <a:pt x="106" y="38"/>
                                </a:lnTo>
                                <a:lnTo>
                                  <a:pt x="122" y="49"/>
                                </a:lnTo>
                                <a:lnTo>
                                  <a:pt x="47" y="64"/>
                                </a:lnTo>
                                <a:lnTo>
                                  <a:pt x="167" y="64"/>
                                </a:lnTo>
                                <a:lnTo>
                                  <a:pt x="164" y="52"/>
                                </a:lnTo>
                                <a:lnTo>
                                  <a:pt x="156" y="3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451B2" id="Group 107" o:spid="_x0000_s1026" style="position:absolute;margin-left:518.5pt;margin-top:791.05pt;width:40.7pt;height:18.3pt;z-index:-251661824;mso-position-horizontal-relative:page;mso-position-vertical-relative:page" coordorigin="10370,15821" coordsize="81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">
              <v:group id="Group 144" o:spid="_x0000_s1027" style="position:absolute;left:11097;top:16055;width:77;height:90" coordorigin="11097,16055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146" o:spid="_x0000_s1028" style="position:absolute;left:11097;top:16055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" path="m77,40l77,,58,r,21l33,21,12,28,,46,5,71,18,86r15,4l77,90r,-19l25,71,18,64r,-17l25,40r52,e" fillcolor="#f47920" stroked="f">
                  <v:path arrowok="t" o:connecttype="custom" o:connectlocs="77,16095;77,16055;58,16055;58,16076;33,16076;12,16083;0,16101;5,16126;18,16141;33,16145;77,16145;77,16126;25,16126;18,16119;18,16102;25,16095;77,16095" o:connectangles="0,0,0,0,0,0,0,0,0,0,0,0,0,0,0,0,0"/>
                </v:shape>
                <v:shape id="Freeform 145" o:spid="_x0000_s1029" style="position:absolute;left:11097;top:16055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" path="m77,40r-19,l58,71r19,l77,40e" fillcolor="#f47920" stroked="f">
                  <v:path arrowok="t" o:connecttype="custom" o:connectlocs="77,16095;58,16095;58,16126;77,16126;77,16095" o:connectangles="0,0,0,0,0"/>
                </v:shape>
              </v:group>
              <v:group id="Group 141" o:spid="_x0000_s1030" style="position:absolute;left:11039;top:16055;width:21;height:121" coordorigin="11039,16055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<v:shape id="Freeform 143" o:spid="_x0000_s1031" style="position:absolute;left:11039;top:16055;width:21;height:121;visibility:visible;mso-wrap-style:square;v-text-anchor:top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" path="m21,l2,r,90l21,90,21,e" fillcolor="#f47920" stroked="f">
                  <v:path arrowok="t" o:connecttype="custom" o:connectlocs="21,16055;2,16055;2,16145;21,16145;21,16055" o:connectangles="0,0,0,0,0"/>
                </v:shape>
                <v:shape id="Freeform 142" o:spid="_x0000_s1032" style="position:absolute;left:11039;top:16055;width:21;height:121;visibility:visible;mso-wrap-style:square;v-text-anchor:top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" path="m17,113r-12,l,118r,3l23,121r,-3l17,113e" fillcolor="#f47920" stroked="f">
                  <v:path arrowok="t" o:connecttype="custom" o:connectlocs="17,16168;5,16168;0,16173;0,16176;23,16176;23,16173;17,16168" o:connectangles="0,0,0,0,0,0,0"/>
                </v:shape>
              </v:group>
              <v:group id="Group 137" o:spid="_x0000_s1033" style="position:absolute;left:10919;top:16053;width:85;height:91" coordorigin="10919,16053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<v:shape id="Freeform 140" o:spid="_x0000_s1034" style="position:absolute;left:10919;top:16053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" path="m10,65l8,85r17,6l52,92,69,81r4,-6l25,75,15,71,10,65e" fillcolor="#f47920" stroked="f">
                  <v:path arrowok="t" o:connecttype="custom" o:connectlocs="10,16118;8,16138;25,16144;52,16145;69,16134;73,16128;25,16128;15,16124;10,16118" o:connectangles="0,0,0,0,0,0,0,0,0"/>
                </v:shape>
                <v:shape id="Freeform 139" o:spid="_x0000_s1035" style="position:absolute;left:10919;top:16053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" path="m76,20r-51,l36,20r20,9l64,49,55,67,33,75r40,l81,63,85,38,76,20e" fillcolor="#f47920" stroked="f">
                  <v:path arrowok="t" o:connecttype="custom" o:connectlocs="76,16073;25,16073;36,16073;56,16082;64,16102;55,16120;33,16128;73,16128;81,16116;85,16091;76,16073" o:connectangles="0,0,0,0,0,0,0,0,0,0,0"/>
                </v:shape>
                <v:shape id="Freeform 138" o:spid="_x0000_s1036" style="position:absolute;left:10919;top:16053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" path="m36,l16,5,,17,10,29r6,-6l25,20r51,l75,19,59,5,36,e" fillcolor="#f47920" stroked="f">
                  <v:path arrowok="t" o:connecttype="custom" o:connectlocs="36,16053;16,16058;0,16070;10,16082;16,16076;25,16073;76,16073;75,16072;59,16058;36,16053" o:connectangles="0,0,0,0,0,0,0,0,0,0"/>
                </v:shape>
              </v:group>
              <v:group id="Group 134" o:spid="_x0000_s1037" style="position:absolute;left:10818;top:16055;width:84;height:90" coordorigin="10818,16055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<v:shape id="Freeform 136" o:spid="_x0000_s1038" style="position:absolute;left:10818;top:16055;width:84;height:90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" path="m84,71l,71,,90r84,l84,71e" fillcolor="#f47920" stroked="f">
                  <v:path arrowok="t" o:connecttype="custom" o:connectlocs="84,16126;0,16126;0,16145;84,16145;84,16126" o:connectangles="0,0,0,0,0"/>
                </v:shape>
                <v:shape id="Freeform 135" o:spid="_x0000_s1039" style="position:absolute;left:10818;top:16055;width:84;height:90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" path="m51,l32,r,71l51,71,51,e" fillcolor="#f47920" stroked="f">
                  <v:path arrowok="t" o:connecttype="custom" o:connectlocs="51,16055;32,16055;32,16126;51,16126;51,16055" o:connectangles="0,0,0,0,0"/>
                </v:shape>
              </v:group>
              <v:group id="Group 131" o:spid="_x0000_s1040" style="position:absolute;left:10716;top:16057;width:76;height:88" coordorigin="10716,16057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<v:shape id="Freeform 133" o:spid="_x0000_s1041" style="position:absolute;left:10716;top:16057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" path="m23,l7,13,,35,,88r20,l20,24r8,-9l70,15,68,12,51,2,23,e" fillcolor="#f47920" stroked="f">
                  <v:path arrowok="t" o:connecttype="custom" o:connectlocs="23,16057;7,16070;0,16092;0,16145;20,16145;20,16081;28,16072;70,16072;68,16069;51,16059;23,16057" o:connectangles="0,0,0,0,0,0,0,0,0,0,0"/>
                </v:shape>
                <v:shape id="Freeform 132" o:spid="_x0000_s1042" style="position:absolute;left:10716;top:16057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" path="m70,15r-21,l58,24r,64l77,88,76,28,70,15e" fillcolor="#f47920" stroked="f">
                  <v:path arrowok="t" o:connecttype="custom" o:connectlocs="70,16072;49,16072;58,16081;58,16145;77,16145;76,16085;70,16072" o:connectangles="0,0,0,0,0,0,0"/>
                </v:shape>
              </v:group>
              <v:group id="Group 127" o:spid="_x0000_s1043" style="position:absolute;left:10593;top:16055;width:85;height:90" coordorigin="10593,16055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<v:shape id="Freeform 130" o:spid="_x0000_s1044" style="position:absolute;left:10593;top:16055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" path="m27,l,,25,26,15,31,7,43r,13l14,76,32,89r54,1l86,71r-53,l26,64r,-17l33,40r53,l86,21r-38,l27,e" fillcolor="#f47920" stroked="f">
                  <v:path arrowok="t" o:connecttype="custom" o:connectlocs="27,16055;0,16055;25,16081;15,16086;7,16098;7,16111;14,16131;32,16144;86,16145;86,16126;33,16126;26,16119;26,16102;33,16095;86,16095;86,16076;48,16076;27,16055" o:connectangles="0,0,0,0,0,0,0,0,0,0,0,0,0,0,0,0,0,0"/>
                </v:shape>
                <v:shape id="Freeform 129" o:spid="_x0000_s1045" style="position:absolute;left:10593;top:16055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" path="m86,40r-20,l66,71r20,l86,40e" fillcolor="#f47920" stroked="f">
                  <v:path arrowok="t" o:connecttype="custom" o:connectlocs="86,16095;66,16095;66,16126;86,16126;86,16095" o:connectangles="0,0,0,0,0"/>
                </v:shape>
                <v:shape id="Freeform 128" o:spid="_x0000_s1046" style="position:absolute;left:10593;top:16055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" path="m86,l66,r,21l86,21,86,e" fillcolor="#f47920" stroked="f">
                  <v:path arrowok="t" o:connecttype="custom" o:connectlocs="86,16055;66,16055;66,16076;86,16076;86,16055" o:connectangles="0,0,0,0,0"/>
                </v:shape>
              </v:group>
              <v:group id="Group 123" o:spid="_x0000_s1047" style="position:absolute;left:10485;top:16056;width:82;height:90" coordorigin="10485,16056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<v:shape id="Freeform 126" o:spid="_x0000_s1048" style="position:absolute;left:10485;top:16056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" path="m72,15r-18,l64,30,63,42,,42,2,64,12,81r18,9l56,86,73,74r1,-1l28,73,21,66r,-8l81,58r1,-2l80,30,72,15e" fillcolor="#f47920" stroked="f">
                  <v:path arrowok="t" o:connecttype="custom" o:connectlocs="72,16071;54,16071;64,16086;63,16098;0,16098;2,16120;12,16137;30,16146;56,16142;73,16130;74,16129;28,16129;21,16122;21,16114;81,16114;82,16112;80,16086;72,16071" o:connectangles="0,0,0,0,0,0,0,0,0,0,0,0,0,0,0,0,0,0"/>
                </v:shape>
                <v:shape id="Freeform 125" o:spid="_x0000_s1049" style="position:absolute;left:10485;top:16056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" path="m81,58r-21,l56,69r-9,4l74,73,81,58e" fillcolor="#f47920" stroked="f">
                  <v:path arrowok="t" o:connecttype="custom" o:connectlocs="81,16114;60,16114;56,16125;47,16129;74,16129;81,16114" o:connectangles="0,0,0,0,0,0"/>
                </v:shape>
                <v:shape id="Freeform 124" o:spid="_x0000_s1050" style="position:absolute;left:10485;top:16056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" path="m54,l27,1,10,7r3,19l18,21r8,-6l72,15,70,11,54,e" fillcolor="#f47920" stroked="f">
                  <v:path arrowok="t" o:connecttype="custom" o:connectlocs="54,16056;27,16057;10,16063;13,16082;18,16077;26,16071;72,16071;70,16067;54,16056" o:connectangles="0,0,0,0,0,0,0,0,0"/>
                </v:shape>
              </v:group>
              <v:group id="Group 119" o:spid="_x0000_s1051" style="position:absolute;left:10388;top:16053;width:62;height:93" coordorigin="10388,16053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<v:shape id="Freeform 122" o:spid="_x0000_s1052" style="position:absolute;left:10388;top:1605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" path="m7,69l3,84r16,8l42,93,57,81r1,-4l23,77,16,73,7,69e" fillcolor="#f47920" stroked="f">
                  <v:path arrowok="t" o:connecttype="custom" o:connectlocs="7,16122;3,16137;19,16145;42,16146;57,16134;58,16130;23,16130;16,16126;7,16122" o:connectangles="0,0,0,0,0,0,0,0,0"/>
                </v:shape>
                <v:shape id="Freeform 121" o:spid="_x0000_s1053" style="position:absolute;left:10388;top:1605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" path="m45,l34,,24,1,7,12,,35,14,50r20,9l44,68r,5l39,77r19,l62,57,47,44,28,36,19,27r,-7l28,17r34,l63,10,53,3,45,e" fillcolor="#f47920" stroked="f">
                  <v:path arrowok="t" o:connecttype="custom" o:connectlocs="45,16053;34,16053;24,16054;7,16065;0,16088;14,16103;34,16112;44,16121;44,16126;39,16130;58,16130;62,16110;47,16097;28,16089;19,16080;19,16073;28,16070;62,16070;63,16063;53,16056;45,16053" o:connectangles="0,0,0,0,0,0,0,0,0,0,0,0,0,0,0,0,0,0,0,0,0"/>
                </v:shape>
                <v:shape id="Freeform 120" o:spid="_x0000_s1054" style="position:absolute;left:10388;top:1605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" path="m62,17r-20,l49,20r12,6l62,17e" fillcolor="#f47920" stroked="f">
                  <v:path arrowok="t" o:connecttype="custom" o:connectlocs="62,16070;42,16070;49,16073;61,16079;62,16070" o:connectangles="0,0,0,0,0"/>
                </v:shape>
              </v:group>
              <v:group id="Group 115" o:spid="_x0000_s1055" style="position:absolute;left:10380;top:15832;width:171;height:179" coordorigin="10380,15832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<v:shape id="Freeform 118" o:spid="_x0000_s1056" style="position:absolute;left:10380;top:15832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" path="m,l,180r38,l38,138r91,l121,129r16,-12l149,100r-111,l38,39r109,l144,33,131,17,114,6,94,1,,e" fillcolor="#f47920" stroked="f">
                  <v:path arrowok="t" o:connecttype="custom" o:connectlocs="0,15832;0,16012;38,16012;38,15970;129,15970;121,15961;137,15949;149,15932;149,15932;38,15932;38,15871;147,15871;144,15865;131,15849;114,15838;94,15833;0,15832" o:connectangles="0,0,0,0,0,0,0,0,0,0,0,0,0,0,0,0,0"/>
                </v:shape>
                <v:shape id="Freeform 117" o:spid="_x0000_s1057" style="position:absolute;left:10380;top:15832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" path="m129,138r-53,l117,180r54,l129,138e" fillcolor="#f47920" stroked="f">
                  <v:path arrowok="t" o:connecttype="custom" o:connectlocs="129,15970;76,15970;117,16012;171,16012;129,15970" o:connectangles="0,0,0,0,0"/>
                </v:shape>
                <v:shape id="Freeform 116" o:spid="_x0000_s1058" style="position:absolute;left:10380;top:15832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" path="m147,39r-59,l108,46r10,19l112,88,94,99r-6,1l149,100r7,-20l153,54,147,39e" fillcolor="#f47920" stroked="f">
                  <v:path arrowok="t" o:connecttype="custom" o:connectlocs="147,15871;88,15871;108,15878;118,15897;112,15920;94,15931;88,15932;149,15932;156,15912;153,15886;147,15871" o:connectangles="0,0,0,0,0,0,0,0,0,0,0"/>
                </v:shape>
              </v:group>
              <v:group id="Group 112" o:spid="_x0000_s1059" style="position:absolute;left:10586;top:15832;width:161;height:183" coordorigin="10586,15832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<v:shape id="Freeform 114" o:spid="_x0000_s1060" style="position:absolute;left:10586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" path="m40,l,,74,183r13,l121,100r-41,l40,e" fillcolor="#f47920" stroked="f">
                  <v:path arrowok="t" o:connecttype="custom" o:connectlocs="40,15832;0,15832;74,16015;87,16015;121,15932;80,15932;40,15832" o:connectangles="0,0,0,0,0,0,0"/>
                </v:shape>
                <v:shape id="Freeform 113" o:spid="_x0000_s1061" style="position:absolute;left:10586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" path="m161,l120,,80,100r41,l161,e" fillcolor="#f47920" stroked="f">
                  <v:path arrowok="t" o:connecttype="custom" o:connectlocs="161,15832;120,15832;80,15932;121,15932;161,15832" o:connectangles="0,0,0,0,0"/>
                </v:shape>
              </v:group>
              <v:group id="Group 108" o:spid="_x0000_s1062" style="position:absolute;left:10790;top:15831;width:168;height:183" coordorigin="10790,15831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<v:shape id="Freeform 111" o:spid="_x0000_s1063" style="position:absolute;left:10790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" path="m107,l37,18,,87r2,24l34,166r41,17l102,182r22,-5l141,170r14,-10l150,147r-42,l79,144,59,134,47,119,42,103r,-7l167,96r1,-23l167,64,47,64,60,44,78,35r78,l155,33,143,18,126,7,107,e" fillcolor="#f47920" stroked="f">
                  <v:path arrowok="t" o:connecttype="custom" o:connectlocs="107,15831;37,15849;0,15918;2,15942;34,15997;75,16014;102,16013;124,16008;141,16001;155,15991;150,15978;108,15978;79,15975;59,15965;47,15950;42,15934;42,15927;167,15927;168,15904;167,15895;47,15895;60,15875;78,15866;156,15866;155,15864;143,15849;126,15838;107,15831" o:connectangles="0,0,0,0,0,0,0,0,0,0,0,0,0,0,0,0,0,0,0,0,0,0,0,0,0,0,0,0"/>
                </v:shape>
                <v:shape id="Freeform 110" o:spid="_x0000_s1064" style="position:absolute;left:10790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" path="m142,128r-15,11l108,147r42,l142,128e" fillcolor="#f47920" stroked="f">
                  <v:path arrowok="t" o:connecttype="custom" o:connectlocs="142,15959;127,15970;108,15978;150,15978;142,15959" o:connectangles="0,0,0,0,0"/>
                </v:shape>
                <v:shape id="Freeform 109" o:spid="_x0000_s1065" style="position:absolute;left:10790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" path="m156,35r-78,l106,38r16,11l47,64r120,l164,52,156,35e" fillcolor="#f47920" stroked="f">
                  <v:path arrowok="t" o:connecttype="custom" o:connectlocs="156,15866;78,15866;106,15869;122,15880;47,15895;167,15895;164,15883;156,15866" o:connectangles="0,0,0,0,0,0,0,0"/>
                </v:shape>
              </v:group>
              <w10:wrap anchorx="page" anchory="page"/>
            </v:group>
          </w:pict>
        </mc:Fallback>
      </mc:AlternateContent>
    </w:r>
    <w:r w:rsidRPr="00606C7B"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6308090</wp:posOffset>
              </wp:positionH>
              <wp:positionV relativeFrom="page">
                <wp:posOffset>10046335</wp:posOffset>
              </wp:positionV>
              <wp:extent cx="249555" cy="130175"/>
              <wp:effectExtent l="2540" t="0" r="0" b="0"/>
              <wp:wrapNone/>
              <wp:docPr id="9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9555" cy="130175"/>
                        <a:chOff x="9934" y="15821"/>
                        <a:chExt cx="393" cy="205"/>
                      </a:xfrm>
                    </wpg:grpSpPr>
                    <wpg:grpSp>
                      <wpg:cNvPr id="100" name="Group 104"/>
                      <wpg:cNvGrpSpPr>
                        <a:grpSpLocks/>
                      </wpg:cNvGrpSpPr>
                      <wpg:grpSpPr bwMode="auto">
                        <a:xfrm>
                          <a:off x="9944" y="15832"/>
                          <a:ext cx="161" cy="183"/>
                          <a:chOff x="9944" y="15832"/>
                          <a:chExt cx="161" cy="183"/>
                        </a:xfrm>
                      </wpg:grpSpPr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9944" y="15832"/>
                            <a:ext cx="161" cy="183"/>
                          </a:xfrm>
                          <a:custGeom>
                            <a:avLst/>
                            <a:gdLst>
                              <a:gd name="T0" fmla="+- 0 9984 9944"/>
                              <a:gd name="T1" fmla="*/ T0 w 161"/>
                              <a:gd name="T2" fmla="+- 0 15832 15832"/>
                              <a:gd name="T3" fmla="*/ 15832 h 183"/>
                              <a:gd name="T4" fmla="+- 0 9944 9944"/>
                              <a:gd name="T5" fmla="*/ T4 w 161"/>
                              <a:gd name="T6" fmla="+- 0 15832 15832"/>
                              <a:gd name="T7" fmla="*/ 15832 h 183"/>
                              <a:gd name="T8" fmla="+- 0 10018 9944"/>
                              <a:gd name="T9" fmla="*/ T8 w 161"/>
                              <a:gd name="T10" fmla="+- 0 16015 15832"/>
                              <a:gd name="T11" fmla="*/ 16015 h 183"/>
                              <a:gd name="T12" fmla="+- 0 10031 9944"/>
                              <a:gd name="T13" fmla="*/ T12 w 161"/>
                              <a:gd name="T14" fmla="+- 0 16015 15832"/>
                              <a:gd name="T15" fmla="*/ 16015 h 183"/>
                              <a:gd name="T16" fmla="+- 0 10065 9944"/>
                              <a:gd name="T17" fmla="*/ T16 w 161"/>
                              <a:gd name="T18" fmla="+- 0 15932 15832"/>
                              <a:gd name="T19" fmla="*/ 15932 h 183"/>
                              <a:gd name="T20" fmla="+- 0 10025 9944"/>
                              <a:gd name="T21" fmla="*/ T20 w 161"/>
                              <a:gd name="T22" fmla="+- 0 15932 15832"/>
                              <a:gd name="T23" fmla="*/ 15932 h 183"/>
                              <a:gd name="T24" fmla="+- 0 9984 9944"/>
                              <a:gd name="T25" fmla="*/ T24 w 161"/>
                              <a:gd name="T26" fmla="+- 0 15832 15832"/>
                              <a:gd name="T27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183"/>
                                </a:lnTo>
                                <a:lnTo>
                                  <a:pt x="87" y="183"/>
                                </a:lnTo>
                                <a:lnTo>
                                  <a:pt x="121" y="100"/>
                                </a:lnTo>
                                <a:lnTo>
                                  <a:pt x="81" y="10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5"/>
                        <wps:cNvSpPr>
                          <a:spLocks/>
                        </wps:cNvSpPr>
                        <wps:spPr bwMode="auto">
                          <a:xfrm>
                            <a:off x="9944" y="15832"/>
                            <a:ext cx="161" cy="183"/>
                          </a:xfrm>
                          <a:custGeom>
                            <a:avLst/>
                            <a:gdLst>
                              <a:gd name="T0" fmla="+- 0 10105 9944"/>
                              <a:gd name="T1" fmla="*/ T0 w 161"/>
                              <a:gd name="T2" fmla="+- 0 15832 15832"/>
                              <a:gd name="T3" fmla="*/ 15832 h 183"/>
                              <a:gd name="T4" fmla="+- 0 10064 9944"/>
                              <a:gd name="T5" fmla="*/ T4 w 161"/>
                              <a:gd name="T6" fmla="+- 0 15832 15832"/>
                              <a:gd name="T7" fmla="*/ 15832 h 183"/>
                              <a:gd name="T8" fmla="+- 0 10025 9944"/>
                              <a:gd name="T9" fmla="*/ T8 w 161"/>
                              <a:gd name="T10" fmla="+- 0 15932 15832"/>
                              <a:gd name="T11" fmla="*/ 15932 h 183"/>
                              <a:gd name="T12" fmla="+- 0 10065 9944"/>
                              <a:gd name="T13" fmla="*/ T12 w 161"/>
                              <a:gd name="T14" fmla="+- 0 15932 15832"/>
                              <a:gd name="T15" fmla="*/ 15932 h 183"/>
                              <a:gd name="T16" fmla="+- 0 10105 9944"/>
                              <a:gd name="T17" fmla="*/ T16 w 161"/>
                              <a:gd name="T18" fmla="+- 0 15832 15832"/>
                              <a:gd name="T19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161" y="0"/>
                                </a:moveTo>
                                <a:lnTo>
                                  <a:pt x="120" y="0"/>
                                </a:lnTo>
                                <a:lnTo>
                                  <a:pt x="81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100"/>
                      <wpg:cNvGrpSpPr>
                        <a:grpSpLocks/>
                      </wpg:cNvGrpSpPr>
                      <wpg:grpSpPr bwMode="auto">
                        <a:xfrm>
                          <a:off x="10149" y="15831"/>
                          <a:ext cx="168" cy="183"/>
                          <a:chOff x="10149" y="15831"/>
                          <a:chExt cx="168" cy="183"/>
                        </a:xfrm>
                      </wpg:grpSpPr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10149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256 10149"/>
                              <a:gd name="T1" fmla="*/ T0 w 168"/>
                              <a:gd name="T2" fmla="+- 0 15831 15831"/>
                              <a:gd name="T3" fmla="*/ 15831 h 183"/>
                              <a:gd name="T4" fmla="+- 0 10185 10149"/>
                              <a:gd name="T5" fmla="*/ T4 w 168"/>
                              <a:gd name="T6" fmla="+- 0 15849 15831"/>
                              <a:gd name="T7" fmla="*/ 15849 h 183"/>
                              <a:gd name="T8" fmla="+- 0 10149 10149"/>
                              <a:gd name="T9" fmla="*/ T8 w 168"/>
                              <a:gd name="T10" fmla="+- 0 15918 15831"/>
                              <a:gd name="T11" fmla="*/ 15918 h 183"/>
                              <a:gd name="T12" fmla="+- 0 10151 10149"/>
                              <a:gd name="T13" fmla="*/ T12 w 168"/>
                              <a:gd name="T14" fmla="+- 0 15942 15831"/>
                              <a:gd name="T15" fmla="*/ 15942 h 183"/>
                              <a:gd name="T16" fmla="+- 0 10183 10149"/>
                              <a:gd name="T17" fmla="*/ T16 w 168"/>
                              <a:gd name="T18" fmla="+- 0 15997 15831"/>
                              <a:gd name="T19" fmla="*/ 15997 h 183"/>
                              <a:gd name="T20" fmla="+- 0 10223 10149"/>
                              <a:gd name="T21" fmla="*/ T20 w 168"/>
                              <a:gd name="T22" fmla="+- 0 16014 15831"/>
                              <a:gd name="T23" fmla="*/ 16014 h 183"/>
                              <a:gd name="T24" fmla="+- 0 10250 10149"/>
                              <a:gd name="T25" fmla="*/ T24 w 168"/>
                              <a:gd name="T26" fmla="+- 0 16013 15831"/>
                              <a:gd name="T27" fmla="*/ 16013 h 183"/>
                              <a:gd name="T28" fmla="+- 0 10272 10149"/>
                              <a:gd name="T29" fmla="*/ T28 w 168"/>
                              <a:gd name="T30" fmla="+- 0 16008 15831"/>
                              <a:gd name="T31" fmla="*/ 16008 h 183"/>
                              <a:gd name="T32" fmla="+- 0 10290 10149"/>
                              <a:gd name="T33" fmla="*/ T32 w 168"/>
                              <a:gd name="T34" fmla="+- 0 16001 15831"/>
                              <a:gd name="T35" fmla="*/ 16001 h 183"/>
                              <a:gd name="T36" fmla="+- 0 10303 10149"/>
                              <a:gd name="T37" fmla="*/ T36 w 168"/>
                              <a:gd name="T38" fmla="+- 0 15991 15831"/>
                              <a:gd name="T39" fmla="*/ 15991 h 183"/>
                              <a:gd name="T40" fmla="+- 0 10298 10149"/>
                              <a:gd name="T41" fmla="*/ T40 w 168"/>
                              <a:gd name="T42" fmla="+- 0 15978 15831"/>
                              <a:gd name="T43" fmla="*/ 15978 h 183"/>
                              <a:gd name="T44" fmla="+- 0 10256 10149"/>
                              <a:gd name="T45" fmla="*/ T44 w 168"/>
                              <a:gd name="T46" fmla="+- 0 15978 15831"/>
                              <a:gd name="T47" fmla="*/ 15978 h 183"/>
                              <a:gd name="T48" fmla="+- 0 10227 10149"/>
                              <a:gd name="T49" fmla="*/ T48 w 168"/>
                              <a:gd name="T50" fmla="+- 0 15975 15831"/>
                              <a:gd name="T51" fmla="*/ 15975 h 183"/>
                              <a:gd name="T52" fmla="+- 0 10207 10149"/>
                              <a:gd name="T53" fmla="*/ T52 w 168"/>
                              <a:gd name="T54" fmla="+- 0 15965 15831"/>
                              <a:gd name="T55" fmla="*/ 15965 h 183"/>
                              <a:gd name="T56" fmla="+- 0 10195 10149"/>
                              <a:gd name="T57" fmla="*/ T56 w 168"/>
                              <a:gd name="T58" fmla="+- 0 15950 15831"/>
                              <a:gd name="T59" fmla="*/ 15950 h 183"/>
                              <a:gd name="T60" fmla="+- 0 10190 10149"/>
                              <a:gd name="T61" fmla="*/ T60 w 168"/>
                              <a:gd name="T62" fmla="+- 0 15934 15831"/>
                              <a:gd name="T63" fmla="*/ 15934 h 183"/>
                              <a:gd name="T64" fmla="+- 0 10190 10149"/>
                              <a:gd name="T65" fmla="*/ T64 w 168"/>
                              <a:gd name="T66" fmla="+- 0 15927 15831"/>
                              <a:gd name="T67" fmla="*/ 15927 h 183"/>
                              <a:gd name="T68" fmla="+- 0 10316 10149"/>
                              <a:gd name="T69" fmla="*/ T68 w 168"/>
                              <a:gd name="T70" fmla="+- 0 15927 15831"/>
                              <a:gd name="T71" fmla="*/ 15927 h 183"/>
                              <a:gd name="T72" fmla="+- 0 10317 10149"/>
                              <a:gd name="T73" fmla="*/ T72 w 168"/>
                              <a:gd name="T74" fmla="+- 0 15904 15831"/>
                              <a:gd name="T75" fmla="*/ 15904 h 183"/>
                              <a:gd name="T76" fmla="+- 0 10315 10149"/>
                              <a:gd name="T77" fmla="*/ T76 w 168"/>
                              <a:gd name="T78" fmla="+- 0 15895 15831"/>
                              <a:gd name="T79" fmla="*/ 15895 h 183"/>
                              <a:gd name="T80" fmla="+- 0 10195 10149"/>
                              <a:gd name="T81" fmla="*/ T80 w 168"/>
                              <a:gd name="T82" fmla="+- 0 15895 15831"/>
                              <a:gd name="T83" fmla="*/ 15895 h 183"/>
                              <a:gd name="T84" fmla="+- 0 10209 10149"/>
                              <a:gd name="T85" fmla="*/ T84 w 168"/>
                              <a:gd name="T86" fmla="+- 0 15875 15831"/>
                              <a:gd name="T87" fmla="*/ 15875 h 183"/>
                              <a:gd name="T88" fmla="+- 0 10226 10149"/>
                              <a:gd name="T89" fmla="*/ T88 w 168"/>
                              <a:gd name="T90" fmla="+- 0 15866 15831"/>
                              <a:gd name="T91" fmla="*/ 15866 h 183"/>
                              <a:gd name="T92" fmla="+- 0 10305 10149"/>
                              <a:gd name="T93" fmla="*/ T92 w 168"/>
                              <a:gd name="T94" fmla="+- 0 15866 15831"/>
                              <a:gd name="T95" fmla="*/ 15866 h 183"/>
                              <a:gd name="T96" fmla="+- 0 10304 10149"/>
                              <a:gd name="T97" fmla="*/ T96 w 168"/>
                              <a:gd name="T98" fmla="+- 0 15864 15831"/>
                              <a:gd name="T99" fmla="*/ 15864 h 183"/>
                              <a:gd name="T100" fmla="+- 0 10291 10149"/>
                              <a:gd name="T101" fmla="*/ T100 w 168"/>
                              <a:gd name="T102" fmla="+- 0 15849 15831"/>
                              <a:gd name="T103" fmla="*/ 15849 h 183"/>
                              <a:gd name="T104" fmla="+- 0 10275 10149"/>
                              <a:gd name="T105" fmla="*/ T104 w 168"/>
                              <a:gd name="T106" fmla="+- 0 15838 15831"/>
                              <a:gd name="T107" fmla="*/ 15838 h 183"/>
                              <a:gd name="T108" fmla="+- 0 10256 10149"/>
                              <a:gd name="T109" fmla="*/ T108 w 168"/>
                              <a:gd name="T110" fmla="+- 0 15831 15831"/>
                              <a:gd name="T111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07" y="0"/>
                                </a:moveTo>
                                <a:lnTo>
                                  <a:pt x="36" y="18"/>
                                </a:lnTo>
                                <a:lnTo>
                                  <a:pt x="0" y="87"/>
                                </a:lnTo>
                                <a:lnTo>
                                  <a:pt x="2" y="111"/>
                                </a:lnTo>
                                <a:lnTo>
                                  <a:pt x="34" y="166"/>
                                </a:lnTo>
                                <a:lnTo>
                                  <a:pt x="74" y="183"/>
                                </a:lnTo>
                                <a:lnTo>
                                  <a:pt x="101" y="182"/>
                                </a:lnTo>
                                <a:lnTo>
                                  <a:pt x="123" y="177"/>
                                </a:lnTo>
                                <a:lnTo>
                                  <a:pt x="141" y="170"/>
                                </a:lnTo>
                                <a:lnTo>
                                  <a:pt x="154" y="160"/>
                                </a:lnTo>
                                <a:lnTo>
                                  <a:pt x="149" y="147"/>
                                </a:lnTo>
                                <a:lnTo>
                                  <a:pt x="107" y="147"/>
                                </a:lnTo>
                                <a:lnTo>
                                  <a:pt x="78" y="144"/>
                                </a:lnTo>
                                <a:lnTo>
                                  <a:pt x="58" y="134"/>
                                </a:lnTo>
                                <a:lnTo>
                                  <a:pt x="46" y="119"/>
                                </a:lnTo>
                                <a:lnTo>
                                  <a:pt x="41" y="103"/>
                                </a:lnTo>
                                <a:lnTo>
                                  <a:pt x="41" y="96"/>
                                </a:lnTo>
                                <a:lnTo>
                                  <a:pt x="167" y="96"/>
                                </a:lnTo>
                                <a:lnTo>
                                  <a:pt x="168" y="73"/>
                                </a:lnTo>
                                <a:lnTo>
                                  <a:pt x="166" y="64"/>
                                </a:lnTo>
                                <a:lnTo>
                                  <a:pt x="46" y="64"/>
                                </a:lnTo>
                                <a:lnTo>
                                  <a:pt x="60" y="44"/>
                                </a:lnTo>
                                <a:lnTo>
                                  <a:pt x="77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3"/>
                                </a:lnTo>
                                <a:lnTo>
                                  <a:pt x="142" y="18"/>
                                </a:lnTo>
                                <a:lnTo>
                                  <a:pt x="126" y="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2"/>
                        <wps:cNvSpPr>
                          <a:spLocks/>
                        </wps:cNvSpPr>
                        <wps:spPr bwMode="auto">
                          <a:xfrm>
                            <a:off x="10149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290 10149"/>
                              <a:gd name="T1" fmla="*/ T0 w 168"/>
                              <a:gd name="T2" fmla="+- 0 15959 15831"/>
                              <a:gd name="T3" fmla="*/ 15959 h 183"/>
                              <a:gd name="T4" fmla="+- 0 10276 10149"/>
                              <a:gd name="T5" fmla="*/ T4 w 168"/>
                              <a:gd name="T6" fmla="+- 0 15970 15831"/>
                              <a:gd name="T7" fmla="*/ 15970 h 183"/>
                              <a:gd name="T8" fmla="+- 0 10256 10149"/>
                              <a:gd name="T9" fmla="*/ T8 w 168"/>
                              <a:gd name="T10" fmla="+- 0 15978 15831"/>
                              <a:gd name="T11" fmla="*/ 15978 h 183"/>
                              <a:gd name="T12" fmla="+- 0 10298 10149"/>
                              <a:gd name="T13" fmla="*/ T12 w 168"/>
                              <a:gd name="T14" fmla="+- 0 15978 15831"/>
                              <a:gd name="T15" fmla="*/ 15978 h 183"/>
                              <a:gd name="T16" fmla="+- 0 10290 10149"/>
                              <a:gd name="T17" fmla="*/ T16 w 168"/>
                              <a:gd name="T18" fmla="+- 0 15959 15831"/>
                              <a:gd name="T19" fmla="*/ 1595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41" y="128"/>
                                </a:moveTo>
                                <a:lnTo>
                                  <a:pt x="127" y="139"/>
                                </a:lnTo>
                                <a:lnTo>
                                  <a:pt x="107" y="147"/>
                                </a:lnTo>
                                <a:lnTo>
                                  <a:pt x="149" y="147"/>
                                </a:lnTo>
                                <a:lnTo>
                                  <a:pt x="141" y="12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1"/>
                        <wps:cNvSpPr>
                          <a:spLocks/>
                        </wps:cNvSpPr>
                        <wps:spPr bwMode="auto">
                          <a:xfrm>
                            <a:off x="10149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305 10149"/>
                              <a:gd name="T1" fmla="*/ T0 w 168"/>
                              <a:gd name="T2" fmla="+- 0 15866 15831"/>
                              <a:gd name="T3" fmla="*/ 15866 h 183"/>
                              <a:gd name="T4" fmla="+- 0 10226 10149"/>
                              <a:gd name="T5" fmla="*/ T4 w 168"/>
                              <a:gd name="T6" fmla="+- 0 15866 15831"/>
                              <a:gd name="T7" fmla="*/ 15866 h 183"/>
                              <a:gd name="T8" fmla="+- 0 10255 10149"/>
                              <a:gd name="T9" fmla="*/ T8 w 168"/>
                              <a:gd name="T10" fmla="+- 0 15869 15831"/>
                              <a:gd name="T11" fmla="*/ 15869 h 183"/>
                              <a:gd name="T12" fmla="+- 0 10270 10149"/>
                              <a:gd name="T13" fmla="*/ T12 w 168"/>
                              <a:gd name="T14" fmla="+- 0 15880 15831"/>
                              <a:gd name="T15" fmla="*/ 15880 h 183"/>
                              <a:gd name="T16" fmla="+- 0 10195 10149"/>
                              <a:gd name="T17" fmla="*/ T16 w 168"/>
                              <a:gd name="T18" fmla="+- 0 15895 15831"/>
                              <a:gd name="T19" fmla="*/ 15895 h 183"/>
                              <a:gd name="T20" fmla="+- 0 10315 10149"/>
                              <a:gd name="T21" fmla="*/ T20 w 168"/>
                              <a:gd name="T22" fmla="+- 0 15895 15831"/>
                              <a:gd name="T23" fmla="*/ 15895 h 183"/>
                              <a:gd name="T24" fmla="+- 0 10313 10149"/>
                              <a:gd name="T25" fmla="*/ T24 w 168"/>
                              <a:gd name="T26" fmla="+- 0 15883 15831"/>
                              <a:gd name="T27" fmla="*/ 15883 h 183"/>
                              <a:gd name="T28" fmla="+- 0 10305 10149"/>
                              <a:gd name="T29" fmla="*/ T28 w 168"/>
                              <a:gd name="T30" fmla="+- 0 15866 15831"/>
                              <a:gd name="T31" fmla="*/ 1586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56" y="35"/>
                                </a:moveTo>
                                <a:lnTo>
                                  <a:pt x="77" y="35"/>
                                </a:lnTo>
                                <a:lnTo>
                                  <a:pt x="106" y="38"/>
                                </a:lnTo>
                                <a:lnTo>
                                  <a:pt x="121" y="49"/>
                                </a:lnTo>
                                <a:lnTo>
                                  <a:pt x="46" y="64"/>
                                </a:lnTo>
                                <a:lnTo>
                                  <a:pt x="166" y="64"/>
                                </a:lnTo>
                                <a:lnTo>
                                  <a:pt x="164" y="52"/>
                                </a:lnTo>
                                <a:lnTo>
                                  <a:pt x="156" y="3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BDC0F2" id="Group 99" o:spid="_x0000_s1026" style="position:absolute;margin-left:496.7pt;margin-top:791.05pt;width:19.65pt;height:10.25pt;z-index:-251660800;mso-position-horizontal-relative:page;mso-position-vertical-relative:page" coordorigin="9934,15821" coordsize="393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">
              <v:group id="Group 104" o:spid="_x0000_s1027" style="position:absolute;left:9944;top:15832;width:161;height:183" coordorigin="9944,15832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<v:shape id="Freeform 106" o:spid="_x0000_s1028" style="position:absolute;left:9944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" path="m40,l,,74,183r13,l121,100r-40,l40,e" fillcolor="#f47920" stroked="f">
                  <v:path arrowok="t" o:connecttype="custom" o:connectlocs="40,15832;0,15832;74,16015;87,16015;121,15932;81,15932;40,15832" o:connectangles="0,0,0,0,0,0,0"/>
                </v:shape>
                <v:shape id="Freeform 105" o:spid="_x0000_s1029" style="position:absolute;left:9944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" path="m161,l120,,81,100r40,l161,e" fillcolor="#f47920" stroked="f">
                  <v:path arrowok="t" o:connecttype="custom" o:connectlocs="161,15832;120,15832;81,15932;121,15932;161,15832" o:connectangles="0,0,0,0,0"/>
                </v:shape>
              </v:group>
              <v:group id="Group 100" o:spid="_x0000_s1030" style="position:absolute;left:10149;top:15831;width:168;height:183" coordorigin="10149,15831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103" o:spid="_x0000_s1031" style="position:absolute;left:10149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" path="m107,l36,18,,87r2,24l34,166r40,17l101,182r22,-5l141,170r13,-10l149,147r-42,l78,144,58,134,46,119,41,103r,-7l167,96r1,-23l166,64,46,64,60,44,77,35r79,l155,33,142,18,126,7,107,e" fillcolor="#f47920" stroked="f">
                  <v:path arrowok="t" o:connecttype="custom" o:connectlocs="107,15831;36,15849;0,15918;2,15942;34,15997;74,16014;101,16013;123,16008;141,16001;154,15991;149,15978;107,15978;78,15975;58,15965;46,15950;41,15934;41,15927;167,15927;168,15904;166,15895;46,15895;60,15875;77,15866;156,15866;155,15864;142,15849;126,15838;107,15831" o:connectangles="0,0,0,0,0,0,0,0,0,0,0,0,0,0,0,0,0,0,0,0,0,0,0,0,0,0,0,0"/>
                </v:shape>
                <v:shape id="Freeform 102" o:spid="_x0000_s1032" style="position:absolute;left:10149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" path="m141,128r-14,11l107,147r42,l141,128e" fillcolor="#f47920" stroked="f">
                  <v:path arrowok="t" o:connecttype="custom" o:connectlocs="141,15959;127,15970;107,15978;149,15978;141,15959" o:connectangles="0,0,0,0,0"/>
                </v:shape>
                <v:shape id="Freeform 101" o:spid="_x0000_s1033" style="position:absolute;left:10149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" path="m156,35r-79,l106,38r15,11l46,64r120,l164,52,156,35e" fillcolor="#f47920" stroked="f">
                  <v:path arrowok="t" o:connecttype="custom" o:connectlocs="156,15866;77,15866;106,15869;121,15880;46,15895;166,15895;164,15883;156,15866" o:connectangles="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C7B" w:rsidRDefault="00D6493E">
    <w:pPr>
      <w:spacing w:after="0" w:line="200" w:lineRule="exact"/>
      <w:rPr>
        <w:sz w:val="20"/>
        <w:szCs w:val="20"/>
      </w:rPr>
    </w:pPr>
    <w:r w:rsidRPr="00606C7B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9864090</wp:posOffset>
          </wp:positionV>
          <wp:extent cx="548640" cy="449580"/>
          <wp:effectExtent l="0" t="0" r="0" b="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6C7B"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6584950</wp:posOffset>
              </wp:positionH>
              <wp:positionV relativeFrom="page">
                <wp:posOffset>10046335</wp:posOffset>
              </wp:positionV>
              <wp:extent cx="516890" cy="232410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890" cy="232410"/>
                        <a:chOff x="10370" y="15821"/>
                        <a:chExt cx="814" cy="366"/>
                      </a:xfrm>
                    </wpg:grpSpPr>
                    <wpg:grpSp>
                      <wpg:cNvPr id="59" name="Group 95"/>
                      <wpg:cNvGrpSpPr>
                        <a:grpSpLocks/>
                      </wpg:cNvGrpSpPr>
                      <wpg:grpSpPr bwMode="auto">
                        <a:xfrm>
                          <a:off x="11097" y="16055"/>
                          <a:ext cx="77" cy="90"/>
                          <a:chOff x="11097" y="16055"/>
                          <a:chExt cx="77" cy="90"/>
                        </a:xfrm>
                      </wpg:grpSpPr>
                      <wps:wsp>
                        <wps:cNvPr id="60" name="Freeform 97"/>
                        <wps:cNvSpPr>
                          <a:spLocks/>
                        </wps:cNvSpPr>
                        <wps:spPr bwMode="auto">
                          <a:xfrm>
                            <a:off x="11097" y="16055"/>
                            <a:ext cx="77" cy="90"/>
                          </a:xfrm>
                          <a:custGeom>
                            <a:avLst/>
                            <a:gdLst>
                              <a:gd name="T0" fmla="+- 0 11174 11097"/>
                              <a:gd name="T1" fmla="*/ T0 w 77"/>
                              <a:gd name="T2" fmla="+- 0 16095 16055"/>
                              <a:gd name="T3" fmla="*/ 16095 h 90"/>
                              <a:gd name="T4" fmla="+- 0 11174 11097"/>
                              <a:gd name="T5" fmla="*/ T4 w 77"/>
                              <a:gd name="T6" fmla="+- 0 16055 16055"/>
                              <a:gd name="T7" fmla="*/ 16055 h 90"/>
                              <a:gd name="T8" fmla="+- 0 11155 11097"/>
                              <a:gd name="T9" fmla="*/ T8 w 77"/>
                              <a:gd name="T10" fmla="+- 0 16055 16055"/>
                              <a:gd name="T11" fmla="*/ 16055 h 90"/>
                              <a:gd name="T12" fmla="+- 0 11155 11097"/>
                              <a:gd name="T13" fmla="*/ T12 w 77"/>
                              <a:gd name="T14" fmla="+- 0 16076 16055"/>
                              <a:gd name="T15" fmla="*/ 16076 h 90"/>
                              <a:gd name="T16" fmla="+- 0 11130 11097"/>
                              <a:gd name="T17" fmla="*/ T16 w 77"/>
                              <a:gd name="T18" fmla="+- 0 16076 16055"/>
                              <a:gd name="T19" fmla="*/ 16076 h 90"/>
                              <a:gd name="T20" fmla="+- 0 11109 11097"/>
                              <a:gd name="T21" fmla="*/ T20 w 77"/>
                              <a:gd name="T22" fmla="+- 0 16083 16055"/>
                              <a:gd name="T23" fmla="*/ 16083 h 90"/>
                              <a:gd name="T24" fmla="+- 0 11097 11097"/>
                              <a:gd name="T25" fmla="*/ T24 w 77"/>
                              <a:gd name="T26" fmla="+- 0 16101 16055"/>
                              <a:gd name="T27" fmla="*/ 16101 h 90"/>
                              <a:gd name="T28" fmla="+- 0 11102 11097"/>
                              <a:gd name="T29" fmla="*/ T28 w 77"/>
                              <a:gd name="T30" fmla="+- 0 16126 16055"/>
                              <a:gd name="T31" fmla="*/ 16126 h 90"/>
                              <a:gd name="T32" fmla="+- 0 11115 11097"/>
                              <a:gd name="T33" fmla="*/ T32 w 77"/>
                              <a:gd name="T34" fmla="+- 0 16141 16055"/>
                              <a:gd name="T35" fmla="*/ 16141 h 90"/>
                              <a:gd name="T36" fmla="+- 0 11130 11097"/>
                              <a:gd name="T37" fmla="*/ T36 w 77"/>
                              <a:gd name="T38" fmla="+- 0 16145 16055"/>
                              <a:gd name="T39" fmla="*/ 16145 h 90"/>
                              <a:gd name="T40" fmla="+- 0 11174 11097"/>
                              <a:gd name="T41" fmla="*/ T40 w 77"/>
                              <a:gd name="T42" fmla="+- 0 16145 16055"/>
                              <a:gd name="T43" fmla="*/ 16145 h 90"/>
                              <a:gd name="T44" fmla="+- 0 11174 11097"/>
                              <a:gd name="T45" fmla="*/ T44 w 77"/>
                              <a:gd name="T46" fmla="+- 0 16126 16055"/>
                              <a:gd name="T47" fmla="*/ 16126 h 90"/>
                              <a:gd name="T48" fmla="+- 0 11122 11097"/>
                              <a:gd name="T49" fmla="*/ T48 w 77"/>
                              <a:gd name="T50" fmla="+- 0 16126 16055"/>
                              <a:gd name="T51" fmla="*/ 16126 h 90"/>
                              <a:gd name="T52" fmla="+- 0 11115 11097"/>
                              <a:gd name="T53" fmla="*/ T52 w 77"/>
                              <a:gd name="T54" fmla="+- 0 16119 16055"/>
                              <a:gd name="T55" fmla="*/ 16119 h 90"/>
                              <a:gd name="T56" fmla="+- 0 11115 11097"/>
                              <a:gd name="T57" fmla="*/ T56 w 77"/>
                              <a:gd name="T58" fmla="+- 0 16102 16055"/>
                              <a:gd name="T59" fmla="*/ 16102 h 90"/>
                              <a:gd name="T60" fmla="+- 0 11122 11097"/>
                              <a:gd name="T61" fmla="*/ T60 w 77"/>
                              <a:gd name="T62" fmla="+- 0 16095 16055"/>
                              <a:gd name="T63" fmla="*/ 16095 h 90"/>
                              <a:gd name="T64" fmla="+- 0 11174 11097"/>
                              <a:gd name="T65" fmla="*/ T64 w 77"/>
                              <a:gd name="T66" fmla="+- 0 16095 16055"/>
                              <a:gd name="T67" fmla="*/ 160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90">
                                <a:moveTo>
                                  <a:pt x="77" y="40"/>
                                </a:moveTo>
                                <a:lnTo>
                                  <a:pt x="7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1"/>
                                </a:lnTo>
                                <a:lnTo>
                                  <a:pt x="33" y="21"/>
                                </a:lnTo>
                                <a:lnTo>
                                  <a:pt x="12" y="28"/>
                                </a:lnTo>
                                <a:lnTo>
                                  <a:pt x="0" y="46"/>
                                </a:lnTo>
                                <a:lnTo>
                                  <a:pt x="5" y="71"/>
                                </a:lnTo>
                                <a:lnTo>
                                  <a:pt x="18" y="86"/>
                                </a:lnTo>
                                <a:lnTo>
                                  <a:pt x="33" y="90"/>
                                </a:lnTo>
                                <a:lnTo>
                                  <a:pt x="77" y="90"/>
                                </a:lnTo>
                                <a:lnTo>
                                  <a:pt x="77" y="71"/>
                                </a:lnTo>
                                <a:lnTo>
                                  <a:pt x="25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47"/>
                                </a:lnTo>
                                <a:lnTo>
                                  <a:pt x="25" y="40"/>
                                </a:lnTo>
                                <a:lnTo>
                                  <a:pt x="77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6"/>
                        <wps:cNvSpPr>
                          <a:spLocks/>
                        </wps:cNvSpPr>
                        <wps:spPr bwMode="auto">
                          <a:xfrm>
                            <a:off x="11097" y="16055"/>
                            <a:ext cx="77" cy="90"/>
                          </a:xfrm>
                          <a:custGeom>
                            <a:avLst/>
                            <a:gdLst>
                              <a:gd name="T0" fmla="+- 0 11174 11097"/>
                              <a:gd name="T1" fmla="*/ T0 w 77"/>
                              <a:gd name="T2" fmla="+- 0 16095 16055"/>
                              <a:gd name="T3" fmla="*/ 16095 h 90"/>
                              <a:gd name="T4" fmla="+- 0 11155 11097"/>
                              <a:gd name="T5" fmla="*/ T4 w 77"/>
                              <a:gd name="T6" fmla="+- 0 16095 16055"/>
                              <a:gd name="T7" fmla="*/ 16095 h 90"/>
                              <a:gd name="T8" fmla="+- 0 11155 11097"/>
                              <a:gd name="T9" fmla="*/ T8 w 77"/>
                              <a:gd name="T10" fmla="+- 0 16126 16055"/>
                              <a:gd name="T11" fmla="*/ 16126 h 90"/>
                              <a:gd name="T12" fmla="+- 0 11174 11097"/>
                              <a:gd name="T13" fmla="*/ T12 w 77"/>
                              <a:gd name="T14" fmla="+- 0 16126 16055"/>
                              <a:gd name="T15" fmla="*/ 16126 h 90"/>
                              <a:gd name="T16" fmla="+- 0 11174 11097"/>
                              <a:gd name="T17" fmla="*/ T16 w 77"/>
                              <a:gd name="T18" fmla="+- 0 16095 16055"/>
                              <a:gd name="T19" fmla="*/ 160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90">
                                <a:moveTo>
                                  <a:pt x="77" y="40"/>
                                </a:moveTo>
                                <a:lnTo>
                                  <a:pt x="58" y="40"/>
                                </a:lnTo>
                                <a:lnTo>
                                  <a:pt x="58" y="71"/>
                                </a:lnTo>
                                <a:lnTo>
                                  <a:pt x="77" y="71"/>
                                </a:lnTo>
                                <a:lnTo>
                                  <a:pt x="77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92"/>
                      <wpg:cNvGrpSpPr>
                        <a:grpSpLocks/>
                      </wpg:cNvGrpSpPr>
                      <wpg:grpSpPr bwMode="auto">
                        <a:xfrm>
                          <a:off x="11039" y="16055"/>
                          <a:ext cx="21" cy="121"/>
                          <a:chOff x="11039" y="16055"/>
                          <a:chExt cx="21" cy="121"/>
                        </a:xfrm>
                      </wpg:grpSpPr>
                      <wps:wsp>
                        <wps:cNvPr id="63" name="Freeform 94"/>
                        <wps:cNvSpPr>
                          <a:spLocks/>
                        </wps:cNvSpPr>
                        <wps:spPr bwMode="auto">
                          <a:xfrm>
                            <a:off x="11039" y="16055"/>
                            <a:ext cx="21" cy="121"/>
                          </a:xfrm>
                          <a:custGeom>
                            <a:avLst/>
                            <a:gdLst>
                              <a:gd name="T0" fmla="+- 0 11060 11039"/>
                              <a:gd name="T1" fmla="*/ T0 w 21"/>
                              <a:gd name="T2" fmla="+- 0 16055 16055"/>
                              <a:gd name="T3" fmla="*/ 16055 h 121"/>
                              <a:gd name="T4" fmla="+- 0 11041 11039"/>
                              <a:gd name="T5" fmla="*/ T4 w 21"/>
                              <a:gd name="T6" fmla="+- 0 16055 16055"/>
                              <a:gd name="T7" fmla="*/ 16055 h 121"/>
                              <a:gd name="T8" fmla="+- 0 11041 11039"/>
                              <a:gd name="T9" fmla="*/ T8 w 21"/>
                              <a:gd name="T10" fmla="+- 0 16145 16055"/>
                              <a:gd name="T11" fmla="*/ 16145 h 121"/>
                              <a:gd name="T12" fmla="+- 0 11060 11039"/>
                              <a:gd name="T13" fmla="*/ T12 w 21"/>
                              <a:gd name="T14" fmla="+- 0 16145 16055"/>
                              <a:gd name="T15" fmla="*/ 16145 h 121"/>
                              <a:gd name="T16" fmla="+- 0 11060 11039"/>
                              <a:gd name="T17" fmla="*/ T16 w 21"/>
                              <a:gd name="T18" fmla="+- 0 16055 16055"/>
                              <a:gd name="T19" fmla="*/ 1605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21">
                                <a:moveTo>
                                  <a:pt x="21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3"/>
                        <wps:cNvSpPr>
                          <a:spLocks/>
                        </wps:cNvSpPr>
                        <wps:spPr bwMode="auto">
                          <a:xfrm>
                            <a:off x="11039" y="16055"/>
                            <a:ext cx="21" cy="121"/>
                          </a:xfrm>
                          <a:custGeom>
                            <a:avLst/>
                            <a:gdLst>
                              <a:gd name="T0" fmla="+- 0 11056 11039"/>
                              <a:gd name="T1" fmla="*/ T0 w 21"/>
                              <a:gd name="T2" fmla="+- 0 16168 16055"/>
                              <a:gd name="T3" fmla="*/ 16168 h 121"/>
                              <a:gd name="T4" fmla="+- 0 11044 11039"/>
                              <a:gd name="T5" fmla="*/ T4 w 21"/>
                              <a:gd name="T6" fmla="+- 0 16168 16055"/>
                              <a:gd name="T7" fmla="*/ 16168 h 121"/>
                              <a:gd name="T8" fmla="+- 0 11039 11039"/>
                              <a:gd name="T9" fmla="*/ T8 w 21"/>
                              <a:gd name="T10" fmla="+- 0 16173 16055"/>
                              <a:gd name="T11" fmla="*/ 16173 h 121"/>
                              <a:gd name="T12" fmla="+- 0 11039 11039"/>
                              <a:gd name="T13" fmla="*/ T12 w 21"/>
                              <a:gd name="T14" fmla="+- 0 16176 16055"/>
                              <a:gd name="T15" fmla="*/ 16176 h 121"/>
                              <a:gd name="T16" fmla="+- 0 11062 11039"/>
                              <a:gd name="T17" fmla="*/ T16 w 21"/>
                              <a:gd name="T18" fmla="+- 0 16176 16055"/>
                              <a:gd name="T19" fmla="*/ 16176 h 121"/>
                              <a:gd name="T20" fmla="+- 0 11062 11039"/>
                              <a:gd name="T21" fmla="*/ T20 w 21"/>
                              <a:gd name="T22" fmla="+- 0 16173 16055"/>
                              <a:gd name="T23" fmla="*/ 16173 h 121"/>
                              <a:gd name="T24" fmla="+- 0 11056 11039"/>
                              <a:gd name="T25" fmla="*/ T24 w 21"/>
                              <a:gd name="T26" fmla="+- 0 16168 16055"/>
                              <a:gd name="T27" fmla="*/ 1616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21">
                                <a:moveTo>
                                  <a:pt x="17" y="113"/>
                                </a:moveTo>
                                <a:lnTo>
                                  <a:pt x="5" y="113"/>
                                </a:lnTo>
                                <a:lnTo>
                                  <a:pt x="0" y="118"/>
                                </a:lnTo>
                                <a:lnTo>
                                  <a:pt x="0" y="121"/>
                                </a:lnTo>
                                <a:lnTo>
                                  <a:pt x="23" y="121"/>
                                </a:lnTo>
                                <a:lnTo>
                                  <a:pt x="23" y="118"/>
                                </a:lnTo>
                                <a:lnTo>
                                  <a:pt x="17" y="113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88"/>
                      <wpg:cNvGrpSpPr>
                        <a:grpSpLocks/>
                      </wpg:cNvGrpSpPr>
                      <wpg:grpSpPr bwMode="auto">
                        <a:xfrm>
                          <a:off x="10919" y="16053"/>
                          <a:ext cx="85" cy="91"/>
                          <a:chOff x="10919" y="16053"/>
                          <a:chExt cx="85" cy="91"/>
                        </a:xfrm>
                      </wpg:grpSpPr>
                      <wps:wsp>
                        <wps:cNvPr id="66" name="Freeform 91"/>
                        <wps:cNvSpPr>
                          <a:spLocks/>
                        </wps:cNvSpPr>
                        <wps:spPr bwMode="auto">
                          <a:xfrm>
                            <a:off x="10919" y="16053"/>
                            <a:ext cx="85" cy="91"/>
                          </a:xfrm>
                          <a:custGeom>
                            <a:avLst/>
                            <a:gdLst>
                              <a:gd name="T0" fmla="+- 0 10929 10919"/>
                              <a:gd name="T1" fmla="*/ T0 w 85"/>
                              <a:gd name="T2" fmla="+- 0 16118 16053"/>
                              <a:gd name="T3" fmla="*/ 16118 h 91"/>
                              <a:gd name="T4" fmla="+- 0 10927 10919"/>
                              <a:gd name="T5" fmla="*/ T4 w 85"/>
                              <a:gd name="T6" fmla="+- 0 16138 16053"/>
                              <a:gd name="T7" fmla="*/ 16138 h 91"/>
                              <a:gd name="T8" fmla="+- 0 10944 10919"/>
                              <a:gd name="T9" fmla="*/ T8 w 85"/>
                              <a:gd name="T10" fmla="+- 0 16144 16053"/>
                              <a:gd name="T11" fmla="*/ 16144 h 91"/>
                              <a:gd name="T12" fmla="+- 0 10971 10919"/>
                              <a:gd name="T13" fmla="*/ T12 w 85"/>
                              <a:gd name="T14" fmla="+- 0 16145 16053"/>
                              <a:gd name="T15" fmla="*/ 16145 h 91"/>
                              <a:gd name="T16" fmla="+- 0 10988 10919"/>
                              <a:gd name="T17" fmla="*/ T16 w 85"/>
                              <a:gd name="T18" fmla="+- 0 16134 16053"/>
                              <a:gd name="T19" fmla="*/ 16134 h 91"/>
                              <a:gd name="T20" fmla="+- 0 10992 10919"/>
                              <a:gd name="T21" fmla="*/ T20 w 85"/>
                              <a:gd name="T22" fmla="+- 0 16128 16053"/>
                              <a:gd name="T23" fmla="*/ 16128 h 91"/>
                              <a:gd name="T24" fmla="+- 0 10944 10919"/>
                              <a:gd name="T25" fmla="*/ T24 w 85"/>
                              <a:gd name="T26" fmla="+- 0 16128 16053"/>
                              <a:gd name="T27" fmla="*/ 16128 h 91"/>
                              <a:gd name="T28" fmla="+- 0 10934 10919"/>
                              <a:gd name="T29" fmla="*/ T28 w 85"/>
                              <a:gd name="T30" fmla="+- 0 16124 16053"/>
                              <a:gd name="T31" fmla="*/ 16124 h 91"/>
                              <a:gd name="T32" fmla="+- 0 10929 10919"/>
                              <a:gd name="T33" fmla="*/ T32 w 85"/>
                              <a:gd name="T34" fmla="+- 0 16118 16053"/>
                              <a:gd name="T35" fmla="*/ 1611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10" y="65"/>
                                </a:moveTo>
                                <a:lnTo>
                                  <a:pt x="8" y="85"/>
                                </a:lnTo>
                                <a:lnTo>
                                  <a:pt x="25" y="91"/>
                                </a:lnTo>
                                <a:lnTo>
                                  <a:pt x="52" y="92"/>
                                </a:lnTo>
                                <a:lnTo>
                                  <a:pt x="69" y="81"/>
                                </a:lnTo>
                                <a:lnTo>
                                  <a:pt x="73" y="75"/>
                                </a:lnTo>
                                <a:lnTo>
                                  <a:pt x="25" y="75"/>
                                </a:lnTo>
                                <a:lnTo>
                                  <a:pt x="15" y="71"/>
                                </a:lnTo>
                                <a:lnTo>
                                  <a:pt x="10" y="6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0"/>
                        <wps:cNvSpPr>
                          <a:spLocks/>
                        </wps:cNvSpPr>
                        <wps:spPr bwMode="auto">
                          <a:xfrm>
                            <a:off x="10919" y="16053"/>
                            <a:ext cx="85" cy="91"/>
                          </a:xfrm>
                          <a:custGeom>
                            <a:avLst/>
                            <a:gdLst>
                              <a:gd name="T0" fmla="+- 0 10995 10919"/>
                              <a:gd name="T1" fmla="*/ T0 w 85"/>
                              <a:gd name="T2" fmla="+- 0 16073 16053"/>
                              <a:gd name="T3" fmla="*/ 16073 h 91"/>
                              <a:gd name="T4" fmla="+- 0 10944 10919"/>
                              <a:gd name="T5" fmla="*/ T4 w 85"/>
                              <a:gd name="T6" fmla="+- 0 16073 16053"/>
                              <a:gd name="T7" fmla="*/ 16073 h 91"/>
                              <a:gd name="T8" fmla="+- 0 10955 10919"/>
                              <a:gd name="T9" fmla="*/ T8 w 85"/>
                              <a:gd name="T10" fmla="+- 0 16073 16053"/>
                              <a:gd name="T11" fmla="*/ 16073 h 91"/>
                              <a:gd name="T12" fmla="+- 0 10975 10919"/>
                              <a:gd name="T13" fmla="*/ T12 w 85"/>
                              <a:gd name="T14" fmla="+- 0 16082 16053"/>
                              <a:gd name="T15" fmla="*/ 16082 h 91"/>
                              <a:gd name="T16" fmla="+- 0 10983 10919"/>
                              <a:gd name="T17" fmla="*/ T16 w 85"/>
                              <a:gd name="T18" fmla="+- 0 16102 16053"/>
                              <a:gd name="T19" fmla="*/ 16102 h 91"/>
                              <a:gd name="T20" fmla="+- 0 10974 10919"/>
                              <a:gd name="T21" fmla="*/ T20 w 85"/>
                              <a:gd name="T22" fmla="+- 0 16120 16053"/>
                              <a:gd name="T23" fmla="*/ 16120 h 91"/>
                              <a:gd name="T24" fmla="+- 0 10952 10919"/>
                              <a:gd name="T25" fmla="*/ T24 w 85"/>
                              <a:gd name="T26" fmla="+- 0 16128 16053"/>
                              <a:gd name="T27" fmla="*/ 16128 h 91"/>
                              <a:gd name="T28" fmla="+- 0 10992 10919"/>
                              <a:gd name="T29" fmla="*/ T28 w 85"/>
                              <a:gd name="T30" fmla="+- 0 16128 16053"/>
                              <a:gd name="T31" fmla="*/ 16128 h 91"/>
                              <a:gd name="T32" fmla="+- 0 11000 10919"/>
                              <a:gd name="T33" fmla="*/ T32 w 85"/>
                              <a:gd name="T34" fmla="+- 0 16116 16053"/>
                              <a:gd name="T35" fmla="*/ 16116 h 91"/>
                              <a:gd name="T36" fmla="+- 0 11004 10919"/>
                              <a:gd name="T37" fmla="*/ T36 w 85"/>
                              <a:gd name="T38" fmla="+- 0 16091 16053"/>
                              <a:gd name="T39" fmla="*/ 16091 h 91"/>
                              <a:gd name="T40" fmla="+- 0 10995 10919"/>
                              <a:gd name="T41" fmla="*/ T40 w 85"/>
                              <a:gd name="T42" fmla="+- 0 16073 16053"/>
                              <a:gd name="T43" fmla="*/ 1607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76" y="20"/>
                                </a:moveTo>
                                <a:lnTo>
                                  <a:pt x="25" y="20"/>
                                </a:lnTo>
                                <a:lnTo>
                                  <a:pt x="36" y="20"/>
                                </a:lnTo>
                                <a:lnTo>
                                  <a:pt x="56" y="29"/>
                                </a:lnTo>
                                <a:lnTo>
                                  <a:pt x="64" y="49"/>
                                </a:lnTo>
                                <a:lnTo>
                                  <a:pt x="55" y="67"/>
                                </a:lnTo>
                                <a:lnTo>
                                  <a:pt x="33" y="75"/>
                                </a:lnTo>
                                <a:lnTo>
                                  <a:pt x="73" y="75"/>
                                </a:lnTo>
                                <a:lnTo>
                                  <a:pt x="81" y="63"/>
                                </a:lnTo>
                                <a:lnTo>
                                  <a:pt x="85" y="38"/>
                                </a:lnTo>
                                <a:lnTo>
                                  <a:pt x="76" y="2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9"/>
                        <wps:cNvSpPr>
                          <a:spLocks/>
                        </wps:cNvSpPr>
                        <wps:spPr bwMode="auto">
                          <a:xfrm>
                            <a:off x="10919" y="16053"/>
                            <a:ext cx="85" cy="91"/>
                          </a:xfrm>
                          <a:custGeom>
                            <a:avLst/>
                            <a:gdLst>
                              <a:gd name="T0" fmla="+- 0 10955 10919"/>
                              <a:gd name="T1" fmla="*/ T0 w 85"/>
                              <a:gd name="T2" fmla="+- 0 16053 16053"/>
                              <a:gd name="T3" fmla="*/ 16053 h 91"/>
                              <a:gd name="T4" fmla="+- 0 10935 10919"/>
                              <a:gd name="T5" fmla="*/ T4 w 85"/>
                              <a:gd name="T6" fmla="+- 0 16058 16053"/>
                              <a:gd name="T7" fmla="*/ 16058 h 91"/>
                              <a:gd name="T8" fmla="+- 0 10919 10919"/>
                              <a:gd name="T9" fmla="*/ T8 w 85"/>
                              <a:gd name="T10" fmla="+- 0 16070 16053"/>
                              <a:gd name="T11" fmla="*/ 16070 h 91"/>
                              <a:gd name="T12" fmla="+- 0 10929 10919"/>
                              <a:gd name="T13" fmla="*/ T12 w 85"/>
                              <a:gd name="T14" fmla="+- 0 16082 16053"/>
                              <a:gd name="T15" fmla="*/ 16082 h 91"/>
                              <a:gd name="T16" fmla="+- 0 10935 10919"/>
                              <a:gd name="T17" fmla="*/ T16 w 85"/>
                              <a:gd name="T18" fmla="+- 0 16076 16053"/>
                              <a:gd name="T19" fmla="*/ 16076 h 91"/>
                              <a:gd name="T20" fmla="+- 0 10944 10919"/>
                              <a:gd name="T21" fmla="*/ T20 w 85"/>
                              <a:gd name="T22" fmla="+- 0 16073 16053"/>
                              <a:gd name="T23" fmla="*/ 16073 h 91"/>
                              <a:gd name="T24" fmla="+- 0 10995 10919"/>
                              <a:gd name="T25" fmla="*/ T24 w 85"/>
                              <a:gd name="T26" fmla="+- 0 16073 16053"/>
                              <a:gd name="T27" fmla="*/ 16073 h 91"/>
                              <a:gd name="T28" fmla="+- 0 10994 10919"/>
                              <a:gd name="T29" fmla="*/ T28 w 85"/>
                              <a:gd name="T30" fmla="+- 0 16072 16053"/>
                              <a:gd name="T31" fmla="*/ 16072 h 91"/>
                              <a:gd name="T32" fmla="+- 0 10978 10919"/>
                              <a:gd name="T33" fmla="*/ T32 w 85"/>
                              <a:gd name="T34" fmla="+- 0 16058 16053"/>
                              <a:gd name="T35" fmla="*/ 16058 h 91"/>
                              <a:gd name="T36" fmla="+- 0 10955 10919"/>
                              <a:gd name="T37" fmla="*/ T36 w 85"/>
                              <a:gd name="T38" fmla="+- 0 16053 16053"/>
                              <a:gd name="T39" fmla="*/ 1605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36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17"/>
                                </a:lnTo>
                                <a:lnTo>
                                  <a:pt x="10" y="29"/>
                                </a:lnTo>
                                <a:lnTo>
                                  <a:pt x="16" y="23"/>
                                </a:lnTo>
                                <a:lnTo>
                                  <a:pt x="25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19"/>
                                </a:lnTo>
                                <a:lnTo>
                                  <a:pt x="59" y="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85"/>
                      <wpg:cNvGrpSpPr>
                        <a:grpSpLocks/>
                      </wpg:cNvGrpSpPr>
                      <wpg:grpSpPr bwMode="auto">
                        <a:xfrm>
                          <a:off x="10818" y="16055"/>
                          <a:ext cx="84" cy="90"/>
                          <a:chOff x="10818" y="16055"/>
                          <a:chExt cx="84" cy="90"/>
                        </a:xfrm>
                      </wpg:grpSpPr>
                      <wps:wsp>
                        <wps:cNvPr id="70" name="Freeform 87"/>
                        <wps:cNvSpPr>
                          <a:spLocks/>
                        </wps:cNvSpPr>
                        <wps:spPr bwMode="auto">
                          <a:xfrm>
                            <a:off x="10818" y="16055"/>
                            <a:ext cx="84" cy="90"/>
                          </a:xfrm>
                          <a:custGeom>
                            <a:avLst/>
                            <a:gdLst>
                              <a:gd name="T0" fmla="+- 0 10902 10818"/>
                              <a:gd name="T1" fmla="*/ T0 w 84"/>
                              <a:gd name="T2" fmla="+- 0 16126 16055"/>
                              <a:gd name="T3" fmla="*/ 16126 h 90"/>
                              <a:gd name="T4" fmla="+- 0 10818 10818"/>
                              <a:gd name="T5" fmla="*/ T4 w 84"/>
                              <a:gd name="T6" fmla="+- 0 16126 16055"/>
                              <a:gd name="T7" fmla="*/ 16126 h 90"/>
                              <a:gd name="T8" fmla="+- 0 10818 10818"/>
                              <a:gd name="T9" fmla="*/ T8 w 84"/>
                              <a:gd name="T10" fmla="+- 0 16145 16055"/>
                              <a:gd name="T11" fmla="*/ 16145 h 90"/>
                              <a:gd name="T12" fmla="+- 0 10902 10818"/>
                              <a:gd name="T13" fmla="*/ T12 w 84"/>
                              <a:gd name="T14" fmla="+- 0 16145 16055"/>
                              <a:gd name="T15" fmla="*/ 16145 h 90"/>
                              <a:gd name="T16" fmla="+- 0 10902 10818"/>
                              <a:gd name="T17" fmla="*/ T16 w 84"/>
                              <a:gd name="T18" fmla="+- 0 16126 16055"/>
                              <a:gd name="T19" fmla="*/ 161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84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0"/>
                                </a:lnTo>
                                <a:lnTo>
                                  <a:pt x="84" y="90"/>
                                </a:lnTo>
                                <a:lnTo>
                                  <a:pt x="84" y="71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6"/>
                        <wps:cNvSpPr>
                          <a:spLocks/>
                        </wps:cNvSpPr>
                        <wps:spPr bwMode="auto">
                          <a:xfrm>
                            <a:off x="10818" y="16055"/>
                            <a:ext cx="84" cy="90"/>
                          </a:xfrm>
                          <a:custGeom>
                            <a:avLst/>
                            <a:gdLst>
                              <a:gd name="T0" fmla="+- 0 10869 10818"/>
                              <a:gd name="T1" fmla="*/ T0 w 84"/>
                              <a:gd name="T2" fmla="+- 0 16055 16055"/>
                              <a:gd name="T3" fmla="*/ 16055 h 90"/>
                              <a:gd name="T4" fmla="+- 0 10850 10818"/>
                              <a:gd name="T5" fmla="*/ T4 w 84"/>
                              <a:gd name="T6" fmla="+- 0 16055 16055"/>
                              <a:gd name="T7" fmla="*/ 16055 h 90"/>
                              <a:gd name="T8" fmla="+- 0 10850 10818"/>
                              <a:gd name="T9" fmla="*/ T8 w 84"/>
                              <a:gd name="T10" fmla="+- 0 16126 16055"/>
                              <a:gd name="T11" fmla="*/ 16126 h 90"/>
                              <a:gd name="T12" fmla="+- 0 10869 10818"/>
                              <a:gd name="T13" fmla="*/ T12 w 84"/>
                              <a:gd name="T14" fmla="+- 0 16126 16055"/>
                              <a:gd name="T15" fmla="*/ 16126 h 90"/>
                              <a:gd name="T16" fmla="+- 0 10869 10818"/>
                              <a:gd name="T17" fmla="*/ T16 w 84"/>
                              <a:gd name="T18" fmla="+- 0 16055 16055"/>
                              <a:gd name="T19" fmla="*/ 16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51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82"/>
                      <wpg:cNvGrpSpPr>
                        <a:grpSpLocks/>
                      </wpg:cNvGrpSpPr>
                      <wpg:grpSpPr bwMode="auto">
                        <a:xfrm>
                          <a:off x="10716" y="16057"/>
                          <a:ext cx="76" cy="88"/>
                          <a:chOff x="10716" y="16057"/>
                          <a:chExt cx="76" cy="88"/>
                        </a:xfrm>
                      </wpg:grpSpPr>
                      <wps:wsp>
                        <wps:cNvPr id="73" name="Freeform 84"/>
                        <wps:cNvSpPr>
                          <a:spLocks/>
                        </wps:cNvSpPr>
                        <wps:spPr bwMode="auto">
                          <a:xfrm>
                            <a:off x="10716" y="16057"/>
                            <a:ext cx="76" cy="88"/>
                          </a:xfrm>
                          <a:custGeom>
                            <a:avLst/>
                            <a:gdLst>
                              <a:gd name="T0" fmla="+- 0 10739 10716"/>
                              <a:gd name="T1" fmla="*/ T0 w 76"/>
                              <a:gd name="T2" fmla="+- 0 16057 16057"/>
                              <a:gd name="T3" fmla="*/ 16057 h 88"/>
                              <a:gd name="T4" fmla="+- 0 10723 10716"/>
                              <a:gd name="T5" fmla="*/ T4 w 76"/>
                              <a:gd name="T6" fmla="+- 0 16070 16057"/>
                              <a:gd name="T7" fmla="*/ 16070 h 88"/>
                              <a:gd name="T8" fmla="+- 0 10716 10716"/>
                              <a:gd name="T9" fmla="*/ T8 w 76"/>
                              <a:gd name="T10" fmla="+- 0 16092 16057"/>
                              <a:gd name="T11" fmla="*/ 16092 h 88"/>
                              <a:gd name="T12" fmla="+- 0 10716 10716"/>
                              <a:gd name="T13" fmla="*/ T12 w 76"/>
                              <a:gd name="T14" fmla="+- 0 16145 16057"/>
                              <a:gd name="T15" fmla="*/ 16145 h 88"/>
                              <a:gd name="T16" fmla="+- 0 10736 10716"/>
                              <a:gd name="T17" fmla="*/ T16 w 76"/>
                              <a:gd name="T18" fmla="+- 0 16145 16057"/>
                              <a:gd name="T19" fmla="*/ 16145 h 88"/>
                              <a:gd name="T20" fmla="+- 0 10736 10716"/>
                              <a:gd name="T21" fmla="*/ T20 w 76"/>
                              <a:gd name="T22" fmla="+- 0 16081 16057"/>
                              <a:gd name="T23" fmla="*/ 16081 h 88"/>
                              <a:gd name="T24" fmla="+- 0 10744 10716"/>
                              <a:gd name="T25" fmla="*/ T24 w 76"/>
                              <a:gd name="T26" fmla="+- 0 16072 16057"/>
                              <a:gd name="T27" fmla="*/ 16072 h 88"/>
                              <a:gd name="T28" fmla="+- 0 10786 10716"/>
                              <a:gd name="T29" fmla="*/ T28 w 76"/>
                              <a:gd name="T30" fmla="+- 0 16072 16057"/>
                              <a:gd name="T31" fmla="*/ 16072 h 88"/>
                              <a:gd name="T32" fmla="+- 0 10784 10716"/>
                              <a:gd name="T33" fmla="*/ T32 w 76"/>
                              <a:gd name="T34" fmla="+- 0 16069 16057"/>
                              <a:gd name="T35" fmla="*/ 16069 h 88"/>
                              <a:gd name="T36" fmla="+- 0 10767 10716"/>
                              <a:gd name="T37" fmla="*/ T36 w 76"/>
                              <a:gd name="T38" fmla="+- 0 16059 16057"/>
                              <a:gd name="T39" fmla="*/ 16059 h 88"/>
                              <a:gd name="T40" fmla="+- 0 10739 10716"/>
                              <a:gd name="T41" fmla="*/ T40 w 76"/>
                              <a:gd name="T42" fmla="+- 0 16057 16057"/>
                              <a:gd name="T43" fmla="*/ 1605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23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35"/>
                                </a:lnTo>
                                <a:lnTo>
                                  <a:pt x="0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24"/>
                                </a:lnTo>
                                <a:lnTo>
                                  <a:pt x="28" y="15"/>
                                </a:lnTo>
                                <a:lnTo>
                                  <a:pt x="70" y="15"/>
                                </a:lnTo>
                                <a:lnTo>
                                  <a:pt x="68" y="12"/>
                                </a:lnTo>
                                <a:lnTo>
                                  <a:pt x="51" y="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3"/>
                        <wps:cNvSpPr>
                          <a:spLocks/>
                        </wps:cNvSpPr>
                        <wps:spPr bwMode="auto">
                          <a:xfrm>
                            <a:off x="10716" y="16057"/>
                            <a:ext cx="76" cy="88"/>
                          </a:xfrm>
                          <a:custGeom>
                            <a:avLst/>
                            <a:gdLst>
                              <a:gd name="T0" fmla="+- 0 10786 10716"/>
                              <a:gd name="T1" fmla="*/ T0 w 76"/>
                              <a:gd name="T2" fmla="+- 0 16072 16057"/>
                              <a:gd name="T3" fmla="*/ 16072 h 88"/>
                              <a:gd name="T4" fmla="+- 0 10765 10716"/>
                              <a:gd name="T5" fmla="*/ T4 w 76"/>
                              <a:gd name="T6" fmla="+- 0 16072 16057"/>
                              <a:gd name="T7" fmla="*/ 16072 h 88"/>
                              <a:gd name="T8" fmla="+- 0 10774 10716"/>
                              <a:gd name="T9" fmla="*/ T8 w 76"/>
                              <a:gd name="T10" fmla="+- 0 16081 16057"/>
                              <a:gd name="T11" fmla="*/ 16081 h 88"/>
                              <a:gd name="T12" fmla="+- 0 10774 10716"/>
                              <a:gd name="T13" fmla="*/ T12 w 76"/>
                              <a:gd name="T14" fmla="+- 0 16145 16057"/>
                              <a:gd name="T15" fmla="*/ 16145 h 88"/>
                              <a:gd name="T16" fmla="+- 0 10793 10716"/>
                              <a:gd name="T17" fmla="*/ T16 w 76"/>
                              <a:gd name="T18" fmla="+- 0 16145 16057"/>
                              <a:gd name="T19" fmla="*/ 16145 h 88"/>
                              <a:gd name="T20" fmla="+- 0 10792 10716"/>
                              <a:gd name="T21" fmla="*/ T20 w 76"/>
                              <a:gd name="T22" fmla="+- 0 16085 16057"/>
                              <a:gd name="T23" fmla="*/ 16085 h 88"/>
                              <a:gd name="T24" fmla="+- 0 10786 10716"/>
                              <a:gd name="T25" fmla="*/ T24 w 76"/>
                              <a:gd name="T26" fmla="+- 0 16072 16057"/>
                              <a:gd name="T27" fmla="*/ 1607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8" y="24"/>
                                </a:lnTo>
                                <a:lnTo>
                                  <a:pt x="58" y="88"/>
                                </a:lnTo>
                                <a:lnTo>
                                  <a:pt x="77" y="88"/>
                                </a:lnTo>
                                <a:lnTo>
                                  <a:pt x="76" y="28"/>
                                </a:lnTo>
                                <a:lnTo>
                                  <a:pt x="70" y="1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78"/>
                      <wpg:cNvGrpSpPr>
                        <a:grpSpLocks/>
                      </wpg:cNvGrpSpPr>
                      <wpg:grpSpPr bwMode="auto">
                        <a:xfrm>
                          <a:off x="10593" y="16055"/>
                          <a:ext cx="85" cy="90"/>
                          <a:chOff x="10593" y="16055"/>
                          <a:chExt cx="85" cy="90"/>
                        </a:xfrm>
                      </wpg:grpSpPr>
                      <wps:wsp>
                        <wps:cNvPr id="76" name="Freeform 81"/>
                        <wps:cNvSpPr>
                          <a:spLocks/>
                        </wps:cNvSpPr>
                        <wps:spPr bwMode="auto">
                          <a:xfrm>
                            <a:off x="10593" y="16055"/>
                            <a:ext cx="85" cy="90"/>
                          </a:xfrm>
                          <a:custGeom>
                            <a:avLst/>
                            <a:gdLst>
                              <a:gd name="T0" fmla="+- 0 10620 10593"/>
                              <a:gd name="T1" fmla="*/ T0 w 85"/>
                              <a:gd name="T2" fmla="+- 0 16055 16055"/>
                              <a:gd name="T3" fmla="*/ 16055 h 90"/>
                              <a:gd name="T4" fmla="+- 0 10593 10593"/>
                              <a:gd name="T5" fmla="*/ T4 w 85"/>
                              <a:gd name="T6" fmla="+- 0 16055 16055"/>
                              <a:gd name="T7" fmla="*/ 16055 h 90"/>
                              <a:gd name="T8" fmla="+- 0 10618 10593"/>
                              <a:gd name="T9" fmla="*/ T8 w 85"/>
                              <a:gd name="T10" fmla="+- 0 16081 16055"/>
                              <a:gd name="T11" fmla="*/ 16081 h 90"/>
                              <a:gd name="T12" fmla="+- 0 10608 10593"/>
                              <a:gd name="T13" fmla="*/ T12 w 85"/>
                              <a:gd name="T14" fmla="+- 0 16086 16055"/>
                              <a:gd name="T15" fmla="*/ 16086 h 90"/>
                              <a:gd name="T16" fmla="+- 0 10600 10593"/>
                              <a:gd name="T17" fmla="*/ T16 w 85"/>
                              <a:gd name="T18" fmla="+- 0 16098 16055"/>
                              <a:gd name="T19" fmla="*/ 16098 h 90"/>
                              <a:gd name="T20" fmla="+- 0 10600 10593"/>
                              <a:gd name="T21" fmla="*/ T20 w 85"/>
                              <a:gd name="T22" fmla="+- 0 16111 16055"/>
                              <a:gd name="T23" fmla="*/ 16111 h 90"/>
                              <a:gd name="T24" fmla="+- 0 10607 10593"/>
                              <a:gd name="T25" fmla="*/ T24 w 85"/>
                              <a:gd name="T26" fmla="+- 0 16131 16055"/>
                              <a:gd name="T27" fmla="*/ 16131 h 90"/>
                              <a:gd name="T28" fmla="+- 0 10625 10593"/>
                              <a:gd name="T29" fmla="*/ T28 w 85"/>
                              <a:gd name="T30" fmla="+- 0 16144 16055"/>
                              <a:gd name="T31" fmla="*/ 16144 h 90"/>
                              <a:gd name="T32" fmla="+- 0 10679 10593"/>
                              <a:gd name="T33" fmla="*/ T32 w 85"/>
                              <a:gd name="T34" fmla="+- 0 16145 16055"/>
                              <a:gd name="T35" fmla="*/ 16145 h 90"/>
                              <a:gd name="T36" fmla="+- 0 10679 10593"/>
                              <a:gd name="T37" fmla="*/ T36 w 85"/>
                              <a:gd name="T38" fmla="+- 0 16126 16055"/>
                              <a:gd name="T39" fmla="*/ 16126 h 90"/>
                              <a:gd name="T40" fmla="+- 0 10626 10593"/>
                              <a:gd name="T41" fmla="*/ T40 w 85"/>
                              <a:gd name="T42" fmla="+- 0 16126 16055"/>
                              <a:gd name="T43" fmla="*/ 16126 h 90"/>
                              <a:gd name="T44" fmla="+- 0 10619 10593"/>
                              <a:gd name="T45" fmla="*/ T44 w 85"/>
                              <a:gd name="T46" fmla="+- 0 16119 16055"/>
                              <a:gd name="T47" fmla="*/ 16119 h 90"/>
                              <a:gd name="T48" fmla="+- 0 10619 10593"/>
                              <a:gd name="T49" fmla="*/ T48 w 85"/>
                              <a:gd name="T50" fmla="+- 0 16102 16055"/>
                              <a:gd name="T51" fmla="*/ 16102 h 90"/>
                              <a:gd name="T52" fmla="+- 0 10626 10593"/>
                              <a:gd name="T53" fmla="*/ T52 w 85"/>
                              <a:gd name="T54" fmla="+- 0 16095 16055"/>
                              <a:gd name="T55" fmla="*/ 16095 h 90"/>
                              <a:gd name="T56" fmla="+- 0 10679 10593"/>
                              <a:gd name="T57" fmla="*/ T56 w 85"/>
                              <a:gd name="T58" fmla="+- 0 16095 16055"/>
                              <a:gd name="T59" fmla="*/ 16095 h 90"/>
                              <a:gd name="T60" fmla="+- 0 10679 10593"/>
                              <a:gd name="T61" fmla="*/ T60 w 85"/>
                              <a:gd name="T62" fmla="+- 0 16076 16055"/>
                              <a:gd name="T63" fmla="*/ 16076 h 90"/>
                              <a:gd name="T64" fmla="+- 0 10641 10593"/>
                              <a:gd name="T65" fmla="*/ T64 w 85"/>
                              <a:gd name="T66" fmla="+- 0 16076 16055"/>
                              <a:gd name="T67" fmla="*/ 16076 h 90"/>
                              <a:gd name="T68" fmla="+- 0 10620 10593"/>
                              <a:gd name="T69" fmla="*/ T68 w 85"/>
                              <a:gd name="T70" fmla="+- 0 16055 16055"/>
                              <a:gd name="T71" fmla="*/ 16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6"/>
                                </a:lnTo>
                                <a:lnTo>
                                  <a:pt x="15" y="31"/>
                                </a:lnTo>
                                <a:lnTo>
                                  <a:pt x="7" y="43"/>
                                </a:lnTo>
                                <a:lnTo>
                                  <a:pt x="7" y="56"/>
                                </a:lnTo>
                                <a:lnTo>
                                  <a:pt x="14" y="76"/>
                                </a:lnTo>
                                <a:lnTo>
                                  <a:pt x="32" y="89"/>
                                </a:lnTo>
                                <a:lnTo>
                                  <a:pt x="86" y="90"/>
                                </a:lnTo>
                                <a:lnTo>
                                  <a:pt x="86" y="71"/>
                                </a:lnTo>
                                <a:lnTo>
                                  <a:pt x="33" y="71"/>
                                </a:lnTo>
                                <a:lnTo>
                                  <a:pt x="26" y="64"/>
                                </a:lnTo>
                                <a:lnTo>
                                  <a:pt x="26" y="47"/>
                                </a:lnTo>
                                <a:lnTo>
                                  <a:pt x="33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21"/>
                                </a:lnTo>
                                <a:lnTo>
                                  <a:pt x="48" y="2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"/>
                        <wps:cNvSpPr>
                          <a:spLocks/>
                        </wps:cNvSpPr>
                        <wps:spPr bwMode="auto">
                          <a:xfrm>
                            <a:off x="10593" y="16055"/>
                            <a:ext cx="85" cy="90"/>
                          </a:xfrm>
                          <a:custGeom>
                            <a:avLst/>
                            <a:gdLst>
                              <a:gd name="T0" fmla="+- 0 10679 10593"/>
                              <a:gd name="T1" fmla="*/ T0 w 85"/>
                              <a:gd name="T2" fmla="+- 0 16095 16055"/>
                              <a:gd name="T3" fmla="*/ 16095 h 90"/>
                              <a:gd name="T4" fmla="+- 0 10659 10593"/>
                              <a:gd name="T5" fmla="*/ T4 w 85"/>
                              <a:gd name="T6" fmla="+- 0 16095 16055"/>
                              <a:gd name="T7" fmla="*/ 16095 h 90"/>
                              <a:gd name="T8" fmla="+- 0 10659 10593"/>
                              <a:gd name="T9" fmla="*/ T8 w 85"/>
                              <a:gd name="T10" fmla="+- 0 16126 16055"/>
                              <a:gd name="T11" fmla="*/ 16126 h 90"/>
                              <a:gd name="T12" fmla="+- 0 10679 10593"/>
                              <a:gd name="T13" fmla="*/ T12 w 85"/>
                              <a:gd name="T14" fmla="+- 0 16126 16055"/>
                              <a:gd name="T15" fmla="*/ 16126 h 90"/>
                              <a:gd name="T16" fmla="+- 0 10679 10593"/>
                              <a:gd name="T17" fmla="*/ T16 w 85"/>
                              <a:gd name="T18" fmla="+- 0 16095 16055"/>
                              <a:gd name="T19" fmla="*/ 1609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86" y="40"/>
                                </a:moveTo>
                                <a:lnTo>
                                  <a:pt x="66" y="40"/>
                                </a:lnTo>
                                <a:lnTo>
                                  <a:pt x="66" y="71"/>
                                </a:lnTo>
                                <a:lnTo>
                                  <a:pt x="86" y="71"/>
                                </a:lnTo>
                                <a:lnTo>
                                  <a:pt x="86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0593" y="16055"/>
                            <a:ext cx="85" cy="90"/>
                          </a:xfrm>
                          <a:custGeom>
                            <a:avLst/>
                            <a:gdLst>
                              <a:gd name="T0" fmla="+- 0 10679 10593"/>
                              <a:gd name="T1" fmla="*/ T0 w 85"/>
                              <a:gd name="T2" fmla="+- 0 16055 16055"/>
                              <a:gd name="T3" fmla="*/ 16055 h 90"/>
                              <a:gd name="T4" fmla="+- 0 10659 10593"/>
                              <a:gd name="T5" fmla="*/ T4 w 85"/>
                              <a:gd name="T6" fmla="+- 0 16055 16055"/>
                              <a:gd name="T7" fmla="*/ 16055 h 90"/>
                              <a:gd name="T8" fmla="+- 0 10659 10593"/>
                              <a:gd name="T9" fmla="*/ T8 w 85"/>
                              <a:gd name="T10" fmla="+- 0 16076 16055"/>
                              <a:gd name="T11" fmla="*/ 16076 h 90"/>
                              <a:gd name="T12" fmla="+- 0 10679 10593"/>
                              <a:gd name="T13" fmla="*/ T12 w 85"/>
                              <a:gd name="T14" fmla="+- 0 16076 16055"/>
                              <a:gd name="T15" fmla="*/ 16076 h 90"/>
                              <a:gd name="T16" fmla="+- 0 10679 10593"/>
                              <a:gd name="T17" fmla="*/ T16 w 85"/>
                              <a:gd name="T18" fmla="+- 0 16055 16055"/>
                              <a:gd name="T19" fmla="*/ 16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8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21"/>
                                </a:lnTo>
                                <a:lnTo>
                                  <a:pt x="86" y="21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74"/>
                      <wpg:cNvGrpSpPr>
                        <a:grpSpLocks/>
                      </wpg:cNvGrpSpPr>
                      <wpg:grpSpPr bwMode="auto">
                        <a:xfrm>
                          <a:off x="10485" y="16056"/>
                          <a:ext cx="82" cy="90"/>
                          <a:chOff x="10485" y="16056"/>
                          <a:chExt cx="82" cy="90"/>
                        </a:xfrm>
                      </wpg:grpSpPr>
                      <wps:wsp>
                        <wps:cNvPr id="80" name="Freeform 77"/>
                        <wps:cNvSpPr>
                          <a:spLocks/>
                        </wps:cNvSpPr>
                        <wps:spPr bwMode="auto">
                          <a:xfrm>
                            <a:off x="10485" y="16056"/>
                            <a:ext cx="82" cy="90"/>
                          </a:xfrm>
                          <a:custGeom>
                            <a:avLst/>
                            <a:gdLst>
                              <a:gd name="T0" fmla="+- 0 10557 10485"/>
                              <a:gd name="T1" fmla="*/ T0 w 82"/>
                              <a:gd name="T2" fmla="+- 0 16071 16056"/>
                              <a:gd name="T3" fmla="*/ 16071 h 90"/>
                              <a:gd name="T4" fmla="+- 0 10539 10485"/>
                              <a:gd name="T5" fmla="*/ T4 w 82"/>
                              <a:gd name="T6" fmla="+- 0 16071 16056"/>
                              <a:gd name="T7" fmla="*/ 16071 h 90"/>
                              <a:gd name="T8" fmla="+- 0 10549 10485"/>
                              <a:gd name="T9" fmla="*/ T8 w 82"/>
                              <a:gd name="T10" fmla="+- 0 16086 16056"/>
                              <a:gd name="T11" fmla="*/ 16086 h 90"/>
                              <a:gd name="T12" fmla="+- 0 10548 10485"/>
                              <a:gd name="T13" fmla="*/ T12 w 82"/>
                              <a:gd name="T14" fmla="+- 0 16098 16056"/>
                              <a:gd name="T15" fmla="*/ 16098 h 90"/>
                              <a:gd name="T16" fmla="+- 0 10485 10485"/>
                              <a:gd name="T17" fmla="*/ T16 w 82"/>
                              <a:gd name="T18" fmla="+- 0 16098 16056"/>
                              <a:gd name="T19" fmla="*/ 16098 h 90"/>
                              <a:gd name="T20" fmla="+- 0 10487 10485"/>
                              <a:gd name="T21" fmla="*/ T20 w 82"/>
                              <a:gd name="T22" fmla="+- 0 16120 16056"/>
                              <a:gd name="T23" fmla="*/ 16120 h 90"/>
                              <a:gd name="T24" fmla="+- 0 10497 10485"/>
                              <a:gd name="T25" fmla="*/ T24 w 82"/>
                              <a:gd name="T26" fmla="+- 0 16137 16056"/>
                              <a:gd name="T27" fmla="*/ 16137 h 90"/>
                              <a:gd name="T28" fmla="+- 0 10515 10485"/>
                              <a:gd name="T29" fmla="*/ T28 w 82"/>
                              <a:gd name="T30" fmla="+- 0 16146 16056"/>
                              <a:gd name="T31" fmla="*/ 16146 h 90"/>
                              <a:gd name="T32" fmla="+- 0 10541 10485"/>
                              <a:gd name="T33" fmla="*/ T32 w 82"/>
                              <a:gd name="T34" fmla="+- 0 16142 16056"/>
                              <a:gd name="T35" fmla="*/ 16142 h 90"/>
                              <a:gd name="T36" fmla="+- 0 10558 10485"/>
                              <a:gd name="T37" fmla="*/ T36 w 82"/>
                              <a:gd name="T38" fmla="+- 0 16130 16056"/>
                              <a:gd name="T39" fmla="*/ 16130 h 90"/>
                              <a:gd name="T40" fmla="+- 0 10559 10485"/>
                              <a:gd name="T41" fmla="*/ T40 w 82"/>
                              <a:gd name="T42" fmla="+- 0 16129 16056"/>
                              <a:gd name="T43" fmla="*/ 16129 h 90"/>
                              <a:gd name="T44" fmla="+- 0 10513 10485"/>
                              <a:gd name="T45" fmla="*/ T44 w 82"/>
                              <a:gd name="T46" fmla="+- 0 16129 16056"/>
                              <a:gd name="T47" fmla="*/ 16129 h 90"/>
                              <a:gd name="T48" fmla="+- 0 10506 10485"/>
                              <a:gd name="T49" fmla="*/ T48 w 82"/>
                              <a:gd name="T50" fmla="+- 0 16122 16056"/>
                              <a:gd name="T51" fmla="*/ 16122 h 90"/>
                              <a:gd name="T52" fmla="+- 0 10506 10485"/>
                              <a:gd name="T53" fmla="*/ T52 w 82"/>
                              <a:gd name="T54" fmla="+- 0 16114 16056"/>
                              <a:gd name="T55" fmla="*/ 16114 h 90"/>
                              <a:gd name="T56" fmla="+- 0 10566 10485"/>
                              <a:gd name="T57" fmla="*/ T56 w 82"/>
                              <a:gd name="T58" fmla="+- 0 16114 16056"/>
                              <a:gd name="T59" fmla="*/ 16114 h 90"/>
                              <a:gd name="T60" fmla="+- 0 10567 10485"/>
                              <a:gd name="T61" fmla="*/ T60 w 82"/>
                              <a:gd name="T62" fmla="+- 0 16112 16056"/>
                              <a:gd name="T63" fmla="*/ 16112 h 90"/>
                              <a:gd name="T64" fmla="+- 0 10565 10485"/>
                              <a:gd name="T65" fmla="*/ T64 w 82"/>
                              <a:gd name="T66" fmla="+- 0 16086 16056"/>
                              <a:gd name="T67" fmla="*/ 16086 h 90"/>
                              <a:gd name="T68" fmla="+- 0 10557 10485"/>
                              <a:gd name="T69" fmla="*/ T68 w 82"/>
                              <a:gd name="T70" fmla="+- 0 16071 16056"/>
                              <a:gd name="T71" fmla="*/ 160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72" y="15"/>
                                </a:moveTo>
                                <a:lnTo>
                                  <a:pt x="54" y="15"/>
                                </a:lnTo>
                                <a:lnTo>
                                  <a:pt x="64" y="30"/>
                                </a:lnTo>
                                <a:lnTo>
                                  <a:pt x="63" y="42"/>
                                </a:lnTo>
                                <a:lnTo>
                                  <a:pt x="0" y="42"/>
                                </a:lnTo>
                                <a:lnTo>
                                  <a:pt x="2" y="64"/>
                                </a:lnTo>
                                <a:lnTo>
                                  <a:pt x="12" y="81"/>
                                </a:lnTo>
                                <a:lnTo>
                                  <a:pt x="30" y="90"/>
                                </a:lnTo>
                                <a:lnTo>
                                  <a:pt x="56" y="86"/>
                                </a:lnTo>
                                <a:lnTo>
                                  <a:pt x="73" y="74"/>
                                </a:lnTo>
                                <a:lnTo>
                                  <a:pt x="74" y="73"/>
                                </a:lnTo>
                                <a:lnTo>
                                  <a:pt x="28" y="73"/>
                                </a:lnTo>
                                <a:lnTo>
                                  <a:pt x="21" y="66"/>
                                </a:lnTo>
                                <a:lnTo>
                                  <a:pt x="21" y="58"/>
                                </a:lnTo>
                                <a:lnTo>
                                  <a:pt x="81" y="58"/>
                                </a:lnTo>
                                <a:lnTo>
                                  <a:pt x="82" y="56"/>
                                </a:lnTo>
                                <a:lnTo>
                                  <a:pt x="80" y="30"/>
                                </a:lnTo>
                                <a:lnTo>
                                  <a:pt x="72" y="1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6"/>
                        <wps:cNvSpPr>
                          <a:spLocks/>
                        </wps:cNvSpPr>
                        <wps:spPr bwMode="auto">
                          <a:xfrm>
                            <a:off x="10485" y="16056"/>
                            <a:ext cx="82" cy="90"/>
                          </a:xfrm>
                          <a:custGeom>
                            <a:avLst/>
                            <a:gdLst>
                              <a:gd name="T0" fmla="+- 0 10566 10485"/>
                              <a:gd name="T1" fmla="*/ T0 w 82"/>
                              <a:gd name="T2" fmla="+- 0 16114 16056"/>
                              <a:gd name="T3" fmla="*/ 16114 h 90"/>
                              <a:gd name="T4" fmla="+- 0 10545 10485"/>
                              <a:gd name="T5" fmla="*/ T4 w 82"/>
                              <a:gd name="T6" fmla="+- 0 16114 16056"/>
                              <a:gd name="T7" fmla="*/ 16114 h 90"/>
                              <a:gd name="T8" fmla="+- 0 10541 10485"/>
                              <a:gd name="T9" fmla="*/ T8 w 82"/>
                              <a:gd name="T10" fmla="+- 0 16125 16056"/>
                              <a:gd name="T11" fmla="*/ 16125 h 90"/>
                              <a:gd name="T12" fmla="+- 0 10532 10485"/>
                              <a:gd name="T13" fmla="*/ T12 w 82"/>
                              <a:gd name="T14" fmla="+- 0 16129 16056"/>
                              <a:gd name="T15" fmla="*/ 16129 h 90"/>
                              <a:gd name="T16" fmla="+- 0 10559 10485"/>
                              <a:gd name="T17" fmla="*/ T16 w 82"/>
                              <a:gd name="T18" fmla="+- 0 16129 16056"/>
                              <a:gd name="T19" fmla="*/ 16129 h 90"/>
                              <a:gd name="T20" fmla="+- 0 10566 10485"/>
                              <a:gd name="T21" fmla="*/ T20 w 82"/>
                              <a:gd name="T22" fmla="+- 0 16114 16056"/>
                              <a:gd name="T23" fmla="*/ 1611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81" y="58"/>
                                </a:moveTo>
                                <a:lnTo>
                                  <a:pt x="60" y="58"/>
                                </a:lnTo>
                                <a:lnTo>
                                  <a:pt x="56" y="69"/>
                                </a:lnTo>
                                <a:lnTo>
                                  <a:pt x="47" y="73"/>
                                </a:lnTo>
                                <a:lnTo>
                                  <a:pt x="74" y="73"/>
                                </a:lnTo>
                                <a:lnTo>
                                  <a:pt x="81" y="5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5"/>
                        <wps:cNvSpPr>
                          <a:spLocks/>
                        </wps:cNvSpPr>
                        <wps:spPr bwMode="auto">
                          <a:xfrm>
                            <a:off x="10485" y="16056"/>
                            <a:ext cx="82" cy="90"/>
                          </a:xfrm>
                          <a:custGeom>
                            <a:avLst/>
                            <a:gdLst>
                              <a:gd name="T0" fmla="+- 0 10539 10485"/>
                              <a:gd name="T1" fmla="*/ T0 w 82"/>
                              <a:gd name="T2" fmla="+- 0 16056 16056"/>
                              <a:gd name="T3" fmla="*/ 16056 h 90"/>
                              <a:gd name="T4" fmla="+- 0 10512 10485"/>
                              <a:gd name="T5" fmla="*/ T4 w 82"/>
                              <a:gd name="T6" fmla="+- 0 16057 16056"/>
                              <a:gd name="T7" fmla="*/ 16057 h 90"/>
                              <a:gd name="T8" fmla="+- 0 10495 10485"/>
                              <a:gd name="T9" fmla="*/ T8 w 82"/>
                              <a:gd name="T10" fmla="+- 0 16063 16056"/>
                              <a:gd name="T11" fmla="*/ 16063 h 90"/>
                              <a:gd name="T12" fmla="+- 0 10498 10485"/>
                              <a:gd name="T13" fmla="*/ T12 w 82"/>
                              <a:gd name="T14" fmla="+- 0 16082 16056"/>
                              <a:gd name="T15" fmla="*/ 16082 h 90"/>
                              <a:gd name="T16" fmla="+- 0 10503 10485"/>
                              <a:gd name="T17" fmla="*/ T16 w 82"/>
                              <a:gd name="T18" fmla="+- 0 16077 16056"/>
                              <a:gd name="T19" fmla="*/ 16077 h 90"/>
                              <a:gd name="T20" fmla="+- 0 10511 10485"/>
                              <a:gd name="T21" fmla="*/ T20 w 82"/>
                              <a:gd name="T22" fmla="+- 0 16071 16056"/>
                              <a:gd name="T23" fmla="*/ 16071 h 90"/>
                              <a:gd name="T24" fmla="+- 0 10557 10485"/>
                              <a:gd name="T25" fmla="*/ T24 w 82"/>
                              <a:gd name="T26" fmla="+- 0 16071 16056"/>
                              <a:gd name="T27" fmla="*/ 16071 h 90"/>
                              <a:gd name="T28" fmla="+- 0 10555 10485"/>
                              <a:gd name="T29" fmla="*/ T28 w 82"/>
                              <a:gd name="T30" fmla="+- 0 16067 16056"/>
                              <a:gd name="T31" fmla="*/ 16067 h 90"/>
                              <a:gd name="T32" fmla="+- 0 10539 10485"/>
                              <a:gd name="T33" fmla="*/ T32 w 82"/>
                              <a:gd name="T34" fmla="+- 0 16056 16056"/>
                              <a:gd name="T35" fmla="*/ 160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54" y="0"/>
                                </a:moveTo>
                                <a:lnTo>
                                  <a:pt x="27" y="1"/>
                                </a:lnTo>
                                <a:lnTo>
                                  <a:pt x="10" y="7"/>
                                </a:lnTo>
                                <a:lnTo>
                                  <a:pt x="13" y="26"/>
                                </a:lnTo>
                                <a:lnTo>
                                  <a:pt x="18" y="21"/>
                                </a:lnTo>
                                <a:lnTo>
                                  <a:pt x="26" y="15"/>
                                </a:lnTo>
                                <a:lnTo>
                                  <a:pt x="72" y="15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70"/>
                      <wpg:cNvGrpSpPr>
                        <a:grpSpLocks/>
                      </wpg:cNvGrpSpPr>
                      <wpg:grpSpPr bwMode="auto">
                        <a:xfrm>
                          <a:off x="10388" y="16053"/>
                          <a:ext cx="62" cy="93"/>
                          <a:chOff x="10388" y="16053"/>
                          <a:chExt cx="62" cy="93"/>
                        </a:xfrm>
                      </wpg:grpSpPr>
                      <wps:wsp>
                        <wps:cNvPr id="84" name="Freeform 73"/>
                        <wps:cNvSpPr>
                          <a:spLocks/>
                        </wps:cNvSpPr>
                        <wps:spPr bwMode="auto">
                          <a:xfrm>
                            <a:off x="10388" y="16053"/>
                            <a:ext cx="62" cy="93"/>
                          </a:xfrm>
                          <a:custGeom>
                            <a:avLst/>
                            <a:gdLst>
                              <a:gd name="T0" fmla="+- 0 10395 10388"/>
                              <a:gd name="T1" fmla="*/ T0 w 62"/>
                              <a:gd name="T2" fmla="+- 0 16122 16053"/>
                              <a:gd name="T3" fmla="*/ 16122 h 93"/>
                              <a:gd name="T4" fmla="+- 0 10391 10388"/>
                              <a:gd name="T5" fmla="*/ T4 w 62"/>
                              <a:gd name="T6" fmla="+- 0 16137 16053"/>
                              <a:gd name="T7" fmla="*/ 16137 h 93"/>
                              <a:gd name="T8" fmla="+- 0 10407 10388"/>
                              <a:gd name="T9" fmla="*/ T8 w 62"/>
                              <a:gd name="T10" fmla="+- 0 16145 16053"/>
                              <a:gd name="T11" fmla="*/ 16145 h 93"/>
                              <a:gd name="T12" fmla="+- 0 10430 10388"/>
                              <a:gd name="T13" fmla="*/ T12 w 62"/>
                              <a:gd name="T14" fmla="+- 0 16146 16053"/>
                              <a:gd name="T15" fmla="*/ 16146 h 93"/>
                              <a:gd name="T16" fmla="+- 0 10445 10388"/>
                              <a:gd name="T17" fmla="*/ T16 w 62"/>
                              <a:gd name="T18" fmla="+- 0 16134 16053"/>
                              <a:gd name="T19" fmla="*/ 16134 h 93"/>
                              <a:gd name="T20" fmla="+- 0 10446 10388"/>
                              <a:gd name="T21" fmla="*/ T20 w 62"/>
                              <a:gd name="T22" fmla="+- 0 16130 16053"/>
                              <a:gd name="T23" fmla="*/ 16130 h 93"/>
                              <a:gd name="T24" fmla="+- 0 10411 10388"/>
                              <a:gd name="T25" fmla="*/ T24 w 62"/>
                              <a:gd name="T26" fmla="+- 0 16130 16053"/>
                              <a:gd name="T27" fmla="*/ 16130 h 93"/>
                              <a:gd name="T28" fmla="+- 0 10404 10388"/>
                              <a:gd name="T29" fmla="*/ T28 w 62"/>
                              <a:gd name="T30" fmla="+- 0 16126 16053"/>
                              <a:gd name="T31" fmla="*/ 16126 h 93"/>
                              <a:gd name="T32" fmla="+- 0 10395 10388"/>
                              <a:gd name="T33" fmla="*/ T32 w 62"/>
                              <a:gd name="T34" fmla="+- 0 16122 16053"/>
                              <a:gd name="T35" fmla="*/ 1612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7" y="69"/>
                                </a:moveTo>
                                <a:lnTo>
                                  <a:pt x="3" y="84"/>
                                </a:lnTo>
                                <a:lnTo>
                                  <a:pt x="19" y="92"/>
                                </a:lnTo>
                                <a:lnTo>
                                  <a:pt x="42" y="93"/>
                                </a:lnTo>
                                <a:lnTo>
                                  <a:pt x="57" y="81"/>
                                </a:lnTo>
                                <a:lnTo>
                                  <a:pt x="58" y="77"/>
                                </a:lnTo>
                                <a:lnTo>
                                  <a:pt x="23" y="77"/>
                                </a:lnTo>
                                <a:lnTo>
                                  <a:pt x="16" y="73"/>
                                </a:lnTo>
                                <a:lnTo>
                                  <a:pt x="7" y="6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2"/>
                        <wps:cNvSpPr>
                          <a:spLocks/>
                        </wps:cNvSpPr>
                        <wps:spPr bwMode="auto">
                          <a:xfrm>
                            <a:off x="10388" y="16053"/>
                            <a:ext cx="62" cy="93"/>
                          </a:xfrm>
                          <a:custGeom>
                            <a:avLst/>
                            <a:gdLst>
                              <a:gd name="T0" fmla="+- 0 10433 10388"/>
                              <a:gd name="T1" fmla="*/ T0 w 62"/>
                              <a:gd name="T2" fmla="+- 0 16053 16053"/>
                              <a:gd name="T3" fmla="*/ 16053 h 93"/>
                              <a:gd name="T4" fmla="+- 0 10422 10388"/>
                              <a:gd name="T5" fmla="*/ T4 w 62"/>
                              <a:gd name="T6" fmla="+- 0 16053 16053"/>
                              <a:gd name="T7" fmla="*/ 16053 h 93"/>
                              <a:gd name="T8" fmla="+- 0 10412 10388"/>
                              <a:gd name="T9" fmla="*/ T8 w 62"/>
                              <a:gd name="T10" fmla="+- 0 16054 16053"/>
                              <a:gd name="T11" fmla="*/ 16054 h 93"/>
                              <a:gd name="T12" fmla="+- 0 10395 10388"/>
                              <a:gd name="T13" fmla="*/ T12 w 62"/>
                              <a:gd name="T14" fmla="+- 0 16065 16053"/>
                              <a:gd name="T15" fmla="*/ 16065 h 93"/>
                              <a:gd name="T16" fmla="+- 0 10388 10388"/>
                              <a:gd name="T17" fmla="*/ T16 w 62"/>
                              <a:gd name="T18" fmla="+- 0 16088 16053"/>
                              <a:gd name="T19" fmla="*/ 16088 h 93"/>
                              <a:gd name="T20" fmla="+- 0 10402 10388"/>
                              <a:gd name="T21" fmla="*/ T20 w 62"/>
                              <a:gd name="T22" fmla="+- 0 16103 16053"/>
                              <a:gd name="T23" fmla="*/ 16103 h 93"/>
                              <a:gd name="T24" fmla="+- 0 10422 10388"/>
                              <a:gd name="T25" fmla="*/ T24 w 62"/>
                              <a:gd name="T26" fmla="+- 0 16112 16053"/>
                              <a:gd name="T27" fmla="*/ 16112 h 93"/>
                              <a:gd name="T28" fmla="+- 0 10432 10388"/>
                              <a:gd name="T29" fmla="*/ T28 w 62"/>
                              <a:gd name="T30" fmla="+- 0 16121 16053"/>
                              <a:gd name="T31" fmla="*/ 16121 h 93"/>
                              <a:gd name="T32" fmla="+- 0 10432 10388"/>
                              <a:gd name="T33" fmla="*/ T32 w 62"/>
                              <a:gd name="T34" fmla="+- 0 16126 16053"/>
                              <a:gd name="T35" fmla="*/ 16126 h 93"/>
                              <a:gd name="T36" fmla="+- 0 10427 10388"/>
                              <a:gd name="T37" fmla="*/ T36 w 62"/>
                              <a:gd name="T38" fmla="+- 0 16130 16053"/>
                              <a:gd name="T39" fmla="*/ 16130 h 93"/>
                              <a:gd name="T40" fmla="+- 0 10446 10388"/>
                              <a:gd name="T41" fmla="*/ T40 w 62"/>
                              <a:gd name="T42" fmla="+- 0 16130 16053"/>
                              <a:gd name="T43" fmla="*/ 16130 h 93"/>
                              <a:gd name="T44" fmla="+- 0 10450 10388"/>
                              <a:gd name="T45" fmla="*/ T44 w 62"/>
                              <a:gd name="T46" fmla="+- 0 16110 16053"/>
                              <a:gd name="T47" fmla="*/ 16110 h 93"/>
                              <a:gd name="T48" fmla="+- 0 10435 10388"/>
                              <a:gd name="T49" fmla="*/ T48 w 62"/>
                              <a:gd name="T50" fmla="+- 0 16097 16053"/>
                              <a:gd name="T51" fmla="*/ 16097 h 93"/>
                              <a:gd name="T52" fmla="+- 0 10416 10388"/>
                              <a:gd name="T53" fmla="*/ T52 w 62"/>
                              <a:gd name="T54" fmla="+- 0 16089 16053"/>
                              <a:gd name="T55" fmla="*/ 16089 h 93"/>
                              <a:gd name="T56" fmla="+- 0 10407 10388"/>
                              <a:gd name="T57" fmla="*/ T56 w 62"/>
                              <a:gd name="T58" fmla="+- 0 16080 16053"/>
                              <a:gd name="T59" fmla="*/ 16080 h 93"/>
                              <a:gd name="T60" fmla="+- 0 10407 10388"/>
                              <a:gd name="T61" fmla="*/ T60 w 62"/>
                              <a:gd name="T62" fmla="+- 0 16073 16053"/>
                              <a:gd name="T63" fmla="*/ 16073 h 93"/>
                              <a:gd name="T64" fmla="+- 0 10416 10388"/>
                              <a:gd name="T65" fmla="*/ T64 w 62"/>
                              <a:gd name="T66" fmla="+- 0 16070 16053"/>
                              <a:gd name="T67" fmla="*/ 16070 h 93"/>
                              <a:gd name="T68" fmla="+- 0 10450 10388"/>
                              <a:gd name="T69" fmla="*/ T68 w 62"/>
                              <a:gd name="T70" fmla="+- 0 16070 16053"/>
                              <a:gd name="T71" fmla="*/ 16070 h 93"/>
                              <a:gd name="T72" fmla="+- 0 10451 10388"/>
                              <a:gd name="T73" fmla="*/ T72 w 62"/>
                              <a:gd name="T74" fmla="+- 0 16063 16053"/>
                              <a:gd name="T75" fmla="*/ 16063 h 93"/>
                              <a:gd name="T76" fmla="+- 0 10441 10388"/>
                              <a:gd name="T77" fmla="*/ T76 w 62"/>
                              <a:gd name="T78" fmla="+- 0 16056 16053"/>
                              <a:gd name="T79" fmla="*/ 16056 h 93"/>
                              <a:gd name="T80" fmla="+- 0 10433 10388"/>
                              <a:gd name="T81" fmla="*/ T80 w 62"/>
                              <a:gd name="T82" fmla="+- 0 16053 16053"/>
                              <a:gd name="T83" fmla="*/ 1605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45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5"/>
                                </a:lnTo>
                                <a:lnTo>
                                  <a:pt x="14" y="50"/>
                                </a:lnTo>
                                <a:lnTo>
                                  <a:pt x="34" y="59"/>
                                </a:lnTo>
                                <a:lnTo>
                                  <a:pt x="44" y="68"/>
                                </a:lnTo>
                                <a:lnTo>
                                  <a:pt x="44" y="73"/>
                                </a:lnTo>
                                <a:lnTo>
                                  <a:pt x="39" y="77"/>
                                </a:lnTo>
                                <a:lnTo>
                                  <a:pt x="58" y="77"/>
                                </a:lnTo>
                                <a:lnTo>
                                  <a:pt x="62" y="57"/>
                                </a:lnTo>
                                <a:lnTo>
                                  <a:pt x="47" y="44"/>
                                </a:lnTo>
                                <a:lnTo>
                                  <a:pt x="28" y="36"/>
                                </a:lnTo>
                                <a:lnTo>
                                  <a:pt x="19" y="27"/>
                                </a:lnTo>
                                <a:lnTo>
                                  <a:pt x="19" y="20"/>
                                </a:lnTo>
                                <a:lnTo>
                                  <a:pt x="28" y="17"/>
                                </a:lnTo>
                                <a:lnTo>
                                  <a:pt x="62" y="17"/>
                                </a:lnTo>
                                <a:lnTo>
                                  <a:pt x="63" y="10"/>
                                </a:lnTo>
                                <a:lnTo>
                                  <a:pt x="53" y="3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"/>
                        <wps:cNvSpPr>
                          <a:spLocks/>
                        </wps:cNvSpPr>
                        <wps:spPr bwMode="auto">
                          <a:xfrm>
                            <a:off x="10388" y="16053"/>
                            <a:ext cx="62" cy="93"/>
                          </a:xfrm>
                          <a:custGeom>
                            <a:avLst/>
                            <a:gdLst>
                              <a:gd name="T0" fmla="+- 0 10450 10388"/>
                              <a:gd name="T1" fmla="*/ T0 w 62"/>
                              <a:gd name="T2" fmla="+- 0 16070 16053"/>
                              <a:gd name="T3" fmla="*/ 16070 h 93"/>
                              <a:gd name="T4" fmla="+- 0 10430 10388"/>
                              <a:gd name="T5" fmla="*/ T4 w 62"/>
                              <a:gd name="T6" fmla="+- 0 16070 16053"/>
                              <a:gd name="T7" fmla="*/ 16070 h 93"/>
                              <a:gd name="T8" fmla="+- 0 10437 10388"/>
                              <a:gd name="T9" fmla="*/ T8 w 62"/>
                              <a:gd name="T10" fmla="+- 0 16073 16053"/>
                              <a:gd name="T11" fmla="*/ 16073 h 93"/>
                              <a:gd name="T12" fmla="+- 0 10449 10388"/>
                              <a:gd name="T13" fmla="*/ T12 w 62"/>
                              <a:gd name="T14" fmla="+- 0 16079 16053"/>
                              <a:gd name="T15" fmla="*/ 16079 h 93"/>
                              <a:gd name="T16" fmla="+- 0 10450 10388"/>
                              <a:gd name="T17" fmla="*/ T16 w 62"/>
                              <a:gd name="T18" fmla="+- 0 16070 16053"/>
                              <a:gd name="T19" fmla="*/ 1607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62" y="17"/>
                                </a:moveTo>
                                <a:lnTo>
                                  <a:pt x="42" y="17"/>
                                </a:lnTo>
                                <a:lnTo>
                                  <a:pt x="49" y="20"/>
                                </a:lnTo>
                                <a:lnTo>
                                  <a:pt x="61" y="26"/>
                                </a:lnTo>
                                <a:lnTo>
                                  <a:pt x="62" y="17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66"/>
                      <wpg:cNvGrpSpPr>
                        <a:grpSpLocks/>
                      </wpg:cNvGrpSpPr>
                      <wpg:grpSpPr bwMode="auto">
                        <a:xfrm>
                          <a:off x="10380" y="15832"/>
                          <a:ext cx="171" cy="179"/>
                          <a:chOff x="10380" y="15832"/>
                          <a:chExt cx="171" cy="179"/>
                        </a:xfrm>
                      </wpg:grpSpPr>
                      <wps:wsp>
                        <wps:cNvPr id="88" name="Freeform 69"/>
                        <wps:cNvSpPr>
                          <a:spLocks/>
                        </wps:cNvSpPr>
                        <wps:spPr bwMode="auto">
                          <a:xfrm>
                            <a:off x="10380" y="15832"/>
                            <a:ext cx="171" cy="179"/>
                          </a:xfrm>
                          <a:custGeom>
                            <a:avLst/>
                            <a:gdLst>
                              <a:gd name="T0" fmla="+- 0 10380 10380"/>
                              <a:gd name="T1" fmla="*/ T0 w 171"/>
                              <a:gd name="T2" fmla="+- 0 15832 15832"/>
                              <a:gd name="T3" fmla="*/ 15832 h 179"/>
                              <a:gd name="T4" fmla="+- 0 10380 10380"/>
                              <a:gd name="T5" fmla="*/ T4 w 171"/>
                              <a:gd name="T6" fmla="+- 0 16012 15832"/>
                              <a:gd name="T7" fmla="*/ 16012 h 179"/>
                              <a:gd name="T8" fmla="+- 0 10418 10380"/>
                              <a:gd name="T9" fmla="*/ T8 w 171"/>
                              <a:gd name="T10" fmla="+- 0 16012 15832"/>
                              <a:gd name="T11" fmla="*/ 16012 h 179"/>
                              <a:gd name="T12" fmla="+- 0 10418 10380"/>
                              <a:gd name="T13" fmla="*/ T12 w 171"/>
                              <a:gd name="T14" fmla="+- 0 15970 15832"/>
                              <a:gd name="T15" fmla="*/ 15970 h 179"/>
                              <a:gd name="T16" fmla="+- 0 10509 10380"/>
                              <a:gd name="T17" fmla="*/ T16 w 171"/>
                              <a:gd name="T18" fmla="+- 0 15970 15832"/>
                              <a:gd name="T19" fmla="*/ 15970 h 179"/>
                              <a:gd name="T20" fmla="+- 0 10501 10380"/>
                              <a:gd name="T21" fmla="*/ T20 w 171"/>
                              <a:gd name="T22" fmla="+- 0 15961 15832"/>
                              <a:gd name="T23" fmla="*/ 15961 h 179"/>
                              <a:gd name="T24" fmla="+- 0 10517 10380"/>
                              <a:gd name="T25" fmla="*/ T24 w 171"/>
                              <a:gd name="T26" fmla="+- 0 15949 15832"/>
                              <a:gd name="T27" fmla="*/ 15949 h 179"/>
                              <a:gd name="T28" fmla="+- 0 10529 10380"/>
                              <a:gd name="T29" fmla="*/ T28 w 171"/>
                              <a:gd name="T30" fmla="+- 0 15932 15832"/>
                              <a:gd name="T31" fmla="*/ 15932 h 179"/>
                              <a:gd name="T32" fmla="+- 0 10529 10380"/>
                              <a:gd name="T33" fmla="*/ T32 w 171"/>
                              <a:gd name="T34" fmla="+- 0 15932 15832"/>
                              <a:gd name="T35" fmla="*/ 15932 h 179"/>
                              <a:gd name="T36" fmla="+- 0 10418 10380"/>
                              <a:gd name="T37" fmla="*/ T36 w 171"/>
                              <a:gd name="T38" fmla="+- 0 15932 15832"/>
                              <a:gd name="T39" fmla="*/ 15932 h 179"/>
                              <a:gd name="T40" fmla="+- 0 10418 10380"/>
                              <a:gd name="T41" fmla="*/ T40 w 171"/>
                              <a:gd name="T42" fmla="+- 0 15871 15832"/>
                              <a:gd name="T43" fmla="*/ 15871 h 179"/>
                              <a:gd name="T44" fmla="+- 0 10527 10380"/>
                              <a:gd name="T45" fmla="*/ T44 w 171"/>
                              <a:gd name="T46" fmla="+- 0 15871 15832"/>
                              <a:gd name="T47" fmla="*/ 15871 h 179"/>
                              <a:gd name="T48" fmla="+- 0 10524 10380"/>
                              <a:gd name="T49" fmla="*/ T48 w 171"/>
                              <a:gd name="T50" fmla="+- 0 15865 15832"/>
                              <a:gd name="T51" fmla="*/ 15865 h 179"/>
                              <a:gd name="T52" fmla="+- 0 10511 10380"/>
                              <a:gd name="T53" fmla="*/ T52 w 171"/>
                              <a:gd name="T54" fmla="+- 0 15849 15832"/>
                              <a:gd name="T55" fmla="*/ 15849 h 179"/>
                              <a:gd name="T56" fmla="+- 0 10494 10380"/>
                              <a:gd name="T57" fmla="*/ T56 w 171"/>
                              <a:gd name="T58" fmla="+- 0 15838 15832"/>
                              <a:gd name="T59" fmla="*/ 15838 h 179"/>
                              <a:gd name="T60" fmla="+- 0 10474 10380"/>
                              <a:gd name="T61" fmla="*/ T60 w 171"/>
                              <a:gd name="T62" fmla="+- 0 15833 15832"/>
                              <a:gd name="T63" fmla="*/ 15833 h 179"/>
                              <a:gd name="T64" fmla="+- 0 10380 10380"/>
                              <a:gd name="T65" fmla="*/ T64 w 171"/>
                              <a:gd name="T66" fmla="+- 0 15832 15832"/>
                              <a:gd name="T67" fmla="*/ 1583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38" y="180"/>
                                </a:lnTo>
                                <a:lnTo>
                                  <a:pt x="38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1" y="129"/>
                                </a:lnTo>
                                <a:lnTo>
                                  <a:pt x="137" y="117"/>
                                </a:lnTo>
                                <a:lnTo>
                                  <a:pt x="149" y="100"/>
                                </a:lnTo>
                                <a:lnTo>
                                  <a:pt x="38" y="100"/>
                                </a:lnTo>
                                <a:lnTo>
                                  <a:pt x="38" y="39"/>
                                </a:lnTo>
                                <a:lnTo>
                                  <a:pt x="147" y="39"/>
                                </a:lnTo>
                                <a:lnTo>
                                  <a:pt x="144" y="33"/>
                                </a:lnTo>
                                <a:lnTo>
                                  <a:pt x="131" y="17"/>
                                </a:lnTo>
                                <a:lnTo>
                                  <a:pt x="114" y="6"/>
                                </a:lnTo>
                                <a:lnTo>
                                  <a:pt x="9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8"/>
                        <wps:cNvSpPr>
                          <a:spLocks/>
                        </wps:cNvSpPr>
                        <wps:spPr bwMode="auto">
                          <a:xfrm>
                            <a:off x="10380" y="15832"/>
                            <a:ext cx="171" cy="179"/>
                          </a:xfrm>
                          <a:custGeom>
                            <a:avLst/>
                            <a:gdLst>
                              <a:gd name="T0" fmla="+- 0 10509 10380"/>
                              <a:gd name="T1" fmla="*/ T0 w 171"/>
                              <a:gd name="T2" fmla="+- 0 15970 15832"/>
                              <a:gd name="T3" fmla="*/ 15970 h 179"/>
                              <a:gd name="T4" fmla="+- 0 10456 10380"/>
                              <a:gd name="T5" fmla="*/ T4 w 171"/>
                              <a:gd name="T6" fmla="+- 0 15970 15832"/>
                              <a:gd name="T7" fmla="*/ 15970 h 179"/>
                              <a:gd name="T8" fmla="+- 0 10497 10380"/>
                              <a:gd name="T9" fmla="*/ T8 w 171"/>
                              <a:gd name="T10" fmla="+- 0 16012 15832"/>
                              <a:gd name="T11" fmla="*/ 16012 h 179"/>
                              <a:gd name="T12" fmla="+- 0 10551 10380"/>
                              <a:gd name="T13" fmla="*/ T12 w 171"/>
                              <a:gd name="T14" fmla="+- 0 16012 15832"/>
                              <a:gd name="T15" fmla="*/ 16012 h 179"/>
                              <a:gd name="T16" fmla="+- 0 10509 10380"/>
                              <a:gd name="T17" fmla="*/ T16 w 171"/>
                              <a:gd name="T18" fmla="+- 0 15970 15832"/>
                              <a:gd name="T19" fmla="*/ 15970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129" y="138"/>
                                </a:moveTo>
                                <a:lnTo>
                                  <a:pt x="76" y="138"/>
                                </a:lnTo>
                                <a:lnTo>
                                  <a:pt x="117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29" y="13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7"/>
                        <wps:cNvSpPr>
                          <a:spLocks/>
                        </wps:cNvSpPr>
                        <wps:spPr bwMode="auto">
                          <a:xfrm>
                            <a:off x="10380" y="15832"/>
                            <a:ext cx="171" cy="179"/>
                          </a:xfrm>
                          <a:custGeom>
                            <a:avLst/>
                            <a:gdLst>
                              <a:gd name="T0" fmla="+- 0 10527 10380"/>
                              <a:gd name="T1" fmla="*/ T0 w 171"/>
                              <a:gd name="T2" fmla="+- 0 15871 15832"/>
                              <a:gd name="T3" fmla="*/ 15871 h 179"/>
                              <a:gd name="T4" fmla="+- 0 10468 10380"/>
                              <a:gd name="T5" fmla="*/ T4 w 171"/>
                              <a:gd name="T6" fmla="+- 0 15871 15832"/>
                              <a:gd name="T7" fmla="*/ 15871 h 179"/>
                              <a:gd name="T8" fmla="+- 0 10488 10380"/>
                              <a:gd name="T9" fmla="*/ T8 w 171"/>
                              <a:gd name="T10" fmla="+- 0 15878 15832"/>
                              <a:gd name="T11" fmla="*/ 15878 h 179"/>
                              <a:gd name="T12" fmla="+- 0 10498 10380"/>
                              <a:gd name="T13" fmla="*/ T12 w 171"/>
                              <a:gd name="T14" fmla="+- 0 15897 15832"/>
                              <a:gd name="T15" fmla="*/ 15897 h 179"/>
                              <a:gd name="T16" fmla="+- 0 10492 10380"/>
                              <a:gd name="T17" fmla="*/ T16 w 171"/>
                              <a:gd name="T18" fmla="+- 0 15920 15832"/>
                              <a:gd name="T19" fmla="*/ 15920 h 179"/>
                              <a:gd name="T20" fmla="+- 0 10474 10380"/>
                              <a:gd name="T21" fmla="*/ T20 w 171"/>
                              <a:gd name="T22" fmla="+- 0 15931 15832"/>
                              <a:gd name="T23" fmla="*/ 15931 h 179"/>
                              <a:gd name="T24" fmla="+- 0 10468 10380"/>
                              <a:gd name="T25" fmla="*/ T24 w 171"/>
                              <a:gd name="T26" fmla="+- 0 15932 15832"/>
                              <a:gd name="T27" fmla="*/ 15932 h 179"/>
                              <a:gd name="T28" fmla="+- 0 10529 10380"/>
                              <a:gd name="T29" fmla="*/ T28 w 171"/>
                              <a:gd name="T30" fmla="+- 0 15932 15832"/>
                              <a:gd name="T31" fmla="*/ 15932 h 179"/>
                              <a:gd name="T32" fmla="+- 0 10536 10380"/>
                              <a:gd name="T33" fmla="*/ T32 w 171"/>
                              <a:gd name="T34" fmla="+- 0 15912 15832"/>
                              <a:gd name="T35" fmla="*/ 15912 h 179"/>
                              <a:gd name="T36" fmla="+- 0 10533 10380"/>
                              <a:gd name="T37" fmla="*/ T36 w 171"/>
                              <a:gd name="T38" fmla="+- 0 15886 15832"/>
                              <a:gd name="T39" fmla="*/ 15886 h 179"/>
                              <a:gd name="T40" fmla="+- 0 10527 10380"/>
                              <a:gd name="T41" fmla="*/ T40 w 171"/>
                              <a:gd name="T42" fmla="+- 0 15871 15832"/>
                              <a:gd name="T43" fmla="*/ 1587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147" y="39"/>
                                </a:moveTo>
                                <a:lnTo>
                                  <a:pt x="88" y="39"/>
                                </a:lnTo>
                                <a:lnTo>
                                  <a:pt x="108" y="46"/>
                                </a:lnTo>
                                <a:lnTo>
                                  <a:pt x="118" y="65"/>
                                </a:lnTo>
                                <a:lnTo>
                                  <a:pt x="112" y="88"/>
                                </a:lnTo>
                                <a:lnTo>
                                  <a:pt x="94" y="99"/>
                                </a:lnTo>
                                <a:lnTo>
                                  <a:pt x="88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56" y="80"/>
                                </a:lnTo>
                                <a:lnTo>
                                  <a:pt x="153" y="54"/>
                                </a:lnTo>
                                <a:lnTo>
                                  <a:pt x="147" y="3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63"/>
                      <wpg:cNvGrpSpPr>
                        <a:grpSpLocks/>
                      </wpg:cNvGrpSpPr>
                      <wpg:grpSpPr bwMode="auto">
                        <a:xfrm>
                          <a:off x="10586" y="15832"/>
                          <a:ext cx="161" cy="183"/>
                          <a:chOff x="10586" y="15832"/>
                          <a:chExt cx="161" cy="183"/>
                        </a:xfrm>
                      </wpg:grpSpPr>
                      <wps:wsp>
                        <wps:cNvPr id="92" name="Freeform 65"/>
                        <wps:cNvSpPr>
                          <a:spLocks/>
                        </wps:cNvSpPr>
                        <wps:spPr bwMode="auto">
                          <a:xfrm>
                            <a:off x="10586" y="15832"/>
                            <a:ext cx="161" cy="183"/>
                          </a:xfrm>
                          <a:custGeom>
                            <a:avLst/>
                            <a:gdLst>
                              <a:gd name="T0" fmla="+- 0 10626 10586"/>
                              <a:gd name="T1" fmla="*/ T0 w 161"/>
                              <a:gd name="T2" fmla="+- 0 15832 15832"/>
                              <a:gd name="T3" fmla="*/ 15832 h 183"/>
                              <a:gd name="T4" fmla="+- 0 10586 10586"/>
                              <a:gd name="T5" fmla="*/ T4 w 161"/>
                              <a:gd name="T6" fmla="+- 0 15832 15832"/>
                              <a:gd name="T7" fmla="*/ 15832 h 183"/>
                              <a:gd name="T8" fmla="+- 0 10660 10586"/>
                              <a:gd name="T9" fmla="*/ T8 w 161"/>
                              <a:gd name="T10" fmla="+- 0 16015 15832"/>
                              <a:gd name="T11" fmla="*/ 16015 h 183"/>
                              <a:gd name="T12" fmla="+- 0 10673 10586"/>
                              <a:gd name="T13" fmla="*/ T12 w 161"/>
                              <a:gd name="T14" fmla="+- 0 16015 15832"/>
                              <a:gd name="T15" fmla="*/ 16015 h 183"/>
                              <a:gd name="T16" fmla="+- 0 10707 10586"/>
                              <a:gd name="T17" fmla="*/ T16 w 161"/>
                              <a:gd name="T18" fmla="+- 0 15932 15832"/>
                              <a:gd name="T19" fmla="*/ 15932 h 183"/>
                              <a:gd name="T20" fmla="+- 0 10666 10586"/>
                              <a:gd name="T21" fmla="*/ T20 w 161"/>
                              <a:gd name="T22" fmla="+- 0 15932 15832"/>
                              <a:gd name="T23" fmla="*/ 15932 h 183"/>
                              <a:gd name="T24" fmla="+- 0 10626 10586"/>
                              <a:gd name="T25" fmla="*/ T24 w 161"/>
                              <a:gd name="T26" fmla="+- 0 15832 15832"/>
                              <a:gd name="T27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183"/>
                                </a:lnTo>
                                <a:lnTo>
                                  <a:pt x="87" y="183"/>
                                </a:lnTo>
                                <a:lnTo>
                                  <a:pt x="121" y="100"/>
                                </a:lnTo>
                                <a:lnTo>
                                  <a:pt x="80" y="10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4"/>
                        <wps:cNvSpPr>
                          <a:spLocks/>
                        </wps:cNvSpPr>
                        <wps:spPr bwMode="auto">
                          <a:xfrm>
                            <a:off x="10586" y="15832"/>
                            <a:ext cx="161" cy="183"/>
                          </a:xfrm>
                          <a:custGeom>
                            <a:avLst/>
                            <a:gdLst>
                              <a:gd name="T0" fmla="+- 0 10747 10586"/>
                              <a:gd name="T1" fmla="*/ T0 w 161"/>
                              <a:gd name="T2" fmla="+- 0 15832 15832"/>
                              <a:gd name="T3" fmla="*/ 15832 h 183"/>
                              <a:gd name="T4" fmla="+- 0 10706 10586"/>
                              <a:gd name="T5" fmla="*/ T4 w 161"/>
                              <a:gd name="T6" fmla="+- 0 15832 15832"/>
                              <a:gd name="T7" fmla="*/ 15832 h 183"/>
                              <a:gd name="T8" fmla="+- 0 10666 10586"/>
                              <a:gd name="T9" fmla="*/ T8 w 161"/>
                              <a:gd name="T10" fmla="+- 0 15932 15832"/>
                              <a:gd name="T11" fmla="*/ 15932 h 183"/>
                              <a:gd name="T12" fmla="+- 0 10707 10586"/>
                              <a:gd name="T13" fmla="*/ T12 w 161"/>
                              <a:gd name="T14" fmla="+- 0 15932 15832"/>
                              <a:gd name="T15" fmla="*/ 15932 h 183"/>
                              <a:gd name="T16" fmla="+- 0 10747 10586"/>
                              <a:gd name="T17" fmla="*/ T16 w 161"/>
                              <a:gd name="T18" fmla="+- 0 15832 15832"/>
                              <a:gd name="T19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161" y="0"/>
                                </a:moveTo>
                                <a:lnTo>
                                  <a:pt x="120" y="0"/>
                                </a:lnTo>
                                <a:lnTo>
                                  <a:pt x="80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59"/>
                      <wpg:cNvGrpSpPr>
                        <a:grpSpLocks/>
                      </wpg:cNvGrpSpPr>
                      <wpg:grpSpPr bwMode="auto">
                        <a:xfrm>
                          <a:off x="10790" y="15831"/>
                          <a:ext cx="168" cy="183"/>
                          <a:chOff x="10790" y="15831"/>
                          <a:chExt cx="168" cy="183"/>
                        </a:xfrm>
                      </wpg:grpSpPr>
                      <wps:wsp>
                        <wps:cNvPr id="95" name="Freeform 62"/>
                        <wps:cNvSpPr>
                          <a:spLocks/>
                        </wps:cNvSpPr>
                        <wps:spPr bwMode="auto">
                          <a:xfrm>
                            <a:off x="10790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897 10790"/>
                              <a:gd name="T1" fmla="*/ T0 w 168"/>
                              <a:gd name="T2" fmla="+- 0 15831 15831"/>
                              <a:gd name="T3" fmla="*/ 15831 h 183"/>
                              <a:gd name="T4" fmla="+- 0 10827 10790"/>
                              <a:gd name="T5" fmla="*/ T4 w 168"/>
                              <a:gd name="T6" fmla="+- 0 15849 15831"/>
                              <a:gd name="T7" fmla="*/ 15849 h 183"/>
                              <a:gd name="T8" fmla="+- 0 10790 10790"/>
                              <a:gd name="T9" fmla="*/ T8 w 168"/>
                              <a:gd name="T10" fmla="+- 0 15918 15831"/>
                              <a:gd name="T11" fmla="*/ 15918 h 183"/>
                              <a:gd name="T12" fmla="+- 0 10792 10790"/>
                              <a:gd name="T13" fmla="*/ T12 w 168"/>
                              <a:gd name="T14" fmla="+- 0 15942 15831"/>
                              <a:gd name="T15" fmla="*/ 15942 h 183"/>
                              <a:gd name="T16" fmla="+- 0 10824 10790"/>
                              <a:gd name="T17" fmla="*/ T16 w 168"/>
                              <a:gd name="T18" fmla="+- 0 15997 15831"/>
                              <a:gd name="T19" fmla="*/ 15997 h 183"/>
                              <a:gd name="T20" fmla="+- 0 10865 10790"/>
                              <a:gd name="T21" fmla="*/ T20 w 168"/>
                              <a:gd name="T22" fmla="+- 0 16014 15831"/>
                              <a:gd name="T23" fmla="*/ 16014 h 183"/>
                              <a:gd name="T24" fmla="+- 0 10892 10790"/>
                              <a:gd name="T25" fmla="*/ T24 w 168"/>
                              <a:gd name="T26" fmla="+- 0 16013 15831"/>
                              <a:gd name="T27" fmla="*/ 16013 h 183"/>
                              <a:gd name="T28" fmla="+- 0 10914 10790"/>
                              <a:gd name="T29" fmla="*/ T28 w 168"/>
                              <a:gd name="T30" fmla="+- 0 16008 15831"/>
                              <a:gd name="T31" fmla="*/ 16008 h 183"/>
                              <a:gd name="T32" fmla="+- 0 10931 10790"/>
                              <a:gd name="T33" fmla="*/ T32 w 168"/>
                              <a:gd name="T34" fmla="+- 0 16001 15831"/>
                              <a:gd name="T35" fmla="*/ 16001 h 183"/>
                              <a:gd name="T36" fmla="+- 0 10945 10790"/>
                              <a:gd name="T37" fmla="*/ T36 w 168"/>
                              <a:gd name="T38" fmla="+- 0 15991 15831"/>
                              <a:gd name="T39" fmla="*/ 15991 h 183"/>
                              <a:gd name="T40" fmla="+- 0 10940 10790"/>
                              <a:gd name="T41" fmla="*/ T40 w 168"/>
                              <a:gd name="T42" fmla="+- 0 15978 15831"/>
                              <a:gd name="T43" fmla="*/ 15978 h 183"/>
                              <a:gd name="T44" fmla="+- 0 10898 10790"/>
                              <a:gd name="T45" fmla="*/ T44 w 168"/>
                              <a:gd name="T46" fmla="+- 0 15978 15831"/>
                              <a:gd name="T47" fmla="*/ 15978 h 183"/>
                              <a:gd name="T48" fmla="+- 0 10869 10790"/>
                              <a:gd name="T49" fmla="*/ T48 w 168"/>
                              <a:gd name="T50" fmla="+- 0 15975 15831"/>
                              <a:gd name="T51" fmla="*/ 15975 h 183"/>
                              <a:gd name="T52" fmla="+- 0 10849 10790"/>
                              <a:gd name="T53" fmla="*/ T52 w 168"/>
                              <a:gd name="T54" fmla="+- 0 15965 15831"/>
                              <a:gd name="T55" fmla="*/ 15965 h 183"/>
                              <a:gd name="T56" fmla="+- 0 10837 10790"/>
                              <a:gd name="T57" fmla="*/ T56 w 168"/>
                              <a:gd name="T58" fmla="+- 0 15950 15831"/>
                              <a:gd name="T59" fmla="*/ 15950 h 183"/>
                              <a:gd name="T60" fmla="+- 0 10832 10790"/>
                              <a:gd name="T61" fmla="*/ T60 w 168"/>
                              <a:gd name="T62" fmla="+- 0 15934 15831"/>
                              <a:gd name="T63" fmla="*/ 15934 h 183"/>
                              <a:gd name="T64" fmla="+- 0 10832 10790"/>
                              <a:gd name="T65" fmla="*/ T64 w 168"/>
                              <a:gd name="T66" fmla="+- 0 15927 15831"/>
                              <a:gd name="T67" fmla="*/ 15927 h 183"/>
                              <a:gd name="T68" fmla="+- 0 10957 10790"/>
                              <a:gd name="T69" fmla="*/ T68 w 168"/>
                              <a:gd name="T70" fmla="+- 0 15927 15831"/>
                              <a:gd name="T71" fmla="*/ 15927 h 183"/>
                              <a:gd name="T72" fmla="+- 0 10958 10790"/>
                              <a:gd name="T73" fmla="*/ T72 w 168"/>
                              <a:gd name="T74" fmla="+- 0 15904 15831"/>
                              <a:gd name="T75" fmla="*/ 15904 h 183"/>
                              <a:gd name="T76" fmla="+- 0 10957 10790"/>
                              <a:gd name="T77" fmla="*/ T76 w 168"/>
                              <a:gd name="T78" fmla="+- 0 15895 15831"/>
                              <a:gd name="T79" fmla="*/ 15895 h 183"/>
                              <a:gd name="T80" fmla="+- 0 10837 10790"/>
                              <a:gd name="T81" fmla="*/ T80 w 168"/>
                              <a:gd name="T82" fmla="+- 0 15895 15831"/>
                              <a:gd name="T83" fmla="*/ 15895 h 183"/>
                              <a:gd name="T84" fmla="+- 0 10850 10790"/>
                              <a:gd name="T85" fmla="*/ T84 w 168"/>
                              <a:gd name="T86" fmla="+- 0 15875 15831"/>
                              <a:gd name="T87" fmla="*/ 15875 h 183"/>
                              <a:gd name="T88" fmla="+- 0 10868 10790"/>
                              <a:gd name="T89" fmla="*/ T88 w 168"/>
                              <a:gd name="T90" fmla="+- 0 15866 15831"/>
                              <a:gd name="T91" fmla="*/ 15866 h 183"/>
                              <a:gd name="T92" fmla="+- 0 10946 10790"/>
                              <a:gd name="T93" fmla="*/ T92 w 168"/>
                              <a:gd name="T94" fmla="+- 0 15866 15831"/>
                              <a:gd name="T95" fmla="*/ 15866 h 183"/>
                              <a:gd name="T96" fmla="+- 0 10945 10790"/>
                              <a:gd name="T97" fmla="*/ T96 w 168"/>
                              <a:gd name="T98" fmla="+- 0 15864 15831"/>
                              <a:gd name="T99" fmla="*/ 15864 h 183"/>
                              <a:gd name="T100" fmla="+- 0 10933 10790"/>
                              <a:gd name="T101" fmla="*/ T100 w 168"/>
                              <a:gd name="T102" fmla="+- 0 15849 15831"/>
                              <a:gd name="T103" fmla="*/ 15849 h 183"/>
                              <a:gd name="T104" fmla="+- 0 10916 10790"/>
                              <a:gd name="T105" fmla="*/ T104 w 168"/>
                              <a:gd name="T106" fmla="+- 0 15838 15831"/>
                              <a:gd name="T107" fmla="*/ 15838 h 183"/>
                              <a:gd name="T108" fmla="+- 0 10897 10790"/>
                              <a:gd name="T109" fmla="*/ T108 w 168"/>
                              <a:gd name="T110" fmla="+- 0 15831 15831"/>
                              <a:gd name="T111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07" y="0"/>
                                </a:moveTo>
                                <a:lnTo>
                                  <a:pt x="37" y="18"/>
                                </a:lnTo>
                                <a:lnTo>
                                  <a:pt x="0" y="87"/>
                                </a:lnTo>
                                <a:lnTo>
                                  <a:pt x="2" y="111"/>
                                </a:lnTo>
                                <a:lnTo>
                                  <a:pt x="34" y="166"/>
                                </a:lnTo>
                                <a:lnTo>
                                  <a:pt x="75" y="183"/>
                                </a:lnTo>
                                <a:lnTo>
                                  <a:pt x="102" y="182"/>
                                </a:lnTo>
                                <a:lnTo>
                                  <a:pt x="124" y="177"/>
                                </a:lnTo>
                                <a:lnTo>
                                  <a:pt x="141" y="170"/>
                                </a:lnTo>
                                <a:lnTo>
                                  <a:pt x="155" y="160"/>
                                </a:lnTo>
                                <a:lnTo>
                                  <a:pt x="150" y="147"/>
                                </a:lnTo>
                                <a:lnTo>
                                  <a:pt x="108" y="147"/>
                                </a:lnTo>
                                <a:lnTo>
                                  <a:pt x="79" y="144"/>
                                </a:lnTo>
                                <a:lnTo>
                                  <a:pt x="59" y="134"/>
                                </a:lnTo>
                                <a:lnTo>
                                  <a:pt x="47" y="119"/>
                                </a:lnTo>
                                <a:lnTo>
                                  <a:pt x="42" y="103"/>
                                </a:lnTo>
                                <a:lnTo>
                                  <a:pt x="42" y="96"/>
                                </a:lnTo>
                                <a:lnTo>
                                  <a:pt x="167" y="96"/>
                                </a:lnTo>
                                <a:lnTo>
                                  <a:pt x="168" y="73"/>
                                </a:lnTo>
                                <a:lnTo>
                                  <a:pt x="167" y="64"/>
                                </a:lnTo>
                                <a:lnTo>
                                  <a:pt x="47" y="64"/>
                                </a:lnTo>
                                <a:lnTo>
                                  <a:pt x="60" y="44"/>
                                </a:lnTo>
                                <a:lnTo>
                                  <a:pt x="78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3"/>
                                </a:lnTo>
                                <a:lnTo>
                                  <a:pt x="143" y="18"/>
                                </a:lnTo>
                                <a:lnTo>
                                  <a:pt x="126" y="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1"/>
                        <wps:cNvSpPr>
                          <a:spLocks/>
                        </wps:cNvSpPr>
                        <wps:spPr bwMode="auto">
                          <a:xfrm>
                            <a:off x="10790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932 10790"/>
                              <a:gd name="T1" fmla="*/ T0 w 168"/>
                              <a:gd name="T2" fmla="+- 0 15959 15831"/>
                              <a:gd name="T3" fmla="*/ 15959 h 183"/>
                              <a:gd name="T4" fmla="+- 0 10917 10790"/>
                              <a:gd name="T5" fmla="*/ T4 w 168"/>
                              <a:gd name="T6" fmla="+- 0 15970 15831"/>
                              <a:gd name="T7" fmla="*/ 15970 h 183"/>
                              <a:gd name="T8" fmla="+- 0 10898 10790"/>
                              <a:gd name="T9" fmla="*/ T8 w 168"/>
                              <a:gd name="T10" fmla="+- 0 15978 15831"/>
                              <a:gd name="T11" fmla="*/ 15978 h 183"/>
                              <a:gd name="T12" fmla="+- 0 10940 10790"/>
                              <a:gd name="T13" fmla="*/ T12 w 168"/>
                              <a:gd name="T14" fmla="+- 0 15978 15831"/>
                              <a:gd name="T15" fmla="*/ 15978 h 183"/>
                              <a:gd name="T16" fmla="+- 0 10932 10790"/>
                              <a:gd name="T17" fmla="*/ T16 w 168"/>
                              <a:gd name="T18" fmla="+- 0 15959 15831"/>
                              <a:gd name="T19" fmla="*/ 1595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42" y="128"/>
                                </a:moveTo>
                                <a:lnTo>
                                  <a:pt x="127" y="139"/>
                                </a:lnTo>
                                <a:lnTo>
                                  <a:pt x="108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42" y="12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0"/>
                        <wps:cNvSpPr>
                          <a:spLocks/>
                        </wps:cNvSpPr>
                        <wps:spPr bwMode="auto">
                          <a:xfrm>
                            <a:off x="10790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946 10790"/>
                              <a:gd name="T1" fmla="*/ T0 w 168"/>
                              <a:gd name="T2" fmla="+- 0 15866 15831"/>
                              <a:gd name="T3" fmla="*/ 15866 h 183"/>
                              <a:gd name="T4" fmla="+- 0 10868 10790"/>
                              <a:gd name="T5" fmla="*/ T4 w 168"/>
                              <a:gd name="T6" fmla="+- 0 15866 15831"/>
                              <a:gd name="T7" fmla="*/ 15866 h 183"/>
                              <a:gd name="T8" fmla="+- 0 10896 10790"/>
                              <a:gd name="T9" fmla="*/ T8 w 168"/>
                              <a:gd name="T10" fmla="+- 0 15869 15831"/>
                              <a:gd name="T11" fmla="*/ 15869 h 183"/>
                              <a:gd name="T12" fmla="+- 0 10912 10790"/>
                              <a:gd name="T13" fmla="*/ T12 w 168"/>
                              <a:gd name="T14" fmla="+- 0 15880 15831"/>
                              <a:gd name="T15" fmla="*/ 15880 h 183"/>
                              <a:gd name="T16" fmla="+- 0 10837 10790"/>
                              <a:gd name="T17" fmla="*/ T16 w 168"/>
                              <a:gd name="T18" fmla="+- 0 15895 15831"/>
                              <a:gd name="T19" fmla="*/ 15895 h 183"/>
                              <a:gd name="T20" fmla="+- 0 10957 10790"/>
                              <a:gd name="T21" fmla="*/ T20 w 168"/>
                              <a:gd name="T22" fmla="+- 0 15895 15831"/>
                              <a:gd name="T23" fmla="*/ 15895 h 183"/>
                              <a:gd name="T24" fmla="+- 0 10954 10790"/>
                              <a:gd name="T25" fmla="*/ T24 w 168"/>
                              <a:gd name="T26" fmla="+- 0 15883 15831"/>
                              <a:gd name="T27" fmla="*/ 15883 h 183"/>
                              <a:gd name="T28" fmla="+- 0 10946 10790"/>
                              <a:gd name="T29" fmla="*/ T28 w 168"/>
                              <a:gd name="T30" fmla="+- 0 15866 15831"/>
                              <a:gd name="T31" fmla="*/ 1586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56" y="35"/>
                                </a:moveTo>
                                <a:lnTo>
                                  <a:pt x="78" y="35"/>
                                </a:lnTo>
                                <a:lnTo>
                                  <a:pt x="106" y="38"/>
                                </a:lnTo>
                                <a:lnTo>
                                  <a:pt x="122" y="49"/>
                                </a:lnTo>
                                <a:lnTo>
                                  <a:pt x="47" y="64"/>
                                </a:lnTo>
                                <a:lnTo>
                                  <a:pt x="167" y="64"/>
                                </a:lnTo>
                                <a:lnTo>
                                  <a:pt x="164" y="52"/>
                                </a:lnTo>
                                <a:lnTo>
                                  <a:pt x="156" y="3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E03BAA" id="Group 58" o:spid="_x0000_s1026" style="position:absolute;margin-left:518.5pt;margin-top:791.05pt;width:40.7pt;height:18.3pt;z-index:-251658752;mso-position-horizontal-relative:page;mso-position-vertical-relative:page" coordorigin="10370,15821" coordsize="81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">
              <v:group id="Group 95" o:spid="_x0000_s1027" style="position:absolute;left:11097;top:16055;width:77;height:90" coordorigin="11097,16055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 id="Freeform 97" o:spid="_x0000_s1028" style="position:absolute;left:11097;top:16055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" path="m77,40l77,,58,r,21l33,21,12,28,,46,5,71,18,86r15,4l77,90r,-19l25,71,18,64r,-17l25,40r52,e" fillcolor="#f47920" stroked="f">
                  <v:path arrowok="t" o:connecttype="custom" o:connectlocs="77,16095;77,16055;58,16055;58,16076;33,16076;12,16083;0,16101;5,16126;18,16141;33,16145;77,16145;77,16126;25,16126;18,16119;18,16102;25,16095;77,16095" o:connectangles="0,0,0,0,0,0,0,0,0,0,0,0,0,0,0,0,0"/>
                </v:shape>
                <v:shape id="Freeform 96" o:spid="_x0000_s1029" style="position:absolute;left:11097;top:16055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" path="m77,40r-19,l58,71r19,l77,40e" fillcolor="#f47920" stroked="f">
                  <v:path arrowok="t" o:connecttype="custom" o:connectlocs="77,16095;58,16095;58,16126;77,16126;77,16095" o:connectangles="0,0,0,0,0"/>
                </v:shape>
              </v:group>
              <v:group id="Group 92" o:spid="_x0000_s1030" style="position:absolute;left:11039;top:16055;width:21;height:121" coordorigin="11039,16055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shape id="Freeform 94" o:spid="_x0000_s1031" style="position:absolute;left:11039;top:16055;width:21;height:121;visibility:visible;mso-wrap-style:square;v-text-anchor:top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" path="m21,l2,r,90l21,90,21,e" fillcolor="#f47920" stroked="f">
                  <v:path arrowok="t" o:connecttype="custom" o:connectlocs="21,16055;2,16055;2,16145;21,16145;21,16055" o:connectangles="0,0,0,0,0"/>
                </v:shape>
                <v:shape id="Freeform 93" o:spid="_x0000_s1032" style="position:absolute;left:11039;top:16055;width:21;height:121;visibility:visible;mso-wrap-style:square;v-text-anchor:top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" path="m17,113r-12,l,118r,3l23,121r,-3l17,113e" fillcolor="#f47920" stroked="f">
                  <v:path arrowok="t" o:connecttype="custom" o:connectlocs="17,16168;5,16168;0,16173;0,16176;23,16176;23,16173;17,16168" o:connectangles="0,0,0,0,0,0,0"/>
                </v:shape>
              </v:group>
              <v:group id="Group 88" o:spid="_x0000_s1033" style="position:absolute;left:10919;top:16053;width:85;height:91" coordorigin="10919,16053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<v:shape id="Freeform 91" o:spid="_x0000_s1034" style="position:absolute;left:10919;top:16053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" path="m10,65l8,85r17,6l52,92,69,81r4,-6l25,75,15,71,10,65e" fillcolor="#f47920" stroked="f">
                  <v:path arrowok="t" o:connecttype="custom" o:connectlocs="10,16118;8,16138;25,16144;52,16145;69,16134;73,16128;25,16128;15,16124;10,16118" o:connectangles="0,0,0,0,0,0,0,0,0"/>
                </v:shape>
                <v:shape id="Freeform 90" o:spid="_x0000_s1035" style="position:absolute;left:10919;top:16053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" path="m76,20r-51,l36,20r20,9l64,49,55,67,33,75r40,l81,63,85,38,76,20e" fillcolor="#f47920" stroked="f">
                  <v:path arrowok="t" o:connecttype="custom" o:connectlocs="76,16073;25,16073;36,16073;56,16082;64,16102;55,16120;33,16128;73,16128;81,16116;85,16091;76,16073" o:connectangles="0,0,0,0,0,0,0,0,0,0,0"/>
                </v:shape>
                <v:shape id="Freeform 89" o:spid="_x0000_s1036" style="position:absolute;left:10919;top:16053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" path="m36,l16,5,,17,10,29r6,-6l25,20r51,l75,19,59,5,36,e" fillcolor="#f47920" stroked="f">
                  <v:path arrowok="t" o:connecttype="custom" o:connectlocs="36,16053;16,16058;0,16070;10,16082;16,16076;25,16073;76,16073;75,16072;59,16058;36,16053" o:connectangles="0,0,0,0,0,0,0,0,0,0"/>
                </v:shape>
              </v:group>
              <v:group id="Group 85" o:spid="_x0000_s1037" style="position:absolute;left:10818;top:16055;width:84;height:90" coordorigin="10818,16055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87" o:spid="_x0000_s1038" style="position:absolute;left:10818;top:16055;width:84;height:90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" path="m84,71l,71,,90r84,l84,71e" fillcolor="#f47920" stroked="f">
                  <v:path arrowok="t" o:connecttype="custom" o:connectlocs="84,16126;0,16126;0,16145;84,16145;84,16126" o:connectangles="0,0,0,0,0"/>
                </v:shape>
                <v:shape id="Freeform 86" o:spid="_x0000_s1039" style="position:absolute;left:10818;top:16055;width:84;height:90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" path="m51,l32,r,71l51,71,51,e" fillcolor="#f47920" stroked="f">
                  <v:path arrowok="t" o:connecttype="custom" o:connectlocs="51,16055;32,16055;32,16126;51,16126;51,16055" o:connectangles="0,0,0,0,0"/>
                </v:shape>
              </v:group>
              <v:group id="Group 82" o:spid="_x0000_s1040" style="position:absolute;left:10716;top:16057;width:76;height:88" coordorigin="10716,16057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shape id="Freeform 84" o:spid="_x0000_s1041" style="position:absolute;left:10716;top:16057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" path="m23,l7,13,,35,,88r20,l20,24r8,-9l70,15,68,12,51,2,23,e" fillcolor="#f47920" stroked="f">
                  <v:path arrowok="t" o:connecttype="custom" o:connectlocs="23,16057;7,16070;0,16092;0,16145;20,16145;20,16081;28,16072;70,16072;68,16069;51,16059;23,16057" o:connectangles="0,0,0,0,0,0,0,0,0,0,0"/>
                </v:shape>
                <v:shape id="Freeform 83" o:spid="_x0000_s1042" style="position:absolute;left:10716;top:16057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" path="m70,15r-21,l58,24r,64l77,88,76,28,70,15e" fillcolor="#f47920" stroked="f">
                  <v:path arrowok="t" o:connecttype="custom" o:connectlocs="70,16072;49,16072;58,16081;58,16145;77,16145;76,16085;70,16072" o:connectangles="0,0,0,0,0,0,0"/>
                </v:shape>
              </v:group>
              <v:group id="Group 78" o:spid="_x0000_s1043" style="position:absolute;left:10593;top:16055;width:85;height:90" coordorigin="10593,16055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81" o:spid="_x0000_s1044" style="position:absolute;left:10593;top:16055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" path="m27,l,,25,26,15,31,7,43r,13l14,76,32,89r54,1l86,71r-53,l26,64r,-17l33,40r53,l86,21r-38,l27,e" fillcolor="#f47920" stroked="f">
                  <v:path arrowok="t" o:connecttype="custom" o:connectlocs="27,16055;0,16055;25,16081;15,16086;7,16098;7,16111;14,16131;32,16144;86,16145;86,16126;33,16126;26,16119;26,16102;33,16095;86,16095;86,16076;48,16076;27,16055" o:connectangles="0,0,0,0,0,0,0,0,0,0,0,0,0,0,0,0,0,0"/>
                </v:shape>
                <v:shape id="Freeform 80" o:spid="_x0000_s1045" style="position:absolute;left:10593;top:16055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" path="m86,40r-20,l66,71r20,l86,40e" fillcolor="#f47920" stroked="f">
                  <v:path arrowok="t" o:connecttype="custom" o:connectlocs="86,16095;66,16095;66,16126;86,16126;86,16095" o:connectangles="0,0,0,0,0"/>
                </v:shape>
                <v:shape id="Freeform 79" o:spid="_x0000_s1046" style="position:absolute;left:10593;top:16055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" path="m86,l66,r,21l86,21,86,e" fillcolor="#f47920" stroked="f">
                  <v:path arrowok="t" o:connecttype="custom" o:connectlocs="86,16055;66,16055;66,16076;86,16076;86,16055" o:connectangles="0,0,0,0,0"/>
                </v:shape>
              </v:group>
              <v:group id="Group 74" o:spid="_x0000_s1047" style="position:absolute;left:10485;top:16056;width:82;height:90" coordorigin="10485,16056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77" o:spid="_x0000_s1048" style="position:absolute;left:10485;top:16056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" path="m72,15r-18,l64,30,63,42,,42,2,64,12,81r18,9l56,86,73,74r1,-1l28,73,21,66r,-8l81,58r1,-2l80,30,72,15e" fillcolor="#f47920" stroked="f">
                  <v:path arrowok="t" o:connecttype="custom" o:connectlocs="72,16071;54,16071;64,16086;63,16098;0,16098;2,16120;12,16137;30,16146;56,16142;73,16130;74,16129;28,16129;21,16122;21,16114;81,16114;82,16112;80,16086;72,16071" o:connectangles="0,0,0,0,0,0,0,0,0,0,0,0,0,0,0,0,0,0"/>
                </v:shape>
                <v:shape id="Freeform 76" o:spid="_x0000_s1049" style="position:absolute;left:10485;top:16056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" path="m81,58r-21,l56,69r-9,4l74,73,81,58e" fillcolor="#f47920" stroked="f">
                  <v:path arrowok="t" o:connecttype="custom" o:connectlocs="81,16114;60,16114;56,16125;47,16129;74,16129;81,16114" o:connectangles="0,0,0,0,0,0"/>
                </v:shape>
                <v:shape id="Freeform 75" o:spid="_x0000_s1050" style="position:absolute;left:10485;top:16056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" path="m54,l27,1,10,7r3,19l18,21r8,-6l72,15,70,11,54,e" fillcolor="#f47920" stroked="f">
                  <v:path arrowok="t" o:connecttype="custom" o:connectlocs="54,16056;27,16057;10,16063;13,16082;18,16077;26,16071;72,16071;70,16067;54,16056" o:connectangles="0,0,0,0,0,0,0,0,0"/>
                </v:shape>
              </v:group>
              <v:group id="Group 70" o:spid="_x0000_s1051" style="position:absolute;left:10388;top:16053;width:62;height:93" coordorigin="10388,16053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73" o:spid="_x0000_s1052" style="position:absolute;left:10388;top:1605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" path="m7,69l3,84r16,8l42,93,57,81r1,-4l23,77,16,73,7,69e" fillcolor="#f47920" stroked="f">
                  <v:path arrowok="t" o:connecttype="custom" o:connectlocs="7,16122;3,16137;19,16145;42,16146;57,16134;58,16130;23,16130;16,16126;7,16122" o:connectangles="0,0,0,0,0,0,0,0,0"/>
                </v:shape>
                <v:shape id="Freeform 72" o:spid="_x0000_s1053" style="position:absolute;left:10388;top:1605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" path="m45,l34,,24,1,7,12,,35,14,50r20,9l44,68r,5l39,77r19,l62,57,47,44,28,36,19,27r,-7l28,17r34,l63,10,53,3,45,e" fillcolor="#f47920" stroked="f">
                  <v:path arrowok="t" o:connecttype="custom" o:connectlocs="45,16053;34,16053;24,16054;7,16065;0,16088;14,16103;34,16112;44,16121;44,16126;39,16130;58,16130;62,16110;47,16097;28,16089;19,16080;19,16073;28,16070;62,16070;63,16063;53,16056;45,16053" o:connectangles="0,0,0,0,0,0,0,0,0,0,0,0,0,0,0,0,0,0,0,0,0"/>
                </v:shape>
                <v:shape id="Freeform 71" o:spid="_x0000_s1054" style="position:absolute;left:10388;top:16053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" path="m62,17r-20,l49,20r12,6l62,17e" fillcolor="#f47920" stroked="f">
                  <v:path arrowok="t" o:connecttype="custom" o:connectlocs="62,16070;42,16070;49,16073;61,16079;62,16070" o:connectangles="0,0,0,0,0"/>
                </v:shape>
              </v:group>
              <v:group id="Group 66" o:spid="_x0000_s1055" style="position:absolute;left:10380;top:15832;width:171;height:179" coordorigin="10380,15832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<v:shape id="Freeform 69" o:spid="_x0000_s1056" style="position:absolute;left:10380;top:15832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" path="m,l,180r38,l38,138r91,l121,129r16,-12l149,100r-111,l38,39r109,l144,33,131,17,114,6,94,1,,e" fillcolor="#f47920" stroked="f">
                  <v:path arrowok="t" o:connecttype="custom" o:connectlocs="0,15832;0,16012;38,16012;38,15970;129,15970;121,15961;137,15949;149,15932;149,15932;38,15932;38,15871;147,15871;144,15865;131,15849;114,15838;94,15833;0,15832" o:connectangles="0,0,0,0,0,0,0,0,0,0,0,0,0,0,0,0,0"/>
                </v:shape>
                <v:shape id="Freeform 68" o:spid="_x0000_s1057" style="position:absolute;left:10380;top:15832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" path="m129,138r-53,l117,180r54,l129,138e" fillcolor="#f47920" stroked="f">
                  <v:path arrowok="t" o:connecttype="custom" o:connectlocs="129,15970;76,15970;117,16012;171,16012;129,15970" o:connectangles="0,0,0,0,0"/>
                </v:shape>
                <v:shape id="Freeform 67" o:spid="_x0000_s1058" style="position:absolute;left:10380;top:15832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" path="m147,39r-59,l108,46r10,19l112,88,94,99r-6,1l149,100r7,-20l153,54,147,39e" fillcolor="#f47920" stroked="f">
                  <v:path arrowok="t" o:connecttype="custom" o:connectlocs="147,15871;88,15871;108,15878;118,15897;112,15920;94,15931;88,15932;149,15932;156,15912;153,15886;147,15871" o:connectangles="0,0,0,0,0,0,0,0,0,0,0"/>
                </v:shape>
              </v:group>
              <v:group id="Group 63" o:spid="_x0000_s1059" style="position:absolute;left:10586;top:15832;width:161;height:183" coordorigin="10586,15832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65" o:spid="_x0000_s1060" style="position:absolute;left:10586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" path="m40,l,,74,183r13,l121,100r-41,l40,e" fillcolor="#f47920" stroked="f">
                  <v:path arrowok="t" o:connecttype="custom" o:connectlocs="40,15832;0,15832;74,16015;87,16015;121,15932;80,15932;40,15832" o:connectangles="0,0,0,0,0,0,0"/>
                </v:shape>
                <v:shape id="Freeform 64" o:spid="_x0000_s1061" style="position:absolute;left:10586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" path="m161,l120,,80,100r41,l161,e" fillcolor="#f47920" stroked="f">
                  <v:path arrowok="t" o:connecttype="custom" o:connectlocs="161,15832;120,15832;80,15932;121,15932;161,15832" o:connectangles="0,0,0,0,0"/>
                </v:shape>
              </v:group>
              <v:group id="Group 59" o:spid="_x0000_s1062" style="position:absolute;left:10790;top:15831;width:168;height:183" coordorigin="10790,15831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<v:shape id="Freeform 62" o:spid="_x0000_s1063" style="position:absolute;left:10790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" path="m107,l37,18,,87r2,24l34,166r41,17l102,182r22,-5l141,170r14,-10l150,147r-42,l79,144,59,134,47,119,42,103r,-7l167,96r1,-23l167,64,47,64,60,44,78,35r78,l155,33,143,18,126,7,107,e" fillcolor="#f47920" stroked="f">
                  <v:path arrowok="t" o:connecttype="custom" o:connectlocs="107,15831;37,15849;0,15918;2,15942;34,15997;75,16014;102,16013;124,16008;141,16001;155,15991;150,15978;108,15978;79,15975;59,15965;47,15950;42,15934;42,15927;167,15927;168,15904;167,15895;47,15895;60,15875;78,15866;156,15866;155,15864;143,15849;126,15838;107,15831" o:connectangles="0,0,0,0,0,0,0,0,0,0,0,0,0,0,0,0,0,0,0,0,0,0,0,0,0,0,0,0"/>
                </v:shape>
                <v:shape id="Freeform 61" o:spid="_x0000_s1064" style="position:absolute;left:10790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" path="m142,128r-15,11l108,147r42,l142,128e" fillcolor="#f47920" stroked="f">
                  <v:path arrowok="t" o:connecttype="custom" o:connectlocs="142,15959;127,15970;108,15978;150,15978;142,15959" o:connectangles="0,0,0,0,0"/>
                </v:shape>
                <v:shape id="Freeform 60" o:spid="_x0000_s1065" style="position:absolute;left:10790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" path="m156,35r-78,l106,38r16,11l47,64r120,l164,52,156,35e" fillcolor="#f47920" stroked="f">
                  <v:path arrowok="t" o:connecttype="custom" o:connectlocs="156,15866;78,15866;106,15869;122,15880;47,15895;167,15895;164,15883;156,15866" o:connectangles="0,0,0,0,0,0,0,0"/>
                </v:shape>
              </v:group>
              <w10:wrap anchorx="page" anchory="page"/>
            </v:group>
          </w:pict>
        </mc:Fallback>
      </mc:AlternateContent>
    </w:r>
    <w:r w:rsidRPr="00606C7B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6308090</wp:posOffset>
              </wp:positionH>
              <wp:positionV relativeFrom="page">
                <wp:posOffset>10046335</wp:posOffset>
              </wp:positionV>
              <wp:extent cx="249555" cy="130175"/>
              <wp:effectExtent l="254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9555" cy="130175"/>
                        <a:chOff x="9934" y="15821"/>
                        <a:chExt cx="393" cy="205"/>
                      </a:xfrm>
                    </wpg:grpSpPr>
                    <wpg:grpSp>
                      <wpg:cNvPr id="51" name="Group 55"/>
                      <wpg:cNvGrpSpPr>
                        <a:grpSpLocks/>
                      </wpg:cNvGrpSpPr>
                      <wpg:grpSpPr bwMode="auto">
                        <a:xfrm>
                          <a:off x="9944" y="15832"/>
                          <a:ext cx="161" cy="183"/>
                          <a:chOff x="9944" y="15832"/>
                          <a:chExt cx="161" cy="183"/>
                        </a:xfrm>
                      </wpg:grpSpPr>
                      <wps:wsp>
                        <wps:cNvPr id="52" name="Freeform 57"/>
                        <wps:cNvSpPr>
                          <a:spLocks/>
                        </wps:cNvSpPr>
                        <wps:spPr bwMode="auto">
                          <a:xfrm>
                            <a:off x="9944" y="15832"/>
                            <a:ext cx="161" cy="183"/>
                          </a:xfrm>
                          <a:custGeom>
                            <a:avLst/>
                            <a:gdLst>
                              <a:gd name="T0" fmla="+- 0 9984 9944"/>
                              <a:gd name="T1" fmla="*/ T0 w 161"/>
                              <a:gd name="T2" fmla="+- 0 15832 15832"/>
                              <a:gd name="T3" fmla="*/ 15832 h 183"/>
                              <a:gd name="T4" fmla="+- 0 9944 9944"/>
                              <a:gd name="T5" fmla="*/ T4 w 161"/>
                              <a:gd name="T6" fmla="+- 0 15832 15832"/>
                              <a:gd name="T7" fmla="*/ 15832 h 183"/>
                              <a:gd name="T8" fmla="+- 0 10018 9944"/>
                              <a:gd name="T9" fmla="*/ T8 w 161"/>
                              <a:gd name="T10" fmla="+- 0 16015 15832"/>
                              <a:gd name="T11" fmla="*/ 16015 h 183"/>
                              <a:gd name="T12" fmla="+- 0 10031 9944"/>
                              <a:gd name="T13" fmla="*/ T12 w 161"/>
                              <a:gd name="T14" fmla="+- 0 16015 15832"/>
                              <a:gd name="T15" fmla="*/ 16015 h 183"/>
                              <a:gd name="T16" fmla="+- 0 10065 9944"/>
                              <a:gd name="T17" fmla="*/ T16 w 161"/>
                              <a:gd name="T18" fmla="+- 0 15932 15832"/>
                              <a:gd name="T19" fmla="*/ 15932 h 183"/>
                              <a:gd name="T20" fmla="+- 0 10025 9944"/>
                              <a:gd name="T21" fmla="*/ T20 w 161"/>
                              <a:gd name="T22" fmla="+- 0 15932 15832"/>
                              <a:gd name="T23" fmla="*/ 15932 h 183"/>
                              <a:gd name="T24" fmla="+- 0 9984 9944"/>
                              <a:gd name="T25" fmla="*/ T24 w 161"/>
                              <a:gd name="T26" fmla="+- 0 15832 15832"/>
                              <a:gd name="T27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183"/>
                                </a:lnTo>
                                <a:lnTo>
                                  <a:pt x="87" y="183"/>
                                </a:lnTo>
                                <a:lnTo>
                                  <a:pt x="121" y="100"/>
                                </a:lnTo>
                                <a:lnTo>
                                  <a:pt x="81" y="10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9944" y="15832"/>
                            <a:ext cx="161" cy="183"/>
                          </a:xfrm>
                          <a:custGeom>
                            <a:avLst/>
                            <a:gdLst>
                              <a:gd name="T0" fmla="+- 0 10105 9944"/>
                              <a:gd name="T1" fmla="*/ T0 w 161"/>
                              <a:gd name="T2" fmla="+- 0 15832 15832"/>
                              <a:gd name="T3" fmla="*/ 15832 h 183"/>
                              <a:gd name="T4" fmla="+- 0 10064 9944"/>
                              <a:gd name="T5" fmla="*/ T4 w 161"/>
                              <a:gd name="T6" fmla="+- 0 15832 15832"/>
                              <a:gd name="T7" fmla="*/ 15832 h 183"/>
                              <a:gd name="T8" fmla="+- 0 10025 9944"/>
                              <a:gd name="T9" fmla="*/ T8 w 161"/>
                              <a:gd name="T10" fmla="+- 0 15932 15832"/>
                              <a:gd name="T11" fmla="*/ 15932 h 183"/>
                              <a:gd name="T12" fmla="+- 0 10065 9944"/>
                              <a:gd name="T13" fmla="*/ T12 w 161"/>
                              <a:gd name="T14" fmla="+- 0 15932 15832"/>
                              <a:gd name="T15" fmla="*/ 15932 h 183"/>
                              <a:gd name="T16" fmla="+- 0 10105 9944"/>
                              <a:gd name="T17" fmla="*/ T16 w 161"/>
                              <a:gd name="T18" fmla="+- 0 15832 15832"/>
                              <a:gd name="T19" fmla="*/ 1583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161" y="0"/>
                                </a:moveTo>
                                <a:lnTo>
                                  <a:pt x="120" y="0"/>
                                </a:lnTo>
                                <a:lnTo>
                                  <a:pt x="81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1"/>
                      <wpg:cNvGrpSpPr>
                        <a:grpSpLocks/>
                      </wpg:cNvGrpSpPr>
                      <wpg:grpSpPr bwMode="auto">
                        <a:xfrm>
                          <a:off x="10149" y="15831"/>
                          <a:ext cx="168" cy="183"/>
                          <a:chOff x="10149" y="15831"/>
                          <a:chExt cx="168" cy="183"/>
                        </a:xfrm>
                      </wpg:grpSpPr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10149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256 10149"/>
                              <a:gd name="T1" fmla="*/ T0 w 168"/>
                              <a:gd name="T2" fmla="+- 0 15831 15831"/>
                              <a:gd name="T3" fmla="*/ 15831 h 183"/>
                              <a:gd name="T4" fmla="+- 0 10185 10149"/>
                              <a:gd name="T5" fmla="*/ T4 w 168"/>
                              <a:gd name="T6" fmla="+- 0 15849 15831"/>
                              <a:gd name="T7" fmla="*/ 15849 h 183"/>
                              <a:gd name="T8" fmla="+- 0 10149 10149"/>
                              <a:gd name="T9" fmla="*/ T8 w 168"/>
                              <a:gd name="T10" fmla="+- 0 15918 15831"/>
                              <a:gd name="T11" fmla="*/ 15918 h 183"/>
                              <a:gd name="T12" fmla="+- 0 10151 10149"/>
                              <a:gd name="T13" fmla="*/ T12 w 168"/>
                              <a:gd name="T14" fmla="+- 0 15942 15831"/>
                              <a:gd name="T15" fmla="*/ 15942 h 183"/>
                              <a:gd name="T16" fmla="+- 0 10183 10149"/>
                              <a:gd name="T17" fmla="*/ T16 w 168"/>
                              <a:gd name="T18" fmla="+- 0 15997 15831"/>
                              <a:gd name="T19" fmla="*/ 15997 h 183"/>
                              <a:gd name="T20" fmla="+- 0 10223 10149"/>
                              <a:gd name="T21" fmla="*/ T20 w 168"/>
                              <a:gd name="T22" fmla="+- 0 16014 15831"/>
                              <a:gd name="T23" fmla="*/ 16014 h 183"/>
                              <a:gd name="T24" fmla="+- 0 10250 10149"/>
                              <a:gd name="T25" fmla="*/ T24 w 168"/>
                              <a:gd name="T26" fmla="+- 0 16013 15831"/>
                              <a:gd name="T27" fmla="*/ 16013 h 183"/>
                              <a:gd name="T28" fmla="+- 0 10272 10149"/>
                              <a:gd name="T29" fmla="*/ T28 w 168"/>
                              <a:gd name="T30" fmla="+- 0 16008 15831"/>
                              <a:gd name="T31" fmla="*/ 16008 h 183"/>
                              <a:gd name="T32" fmla="+- 0 10290 10149"/>
                              <a:gd name="T33" fmla="*/ T32 w 168"/>
                              <a:gd name="T34" fmla="+- 0 16001 15831"/>
                              <a:gd name="T35" fmla="*/ 16001 h 183"/>
                              <a:gd name="T36" fmla="+- 0 10303 10149"/>
                              <a:gd name="T37" fmla="*/ T36 w 168"/>
                              <a:gd name="T38" fmla="+- 0 15991 15831"/>
                              <a:gd name="T39" fmla="*/ 15991 h 183"/>
                              <a:gd name="T40" fmla="+- 0 10298 10149"/>
                              <a:gd name="T41" fmla="*/ T40 w 168"/>
                              <a:gd name="T42" fmla="+- 0 15978 15831"/>
                              <a:gd name="T43" fmla="*/ 15978 h 183"/>
                              <a:gd name="T44" fmla="+- 0 10256 10149"/>
                              <a:gd name="T45" fmla="*/ T44 w 168"/>
                              <a:gd name="T46" fmla="+- 0 15978 15831"/>
                              <a:gd name="T47" fmla="*/ 15978 h 183"/>
                              <a:gd name="T48" fmla="+- 0 10227 10149"/>
                              <a:gd name="T49" fmla="*/ T48 w 168"/>
                              <a:gd name="T50" fmla="+- 0 15975 15831"/>
                              <a:gd name="T51" fmla="*/ 15975 h 183"/>
                              <a:gd name="T52" fmla="+- 0 10207 10149"/>
                              <a:gd name="T53" fmla="*/ T52 w 168"/>
                              <a:gd name="T54" fmla="+- 0 15965 15831"/>
                              <a:gd name="T55" fmla="*/ 15965 h 183"/>
                              <a:gd name="T56" fmla="+- 0 10195 10149"/>
                              <a:gd name="T57" fmla="*/ T56 w 168"/>
                              <a:gd name="T58" fmla="+- 0 15950 15831"/>
                              <a:gd name="T59" fmla="*/ 15950 h 183"/>
                              <a:gd name="T60" fmla="+- 0 10190 10149"/>
                              <a:gd name="T61" fmla="*/ T60 w 168"/>
                              <a:gd name="T62" fmla="+- 0 15934 15831"/>
                              <a:gd name="T63" fmla="*/ 15934 h 183"/>
                              <a:gd name="T64" fmla="+- 0 10190 10149"/>
                              <a:gd name="T65" fmla="*/ T64 w 168"/>
                              <a:gd name="T66" fmla="+- 0 15927 15831"/>
                              <a:gd name="T67" fmla="*/ 15927 h 183"/>
                              <a:gd name="T68" fmla="+- 0 10316 10149"/>
                              <a:gd name="T69" fmla="*/ T68 w 168"/>
                              <a:gd name="T70" fmla="+- 0 15927 15831"/>
                              <a:gd name="T71" fmla="*/ 15927 h 183"/>
                              <a:gd name="T72" fmla="+- 0 10317 10149"/>
                              <a:gd name="T73" fmla="*/ T72 w 168"/>
                              <a:gd name="T74" fmla="+- 0 15904 15831"/>
                              <a:gd name="T75" fmla="*/ 15904 h 183"/>
                              <a:gd name="T76" fmla="+- 0 10315 10149"/>
                              <a:gd name="T77" fmla="*/ T76 w 168"/>
                              <a:gd name="T78" fmla="+- 0 15895 15831"/>
                              <a:gd name="T79" fmla="*/ 15895 h 183"/>
                              <a:gd name="T80" fmla="+- 0 10195 10149"/>
                              <a:gd name="T81" fmla="*/ T80 w 168"/>
                              <a:gd name="T82" fmla="+- 0 15895 15831"/>
                              <a:gd name="T83" fmla="*/ 15895 h 183"/>
                              <a:gd name="T84" fmla="+- 0 10209 10149"/>
                              <a:gd name="T85" fmla="*/ T84 w 168"/>
                              <a:gd name="T86" fmla="+- 0 15875 15831"/>
                              <a:gd name="T87" fmla="*/ 15875 h 183"/>
                              <a:gd name="T88" fmla="+- 0 10226 10149"/>
                              <a:gd name="T89" fmla="*/ T88 w 168"/>
                              <a:gd name="T90" fmla="+- 0 15866 15831"/>
                              <a:gd name="T91" fmla="*/ 15866 h 183"/>
                              <a:gd name="T92" fmla="+- 0 10305 10149"/>
                              <a:gd name="T93" fmla="*/ T92 w 168"/>
                              <a:gd name="T94" fmla="+- 0 15866 15831"/>
                              <a:gd name="T95" fmla="*/ 15866 h 183"/>
                              <a:gd name="T96" fmla="+- 0 10304 10149"/>
                              <a:gd name="T97" fmla="*/ T96 w 168"/>
                              <a:gd name="T98" fmla="+- 0 15864 15831"/>
                              <a:gd name="T99" fmla="*/ 15864 h 183"/>
                              <a:gd name="T100" fmla="+- 0 10291 10149"/>
                              <a:gd name="T101" fmla="*/ T100 w 168"/>
                              <a:gd name="T102" fmla="+- 0 15849 15831"/>
                              <a:gd name="T103" fmla="*/ 15849 h 183"/>
                              <a:gd name="T104" fmla="+- 0 10275 10149"/>
                              <a:gd name="T105" fmla="*/ T104 w 168"/>
                              <a:gd name="T106" fmla="+- 0 15838 15831"/>
                              <a:gd name="T107" fmla="*/ 15838 h 183"/>
                              <a:gd name="T108" fmla="+- 0 10256 10149"/>
                              <a:gd name="T109" fmla="*/ T108 w 168"/>
                              <a:gd name="T110" fmla="+- 0 15831 15831"/>
                              <a:gd name="T111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07" y="0"/>
                                </a:moveTo>
                                <a:lnTo>
                                  <a:pt x="36" y="18"/>
                                </a:lnTo>
                                <a:lnTo>
                                  <a:pt x="0" y="87"/>
                                </a:lnTo>
                                <a:lnTo>
                                  <a:pt x="2" y="111"/>
                                </a:lnTo>
                                <a:lnTo>
                                  <a:pt x="34" y="166"/>
                                </a:lnTo>
                                <a:lnTo>
                                  <a:pt x="74" y="183"/>
                                </a:lnTo>
                                <a:lnTo>
                                  <a:pt x="101" y="182"/>
                                </a:lnTo>
                                <a:lnTo>
                                  <a:pt x="123" y="177"/>
                                </a:lnTo>
                                <a:lnTo>
                                  <a:pt x="141" y="170"/>
                                </a:lnTo>
                                <a:lnTo>
                                  <a:pt x="154" y="160"/>
                                </a:lnTo>
                                <a:lnTo>
                                  <a:pt x="149" y="147"/>
                                </a:lnTo>
                                <a:lnTo>
                                  <a:pt x="107" y="147"/>
                                </a:lnTo>
                                <a:lnTo>
                                  <a:pt x="78" y="144"/>
                                </a:lnTo>
                                <a:lnTo>
                                  <a:pt x="58" y="134"/>
                                </a:lnTo>
                                <a:lnTo>
                                  <a:pt x="46" y="119"/>
                                </a:lnTo>
                                <a:lnTo>
                                  <a:pt x="41" y="103"/>
                                </a:lnTo>
                                <a:lnTo>
                                  <a:pt x="41" y="96"/>
                                </a:lnTo>
                                <a:lnTo>
                                  <a:pt x="167" y="96"/>
                                </a:lnTo>
                                <a:lnTo>
                                  <a:pt x="168" y="73"/>
                                </a:lnTo>
                                <a:lnTo>
                                  <a:pt x="166" y="64"/>
                                </a:lnTo>
                                <a:lnTo>
                                  <a:pt x="46" y="64"/>
                                </a:lnTo>
                                <a:lnTo>
                                  <a:pt x="60" y="44"/>
                                </a:lnTo>
                                <a:lnTo>
                                  <a:pt x="77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3"/>
                                </a:lnTo>
                                <a:lnTo>
                                  <a:pt x="142" y="18"/>
                                </a:lnTo>
                                <a:lnTo>
                                  <a:pt x="126" y="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10149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290 10149"/>
                              <a:gd name="T1" fmla="*/ T0 w 168"/>
                              <a:gd name="T2" fmla="+- 0 15959 15831"/>
                              <a:gd name="T3" fmla="*/ 15959 h 183"/>
                              <a:gd name="T4" fmla="+- 0 10276 10149"/>
                              <a:gd name="T5" fmla="*/ T4 w 168"/>
                              <a:gd name="T6" fmla="+- 0 15970 15831"/>
                              <a:gd name="T7" fmla="*/ 15970 h 183"/>
                              <a:gd name="T8" fmla="+- 0 10256 10149"/>
                              <a:gd name="T9" fmla="*/ T8 w 168"/>
                              <a:gd name="T10" fmla="+- 0 15978 15831"/>
                              <a:gd name="T11" fmla="*/ 15978 h 183"/>
                              <a:gd name="T12" fmla="+- 0 10298 10149"/>
                              <a:gd name="T13" fmla="*/ T12 w 168"/>
                              <a:gd name="T14" fmla="+- 0 15978 15831"/>
                              <a:gd name="T15" fmla="*/ 15978 h 183"/>
                              <a:gd name="T16" fmla="+- 0 10290 10149"/>
                              <a:gd name="T17" fmla="*/ T16 w 168"/>
                              <a:gd name="T18" fmla="+- 0 15959 15831"/>
                              <a:gd name="T19" fmla="*/ 1595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41" y="128"/>
                                </a:moveTo>
                                <a:lnTo>
                                  <a:pt x="127" y="139"/>
                                </a:lnTo>
                                <a:lnTo>
                                  <a:pt x="107" y="147"/>
                                </a:lnTo>
                                <a:lnTo>
                                  <a:pt x="149" y="147"/>
                                </a:lnTo>
                                <a:lnTo>
                                  <a:pt x="141" y="12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10149" y="15831"/>
                            <a:ext cx="168" cy="183"/>
                          </a:xfrm>
                          <a:custGeom>
                            <a:avLst/>
                            <a:gdLst>
                              <a:gd name="T0" fmla="+- 0 10305 10149"/>
                              <a:gd name="T1" fmla="*/ T0 w 168"/>
                              <a:gd name="T2" fmla="+- 0 15866 15831"/>
                              <a:gd name="T3" fmla="*/ 15866 h 183"/>
                              <a:gd name="T4" fmla="+- 0 10226 10149"/>
                              <a:gd name="T5" fmla="*/ T4 w 168"/>
                              <a:gd name="T6" fmla="+- 0 15866 15831"/>
                              <a:gd name="T7" fmla="*/ 15866 h 183"/>
                              <a:gd name="T8" fmla="+- 0 10255 10149"/>
                              <a:gd name="T9" fmla="*/ T8 w 168"/>
                              <a:gd name="T10" fmla="+- 0 15869 15831"/>
                              <a:gd name="T11" fmla="*/ 15869 h 183"/>
                              <a:gd name="T12" fmla="+- 0 10270 10149"/>
                              <a:gd name="T13" fmla="*/ T12 w 168"/>
                              <a:gd name="T14" fmla="+- 0 15880 15831"/>
                              <a:gd name="T15" fmla="*/ 15880 h 183"/>
                              <a:gd name="T16" fmla="+- 0 10195 10149"/>
                              <a:gd name="T17" fmla="*/ T16 w 168"/>
                              <a:gd name="T18" fmla="+- 0 15895 15831"/>
                              <a:gd name="T19" fmla="*/ 15895 h 183"/>
                              <a:gd name="T20" fmla="+- 0 10315 10149"/>
                              <a:gd name="T21" fmla="*/ T20 w 168"/>
                              <a:gd name="T22" fmla="+- 0 15895 15831"/>
                              <a:gd name="T23" fmla="*/ 15895 h 183"/>
                              <a:gd name="T24" fmla="+- 0 10313 10149"/>
                              <a:gd name="T25" fmla="*/ T24 w 168"/>
                              <a:gd name="T26" fmla="+- 0 15883 15831"/>
                              <a:gd name="T27" fmla="*/ 15883 h 183"/>
                              <a:gd name="T28" fmla="+- 0 10305 10149"/>
                              <a:gd name="T29" fmla="*/ T28 w 168"/>
                              <a:gd name="T30" fmla="+- 0 15866 15831"/>
                              <a:gd name="T31" fmla="*/ 1586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56" y="35"/>
                                </a:moveTo>
                                <a:lnTo>
                                  <a:pt x="77" y="35"/>
                                </a:lnTo>
                                <a:lnTo>
                                  <a:pt x="106" y="38"/>
                                </a:lnTo>
                                <a:lnTo>
                                  <a:pt x="121" y="49"/>
                                </a:lnTo>
                                <a:lnTo>
                                  <a:pt x="46" y="64"/>
                                </a:lnTo>
                                <a:lnTo>
                                  <a:pt x="166" y="64"/>
                                </a:lnTo>
                                <a:lnTo>
                                  <a:pt x="164" y="52"/>
                                </a:lnTo>
                                <a:lnTo>
                                  <a:pt x="156" y="3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6CDF47" id="Group 50" o:spid="_x0000_s1026" style="position:absolute;margin-left:496.7pt;margin-top:791.05pt;width:19.65pt;height:10.25pt;z-index:-251657728;mso-position-horizontal-relative:page;mso-position-vertical-relative:page" coordorigin="9934,15821" coordsize="393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">
              <v:group id="Group 55" o:spid="_x0000_s1027" style="position:absolute;left:9944;top:15832;width:161;height:183" coordorigin="9944,15832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 id="Freeform 57" o:spid="_x0000_s1028" style="position:absolute;left:9944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" path="m40,l,,74,183r13,l121,100r-40,l40,e" fillcolor="#f47920" stroked="f">
                  <v:path arrowok="t" o:connecttype="custom" o:connectlocs="40,15832;0,15832;74,16015;87,16015;121,15932;81,15932;40,15832" o:connectangles="0,0,0,0,0,0,0"/>
                </v:shape>
                <v:shape id="Freeform 56" o:spid="_x0000_s1029" style="position:absolute;left:9944;top:15832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" path="m161,l120,,81,100r40,l161,e" fillcolor="#f47920" stroked="f">
                  <v:path arrowok="t" o:connecttype="custom" o:connectlocs="161,15832;120,15832;81,15932;121,15932;161,15832" o:connectangles="0,0,0,0,0"/>
                </v:shape>
              </v:group>
              <v:group id="Group 51" o:spid="_x0000_s1030" style="position:absolute;left:10149;top:15831;width:168;height:183" coordorigin="10149,15831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 id="Freeform 54" o:spid="_x0000_s1031" style="position:absolute;left:10149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" path="m107,l36,18,,87r2,24l34,166r40,17l101,182r22,-5l141,170r13,-10l149,147r-42,l78,144,58,134,46,119,41,103r,-7l167,96r1,-23l166,64,46,64,60,44,77,35r79,l155,33,142,18,126,7,107,e" fillcolor="#f47920" stroked="f">
                  <v:path arrowok="t" o:connecttype="custom" o:connectlocs="107,15831;36,15849;0,15918;2,15942;34,15997;74,16014;101,16013;123,16008;141,16001;154,15991;149,15978;107,15978;78,15975;58,15965;46,15950;41,15934;41,15927;167,15927;168,15904;166,15895;46,15895;60,15875;77,15866;156,15866;155,15864;142,15849;126,15838;107,15831" o:connectangles="0,0,0,0,0,0,0,0,0,0,0,0,0,0,0,0,0,0,0,0,0,0,0,0,0,0,0,0"/>
                </v:shape>
                <v:shape id="Freeform 53" o:spid="_x0000_s1032" style="position:absolute;left:10149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" path="m141,128r-14,11l107,147r42,l141,128e" fillcolor="#f47920" stroked="f">
                  <v:path arrowok="t" o:connecttype="custom" o:connectlocs="141,15959;127,15970;107,15978;149,15978;141,15959" o:connectangles="0,0,0,0,0"/>
                </v:shape>
                <v:shape id="Freeform 52" o:spid="_x0000_s1033" style="position:absolute;left:10149;top:15831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" path="m156,35r-79,l106,38r15,11l46,64r120,l164,52,156,35e" fillcolor="#f47920" stroked="f">
                  <v:path arrowok="t" o:connecttype="custom" o:connectlocs="156,15866;77,15866;106,15869;121,15880;46,15895;166,15895;164,15883;156,15866" o:connectangles="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C7B" w:rsidRDefault="00D6493E">
    <w:pPr>
      <w:spacing w:after="0" w:line="200" w:lineRule="exact"/>
      <w:rPr>
        <w:sz w:val="20"/>
        <w:szCs w:val="20"/>
      </w:rPr>
    </w:pPr>
    <w:r w:rsidRPr="00606C7B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9864090</wp:posOffset>
          </wp:positionV>
          <wp:extent cx="548640" cy="44958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6C7B"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6584950</wp:posOffset>
              </wp:positionH>
              <wp:positionV relativeFrom="page">
                <wp:posOffset>10045065</wp:posOffset>
              </wp:positionV>
              <wp:extent cx="516890" cy="232410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6890" cy="232410"/>
                        <a:chOff x="10370" y="15819"/>
                        <a:chExt cx="814" cy="366"/>
                      </a:xfrm>
                    </wpg:grpSpPr>
                    <wpg:grpSp>
                      <wpg:cNvPr id="10" name="Group 46"/>
                      <wpg:cNvGrpSpPr>
                        <a:grpSpLocks/>
                      </wpg:cNvGrpSpPr>
                      <wpg:grpSpPr bwMode="auto">
                        <a:xfrm>
                          <a:off x="11097" y="16053"/>
                          <a:ext cx="77" cy="90"/>
                          <a:chOff x="11097" y="16053"/>
                          <a:chExt cx="77" cy="90"/>
                        </a:xfrm>
                      </wpg:grpSpPr>
                      <wps:wsp>
                        <wps:cNvPr id="11" name="Freeform 48"/>
                        <wps:cNvSpPr>
                          <a:spLocks/>
                        </wps:cNvSpPr>
                        <wps:spPr bwMode="auto">
                          <a:xfrm>
                            <a:off x="11097" y="16053"/>
                            <a:ext cx="77" cy="90"/>
                          </a:xfrm>
                          <a:custGeom>
                            <a:avLst/>
                            <a:gdLst>
                              <a:gd name="T0" fmla="+- 0 11174 11097"/>
                              <a:gd name="T1" fmla="*/ T0 w 77"/>
                              <a:gd name="T2" fmla="+- 0 16093 16053"/>
                              <a:gd name="T3" fmla="*/ 16093 h 90"/>
                              <a:gd name="T4" fmla="+- 0 11174 11097"/>
                              <a:gd name="T5" fmla="*/ T4 w 77"/>
                              <a:gd name="T6" fmla="+- 0 16053 16053"/>
                              <a:gd name="T7" fmla="*/ 16053 h 90"/>
                              <a:gd name="T8" fmla="+- 0 11155 11097"/>
                              <a:gd name="T9" fmla="*/ T8 w 77"/>
                              <a:gd name="T10" fmla="+- 0 16053 16053"/>
                              <a:gd name="T11" fmla="*/ 16053 h 90"/>
                              <a:gd name="T12" fmla="+- 0 11155 11097"/>
                              <a:gd name="T13" fmla="*/ T12 w 77"/>
                              <a:gd name="T14" fmla="+- 0 16074 16053"/>
                              <a:gd name="T15" fmla="*/ 16074 h 90"/>
                              <a:gd name="T16" fmla="+- 0 11130 11097"/>
                              <a:gd name="T17" fmla="*/ T16 w 77"/>
                              <a:gd name="T18" fmla="+- 0 16074 16053"/>
                              <a:gd name="T19" fmla="*/ 16074 h 90"/>
                              <a:gd name="T20" fmla="+- 0 11109 11097"/>
                              <a:gd name="T21" fmla="*/ T20 w 77"/>
                              <a:gd name="T22" fmla="+- 0 16081 16053"/>
                              <a:gd name="T23" fmla="*/ 16081 h 90"/>
                              <a:gd name="T24" fmla="+- 0 11097 11097"/>
                              <a:gd name="T25" fmla="*/ T24 w 77"/>
                              <a:gd name="T26" fmla="+- 0 16099 16053"/>
                              <a:gd name="T27" fmla="*/ 16099 h 90"/>
                              <a:gd name="T28" fmla="+- 0 11102 11097"/>
                              <a:gd name="T29" fmla="*/ T28 w 77"/>
                              <a:gd name="T30" fmla="+- 0 16124 16053"/>
                              <a:gd name="T31" fmla="*/ 16124 h 90"/>
                              <a:gd name="T32" fmla="+- 0 11115 11097"/>
                              <a:gd name="T33" fmla="*/ T32 w 77"/>
                              <a:gd name="T34" fmla="+- 0 16139 16053"/>
                              <a:gd name="T35" fmla="*/ 16139 h 90"/>
                              <a:gd name="T36" fmla="+- 0 11130 11097"/>
                              <a:gd name="T37" fmla="*/ T36 w 77"/>
                              <a:gd name="T38" fmla="+- 0 16143 16053"/>
                              <a:gd name="T39" fmla="*/ 16143 h 90"/>
                              <a:gd name="T40" fmla="+- 0 11174 11097"/>
                              <a:gd name="T41" fmla="*/ T40 w 77"/>
                              <a:gd name="T42" fmla="+- 0 16143 16053"/>
                              <a:gd name="T43" fmla="*/ 16143 h 90"/>
                              <a:gd name="T44" fmla="+- 0 11174 11097"/>
                              <a:gd name="T45" fmla="*/ T44 w 77"/>
                              <a:gd name="T46" fmla="+- 0 16124 16053"/>
                              <a:gd name="T47" fmla="*/ 16124 h 90"/>
                              <a:gd name="T48" fmla="+- 0 11122 11097"/>
                              <a:gd name="T49" fmla="*/ T48 w 77"/>
                              <a:gd name="T50" fmla="+- 0 16124 16053"/>
                              <a:gd name="T51" fmla="*/ 16124 h 90"/>
                              <a:gd name="T52" fmla="+- 0 11115 11097"/>
                              <a:gd name="T53" fmla="*/ T52 w 77"/>
                              <a:gd name="T54" fmla="+- 0 16117 16053"/>
                              <a:gd name="T55" fmla="*/ 16117 h 90"/>
                              <a:gd name="T56" fmla="+- 0 11115 11097"/>
                              <a:gd name="T57" fmla="*/ T56 w 77"/>
                              <a:gd name="T58" fmla="+- 0 16100 16053"/>
                              <a:gd name="T59" fmla="*/ 16100 h 90"/>
                              <a:gd name="T60" fmla="+- 0 11122 11097"/>
                              <a:gd name="T61" fmla="*/ T60 w 77"/>
                              <a:gd name="T62" fmla="+- 0 16093 16053"/>
                              <a:gd name="T63" fmla="*/ 16093 h 90"/>
                              <a:gd name="T64" fmla="+- 0 11174 11097"/>
                              <a:gd name="T65" fmla="*/ T64 w 77"/>
                              <a:gd name="T66" fmla="+- 0 16093 16053"/>
                              <a:gd name="T67" fmla="*/ 160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90">
                                <a:moveTo>
                                  <a:pt x="77" y="40"/>
                                </a:moveTo>
                                <a:lnTo>
                                  <a:pt x="7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1"/>
                                </a:lnTo>
                                <a:lnTo>
                                  <a:pt x="33" y="21"/>
                                </a:lnTo>
                                <a:lnTo>
                                  <a:pt x="12" y="28"/>
                                </a:lnTo>
                                <a:lnTo>
                                  <a:pt x="0" y="46"/>
                                </a:lnTo>
                                <a:lnTo>
                                  <a:pt x="5" y="71"/>
                                </a:lnTo>
                                <a:lnTo>
                                  <a:pt x="18" y="86"/>
                                </a:lnTo>
                                <a:lnTo>
                                  <a:pt x="33" y="90"/>
                                </a:lnTo>
                                <a:lnTo>
                                  <a:pt x="77" y="90"/>
                                </a:lnTo>
                                <a:lnTo>
                                  <a:pt x="77" y="71"/>
                                </a:lnTo>
                                <a:lnTo>
                                  <a:pt x="25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47"/>
                                </a:lnTo>
                                <a:lnTo>
                                  <a:pt x="25" y="40"/>
                                </a:lnTo>
                                <a:lnTo>
                                  <a:pt x="77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7"/>
                        <wps:cNvSpPr>
                          <a:spLocks/>
                        </wps:cNvSpPr>
                        <wps:spPr bwMode="auto">
                          <a:xfrm>
                            <a:off x="11097" y="16053"/>
                            <a:ext cx="77" cy="90"/>
                          </a:xfrm>
                          <a:custGeom>
                            <a:avLst/>
                            <a:gdLst>
                              <a:gd name="T0" fmla="+- 0 11174 11097"/>
                              <a:gd name="T1" fmla="*/ T0 w 77"/>
                              <a:gd name="T2" fmla="+- 0 16093 16053"/>
                              <a:gd name="T3" fmla="*/ 16093 h 90"/>
                              <a:gd name="T4" fmla="+- 0 11155 11097"/>
                              <a:gd name="T5" fmla="*/ T4 w 77"/>
                              <a:gd name="T6" fmla="+- 0 16093 16053"/>
                              <a:gd name="T7" fmla="*/ 16093 h 90"/>
                              <a:gd name="T8" fmla="+- 0 11155 11097"/>
                              <a:gd name="T9" fmla="*/ T8 w 77"/>
                              <a:gd name="T10" fmla="+- 0 16124 16053"/>
                              <a:gd name="T11" fmla="*/ 16124 h 90"/>
                              <a:gd name="T12" fmla="+- 0 11174 11097"/>
                              <a:gd name="T13" fmla="*/ T12 w 77"/>
                              <a:gd name="T14" fmla="+- 0 16124 16053"/>
                              <a:gd name="T15" fmla="*/ 16124 h 90"/>
                              <a:gd name="T16" fmla="+- 0 11174 11097"/>
                              <a:gd name="T17" fmla="*/ T16 w 77"/>
                              <a:gd name="T18" fmla="+- 0 16093 16053"/>
                              <a:gd name="T19" fmla="*/ 160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90">
                                <a:moveTo>
                                  <a:pt x="77" y="40"/>
                                </a:moveTo>
                                <a:lnTo>
                                  <a:pt x="58" y="40"/>
                                </a:lnTo>
                                <a:lnTo>
                                  <a:pt x="58" y="71"/>
                                </a:lnTo>
                                <a:lnTo>
                                  <a:pt x="77" y="71"/>
                                </a:lnTo>
                                <a:lnTo>
                                  <a:pt x="77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43"/>
                      <wpg:cNvGrpSpPr>
                        <a:grpSpLocks/>
                      </wpg:cNvGrpSpPr>
                      <wpg:grpSpPr bwMode="auto">
                        <a:xfrm>
                          <a:off x="11039" y="16053"/>
                          <a:ext cx="21" cy="121"/>
                          <a:chOff x="11039" y="16053"/>
                          <a:chExt cx="21" cy="121"/>
                        </a:xfrm>
                      </wpg:grpSpPr>
                      <wps:wsp>
                        <wps:cNvPr id="14" name="Freeform 45"/>
                        <wps:cNvSpPr>
                          <a:spLocks/>
                        </wps:cNvSpPr>
                        <wps:spPr bwMode="auto">
                          <a:xfrm>
                            <a:off x="11039" y="16053"/>
                            <a:ext cx="21" cy="121"/>
                          </a:xfrm>
                          <a:custGeom>
                            <a:avLst/>
                            <a:gdLst>
                              <a:gd name="T0" fmla="+- 0 11060 11039"/>
                              <a:gd name="T1" fmla="*/ T0 w 21"/>
                              <a:gd name="T2" fmla="+- 0 16053 16053"/>
                              <a:gd name="T3" fmla="*/ 16053 h 121"/>
                              <a:gd name="T4" fmla="+- 0 11041 11039"/>
                              <a:gd name="T5" fmla="*/ T4 w 21"/>
                              <a:gd name="T6" fmla="+- 0 16053 16053"/>
                              <a:gd name="T7" fmla="*/ 16053 h 121"/>
                              <a:gd name="T8" fmla="+- 0 11041 11039"/>
                              <a:gd name="T9" fmla="*/ T8 w 21"/>
                              <a:gd name="T10" fmla="+- 0 16143 16053"/>
                              <a:gd name="T11" fmla="*/ 16143 h 121"/>
                              <a:gd name="T12" fmla="+- 0 11060 11039"/>
                              <a:gd name="T13" fmla="*/ T12 w 21"/>
                              <a:gd name="T14" fmla="+- 0 16143 16053"/>
                              <a:gd name="T15" fmla="*/ 16143 h 121"/>
                              <a:gd name="T16" fmla="+- 0 11060 11039"/>
                              <a:gd name="T17" fmla="*/ T16 w 21"/>
                              <a:gd name="T18" fmla="+- 0 16053 16053"/>
                              <a:gd name="T19" fmla="*/ 1605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21">
                                <a:moveTo>
                                  <a:pt x="21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4"/>
                        <wps:cNvSpPr>
                          <a:spLocks/>
                        </wps:cNvSpPr>
                        <wps:spPr bwMode="auto">
                          <a:xfrm>
                            <a:off x="11039" y="16053"/>
                            <a:ext cx="21" cy="121"/>
                          </a:xfrm>
                          <a:custGeom>
                            <a:avLst/>
                            <a:gdLst>
                              <a:gd name="T0" fmla="+- 0 11056 11039"/>
                              <a:gd name="T1" fmla="*/ T0 w 21"/>
                              <a:gd name="T2" fmla="+- 0 16166 16053"/>
                              <a:gd name="T3" fmla="*/ 16166 h 121"/>
                              <a:gd name="T4" fmla="+- 0 11044 11039"/>
                              <a:gd name="T5" fmla="*/ T4 w 21"/>
                              <a:gd name="T6" fmla="+- 0 16166 16053"/>
                              <a:gd name="T7" fmla="*/ 16166 h 121"/>
                              <a:gd name="T8" fmla="+- 0 11039 11039"/>
                              <a:gd name="T9" fmla="*/ T8 w 21"/>
                              <a:gd name="T10" fmla="+- 0 16171 16053"/>
                              <a:gd name="T11" fmla="*/ 16171 h 121"/>
                              <a:gd name="T12" fmla="+- 0 11039 11039"/>
                              <a:gd name="T13" fmla="*/ T12 w 21"/>
                              <a:gd name="T14" fmla="+- 0 16175 16053"/>
                              <a:gd name="T15" fmla="*/ 16175 h 121"/>
                              <a:gd name="T16" fmla="+- 0 11062 11039"/>
                              <a:gd name="T17" fmla="*/ T16 w 21"/>
                              <a:gd name="T18" fmla="+- 0 16175 16053"/>
                              <a:gd name="T19" fmla="*/ 16175 h 121"/>
                              <a:gd name="T20" fmla="+- 0 11062 11039"/>
                              <a:gd name="T21" fmla="*/ T20 w 21"/>
                              <a:gd name="T22" fmla="+- 0 16171 16053"/>
                              <a:gd name="T23" fmla="*/ 16171 h 121"/>
                              <a:gd name="T24" fmla="+- 0 11056 11039"/>
                              <a:gd name="T25" fmla="*/ T24 w 21"/>
                              <a:gd name="T26" fmla="+- 0 16166 16053"/>
                              <a:gd name="T27" fmla="*/ 1616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121">
                                <a:moveTo>
                                  <a:pt x="17" y="113"/>
                                </a:moveTo>
                                <a:lnTo>
                                  <a:pt x="5" y="113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23" y="122"/>
                                </a:lnTo>
                                <a:lnTo>
                                  <a:pt x="23" y="118"/>
                                </a:lnTo>
                                <a:lnTo>
                                  <a:pt x="17" y="113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39"/>
                      <wpg:cNvGrpSpPr>
                        <a:grpSpLocks/>
                      </wpg:cNvGrpSpPr>
                      <wpg:grpSpPr bwMode="auto">
                        <a:xfrm>
                          <a:off x="10919" y="16052"/>
                          <a:ext cx="85" cy="91"/>
                          <a:chOff x="10919" y="16052"/>
                          <a:chExt cx="85" cy="91"/>
                        </a:xfrm>
                      </wpg:grpSpPr>
                      <wps:wsp>
                        <wps:cNvPr id="17" name="Freeform 42"/>
                        <wps:cNvSpPr>
                          <a:spLocks/>
                        </wps:cNvSpPr>
                        <wps:spPr bwMode="auto">
                          <a:xfrm>
                            <a:off x="10919" y="16052"/>
                            <a:ext cx="85" cy="91"/>
                          </a:xfrm>
                          <a:custGeom>
                            <a:avLst/>
                            <a:gdLst>
                              <a:gd name="T0" fmla="+- 0 10929 10919"/>
                              <a:gd name="T1" fmla="*/ T0 w 85"/>
                              <a:gd name="T2" fmla="+- 0 16116 16052"/>
                              <a:gd name="T3" fmla="*/ 16116 h 91"/>
                              <a:gd name="T4" fmla="+- 0 10927 10919"/>
                              <a:gd name="T5" fmla="*/ T4 w 85"/>
                              <a:gd name="T6" fmla="+- 0 16136 16052"/>
                              <a:gd name="T7" fmla="*/ 16136 h 91"/>
                              <a:gd name="T8" fmla="+- 0 10944 10919"/>
                              <a:gd name="T9" fmla="*/ T8 w 85"/>
                              <a:gd name="T10" fmla="+- 0 16142 16052"/>
                              <a:gd name="T11" fmla="*/ 16142 h 91"/>
                              <a:gd name="T12" fmla="+- 0 10971 10919"/>
                              <a:gd name="T13" fmla="*/ T12 w 85"/>
                              <a:gd name="T14" fmla="+- 0 16143 16052"/>
                              <a:gd name="T15" fmla="*/ 16143 h 91"/>
                              <a:gd name="T16" fmla="+- 0 10988 10919"/>
                              <a:gd name="T17" fmla="*/ T16 w 85"/>
                              <a:gd name="T18" fmla="+- 0 16132 16052"/>
                              <a:gd name="T19" fmla="*/ 16132 h 91"/>
                              <a:gd name="T20" fmla="+- 0 10992 10919"/>
                              <a:gd name="T21" fmla="*/ T20 w 85"/>
                              <a:gd name="T22" fmla="+- 0 16126 16052"/>
                              <a:gd name="T23" fmla="*/ 16126 h 91"/>
                              <a:gd name="T24" fmla="+- 0 10944 10919"/>
                              <a:gd name="T25" fmla="*/ T24 w 85"/>
                              <a:gd name="T26" fmla="+- 0 16126 16052"/>
                              <a:gd name="T27" fmla="*/ 16126 h 91"/>
                              <a:gd name="T28" fmla="+- 0 10934 10919"/>
                              <a:gd name="T29" fmla="*/ T28 w 85"/>
                              <a:gd name="T30" fmla="+- 0 16122 16052"/>
                              <a:gd name="T31" fmla="*/ 16122 h 91"/>
                              <a:gd name="T32" fmla="+- 0 10929 10919"/>
                              <a:gd name="T33" fmla="*/ T32 w 85"/>
                              <a:gd name="T34" fmla="+- 0 16116 16052"/>
                              <a:gd name="T35" fmla="*/ 1611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10" y="64"/>
                                </a:moveTo>
                                <a:lnTo>
                                  <a:pt x="8" y="84"/>
                                </a:lnTo>
                                <a:lnTo>
                                  <a:pt x="25" y="90"/>
                                </a:lnTo>
                                <a:lnTo>
                                  <a:pt x="52" y="91"/>
                                </a:lnTo>
                                <a:lnTo>
                                  <a:pt x="69" y="80"/>
                                </a:lnTo>
                                <a:lnTo>
                                  <a:pt x="73" y="74"/>
                                </a:lnTo>
                                <a:lnTo>
                                  <a:pt x="25" y="74"/>
                                </a:lnTo>
                                <a:lnTo>
                                  <a:pt x="15" y="70"/>
                                </a:lnTo>
                                <a:lnTo>
                                  <a:pt x="10" y="64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1"/>
                        <wps:cNvSpPr>
                          <a:spLocks/>
                        </wps:cNvSpPr>
                        <wps:spPr bwMode="auto">
                          <a:xfrm>
                            <a:off x="10919" y="16052"/>
                            <a:ext cx="85" cy="91"/>
                          </a:xfrm>
                          <a:custGeom>
                            <a:avLst/>
                            <a:gdLst>
                              <a:gd name="T0" fmla="+- 0 10995 10919"/>
                              <a:gd name="T1" fmla="*/ T0 w 85"/>
                              <a:gd name="T2" fmla="+- 0 16071 16052"/>
                              <a:gd name="T3" fmla="*/ 16071 h 91"/>
                              <a:gd name="T4" fmla="+- 0 10944 10919"/>
                              <a:gd name="T5" fmla="*/ T4 w 85"/>
                              <a:gd name="T6" fmla="+- 0 16071 16052"/>
                              <a:gd name="T7" fmla="*/ 16071 h 91"/>
                              <a:gd name="T8" fmla="+- 0 10955 10919"/>
                              <a:gd name="T9" fmla="*/ T8 w 85"/>
                              <a:gd name="T10" fmla="+- 0 16071 16052"/>
                              <a:gd name="T11" fmla="*/ 16071 h 91"/>
                              <a:gd name="T12" fmla="+- 0 10975 10919"/>
                              <a:gd name="T13" fmla="*/ T12 w 85"/>
                              <a:gd name="T14" fmla="+- 0 16080 16052"/>
                              <a:gd name="T15" fmla="*/ 16080 h 91"/>
                              <a:gd name="T16" fmla="+- 0 10983 10919"/>
                              <a:gd name="T17" fmla="*/ T16 w 85"/>
                              <a:gd name="T18" fmla="+- 0 16100 16052"/>
                              <a:gd name="T19" fmla="*/ 16100 h 91"/>
                              <a:gd name="T20" fmla="+- 0 10974 10919"/>
                              <a:gd name="T21" fmla="*/ T20 w 85"/>
                              <a:gd name="T22" fmla="+- 0 16118 16052"/>
                              <a:gd name="T23" fmla="*/ 16118 h 91"/>
                              <a:gd name="T24" fmla="+- 0 10952 10919"/>
                              <a:gd name="T25" fmla="*/ T24 w 85"/>
                              <a:gd name="T26" fmla="+- 0 16126 16052"/>
                              <a:gd name="T27" fmla="*/ 16126 h 91"/>
                              <a:gd name="T28" fmla="+- 0 10992 10919"/>
                              <a:gd name="T29" fmla="*/ T28 w 85"/>
                              <a:gd name="T30" fmla="+- 0 16126 16052"/>
                              <a:gd name="T31" fmla="*/ 16126 h 91"/>
                              <a:gd name="T32" fmla="+- 0 11000 10919"/>
                              <a:gd name="T33" fmla="*/ T32 w 85"/>
                              <a:gd name="T34" fmla="+- 0 16114 16052"/>
                              <a:gd name="T35" fmla="*/ 16114 h 91"/>
                              <a:gd name="T36" fmla="+- 0 11004 10919"/>
                              <a:gd name="T37" fmla="*/ T36 w 85"/>
                              <a:gd name="T38" fmla="+- 0 16090 16052"/>
                              <a:gd name="T39" fmla="*/ 16090 h 91"/>
                              <a:gd name="T40" fmla="+- 0 10995 10919"/>
                              <a:gd name="T41" fmla="*/ T40 w 85"/>
                              <a:gd name="T42" fmla="+- 0 16071 16052"/>
                              <a:gd name="T43" fmla="*/ 1607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76" y="19"/>
                                </a:moveTo>
                                <a:lnTo>
                                  <a:pt x="25" y="19"/>
                                </a:lnTo>
                                <a:lnTo>
                                  <a:pt x="36" y="19"/>
                                </a:lnTo>
                                <a:lnTo>
                                  <a:pt x="56" y="28"/>
                                </a:lnTo>
                                <a:lnTo>
                                  <a:pt x="64" y="48"/>
                                </a:lnTo>
                                <a:lnTo>
                                  <a:pt x="55" y="66"/>
                                </a:lnTo>
                                <a:lnTo>
                                  <a:pt x="33" y="74"/>
                                </a:lnTo>
                                <a:lnTo>
                                  <a:pt x="73" y="74"/>
                                </a:lnTo>
                                <a:lnTo>
                                  <a:pt x="81" y="62"/>
                                </a:lnTo>
                                <a:lnTo>
                                  <a:pt x="85" y="38"/>
                                </a:lnTo>
                                <a:lnTo>
                                  <a:pt x="76" y="1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0"/>
                        <wps:cNvSpPr>
                          <a:spLocks/>
                        </wps:cNvSpPr>
                        <wps:spPr bwMode="auto">
                          <a:xfrm>
                            <a:off x="10919" y="16052"/>
                            <a:ext cx="85" cy="91"/>
                          </a:xfrm>
                          <a:custGeom>
                            <a:avLst/>
                            <a:gdLst>
                              <a:gd name="T0" fmla="+- 0 10955 10919"/>
                              <a:gd name="T1" fmla="*/ T0 w 85"/>
                              <a:gd name="T2" fmla="+- 0 16052 16052"/>
                              <a:gd name="T3" fmla="*/ 16052 h 91"/>
                              <a:gd name="T4" fmla="+- 0 10935 10919"/>
                              <a:gd name="T5" fmla="*/ T4 w 85"/>
                              <a:gd name="T6" fmla="+- 0 16056 16052"/>
                              <a:gd name="T7" fmla="*/ 16056 h 91"/>
                              <a:gd name="T8" fmla="+- 0 10919 10919"/>
                              <a:gd name="T9" fmla="*/ T8 w 85"/>
                              <a:gd name="T10" fmla="+- 0 16068 16052"/>
                              <a:gd name="T11" fmla="*/ 16068 h 91"/>
                              <a:gd name="T12" fmla="+- 0 10929 10919"/>
                              <a:gd name="T13" fmla="*/ T12 w 85"/>
                              <a:gd name="T14" fmla="+- 0 16080 16052"/>
                              <a:gd name="T15" fmla="*/ 16080 h 91"/>
                              <a:gd name="T16" fmla="+- 0 10935 10919"/>
                              <a:gd name="T17" fmla="*/ T16 w 85"/>
                              <a:gd name="T18" fmla="+- 0 16074 16052"/>
                              <a:gd name="T19" fmla="*/ 16074 h 91"/>
                              <a:gd name="T20" fmla="+- 0 10944 10919"/>
                              <a:gd name="T21" fmla="*/ T20 w 85"/>
                              <a:gd name="T22" fmla="+- 0 16071 16052"/>
                              <a:gd name="T23" fmla="*/ 16071 h 91"/>
                              <a:gd name="T24" fmla="+- 0 10995 10919"/>
                              <a:gd name="T25" fmla="*/ T24 w 85"/>
                              <a:gd name="T26" fmla="+- 0 16071 16052"/>
                              <a:gd name="T27" fmla="*/ 16071 h 91"/>
                              <a:gd name="T28" fmla="+- 0 10994 10919"/>
                              <a:gd name="T29" fmla="*/ T28 w 85"/>
                              <a:gd name="T30" fmla="+- 0 16070 16052"/>
                              <a:gd name="T31" fmla="*/ 16070 h 91"/>
                              <a:gd name="T32" fmla="+- 0 10978 10919"/>
                              <a:gd name="T33" fmla="*/ T32 w 85"/>
                              <a:gd name="T34" fmla="+- 0 16057 16052"/>
                              <a:gd name="T35" fmla="*/ 16057 h 91"/>
                              <a:gd name="T36" fmla="+- 0 10955 10919"/>
                              <a:gd name="T37" fmla="*/ T36 w 85"/>
                              <a:gd name="T38" fmla="+- 0 16052 16052"/>
                              <a:gd name="T39" fmla="*/ 1605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36" y="0"/>
                                </a:moveTo>
                                <a:lnTo>
                                  <a:pt x="16" y="4"/>
                                </a:lnTo>
                                <a:lnTo>
                                  <a:pt x="0" y="16"/>
                                </a:lnTo>
                                <a:lnTo>
                                  <a:pt x="10" y="28"/>
                                </a:lnTo>
                                <a:lnTo>
                                  <a:pt x="16" y="22"/>
                                </a:lnTo>
                                <a:lnTo>
                                  <a:pt x="25" y="19"/>
                                </a:lnTo>
                                <a:lnTo>
                                  <a:pt x="76" y="19"/>
                                </a:lnTo>
                                <a:lnTo>
                                  <a:pt x="75" y="18"/>
                                </a:lnTo>
                                <a:lnTo>
                                  <a:pt x="59" y="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36"/>
                      <wpg:cNvGrpSpPr>
                        <a:grpSpLocks/>
                      </wpg:cNvGrpSpPr>
                      <wpg:grpSpPr bwMode="auto">
                        <a:xfrm>
                          <a:off x="10818" y="16053"/>
                          <a:ext cx="84" cy="90"/>
                          <a:chOff x="10818" y="16053"/>
                          <a:chExt cx="84" cy="90"/>
                        </a:xfrm>
                      </wpg:grpSpPr>
                      <wps:wsp>
                        <wps:cNvPr id="21" name="Freeform 38"/>
                        <wps:cNvSpPr>
                          <a:spLocks/>
                        </wps:cNvSpPr>
                        <wps:spPr bwMode="auto">
                          <a:xfrm>
                            <a:off x="10818" y="16053"/>
                            <a:ext cx="84" cy="90"/>
                          </a:xfrm>
                          <a:custGeom>
                            <a:avLst/>
                            <a:gdLst>
                              <a:gd name="T0" fmla="+- 0 10902 10818"/>
                              <a:gd name="T1" fmla="*/ T0 w 84"/>
                              <a:gd name="T2" fmla="+- 0 16124 16053"/>
                              <a:gd name="T3" fmla="*/ 16124 h 90"/>
                              <a:gd name="T4" fmla="+- 0 10818 10818"/>
                              <a:gd name="T5" fmla="*/ T4 w 84"/>
                              <a:gd name="T6" fmla="+- 0 16124 16053"/>
                              <a:gd name="T7" fmla="*/ 16124 h 90"/>
                              <a:gd name="T8" fmla="+- 0 10818 10818"/>
                              <a:gd name="T9" fmla="*/ T8 w 84"/>
                              <a:gd name="T10" fmla="+- 0 16143 16053"/>
                              <a:gd name="T11" fmla="*/ 16143 h 90"/>
                              <a:gd name="T12" fmla="+- 0 10902 10818"/>
                              <a:gd name="T13" fmla="*/ T12 w 84"/>
                              <a:gd name="T14" fmla="+- 0 16143 16053"/>
                              <a:gd name="T15" fmla="*/ 16143 h 90"/>
                              <a:gd name="T16" fmla="+- 0 10902 10818"/>
                              <a:gd name="T17" fmla="*/ T16 w 84"/>
                              <a:gd name="T18" fmla="+- 0 16124 16053"/>
                              <a:gd name="T19" fmla="*/ 161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84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0"/>
                                </a:lnTo>
                                <a:lnTo>
                                  <a:pt x="84" y="90"/>
                                </a:lnTo>
                                <a:lnTo>
                                  <a:pt x="84" y="71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7"/>
                        <wps:cNvSpPr>
                          <a:spLocks/>
                        </wps:cNvSpPr>
                        <wps:spPr bwMode="auto">
                          <a:xfrm>
                            <a:off x="10818" y="16053"/>
                            <a:ext cx="84" cy="90"/>
                          </a:xfrm>
                          <a:custGeom>
                            <a:avLst/>
                            <a:gdLst>
                              <a:gd name="T0" fmla="+- 0 10869 10818"/>
                              <a:gd name="T1" fmla="*/ T0 w 84"/>
                              <a:gd name="T2" fmla="+- 0 16053 16053"/>
                              <a:gd name="T3" fmla="*/ 16053 h 90"/>
                              <a:gd name="T4" fmla="+- 0 10850 10818"/>
                              <a:gd name="T5" fmla="*/ T4 w 84"/>
                              <a:gd name="T6" fmla="+- 0 16053 16053"/>
                              <a:gd name="T7" fmla="*/ 16053 h 90"/>
                              <a:gd name="T8" fmla="+- 0 10850 10818"/>
                              <a:gd name="T9" fmla="*/ T8 w 84"/>
                              <a:gd name="T10" fmla="+- 0 16124 16053"/>
                              <a:gd name="T11" fmla="*/ 16124 h 90"/>
                              <a:gd name="T12" fmla="+- 0 10869 10818"/>
                              <a:gd name="T13" fmla="*/ T12 w 84"/>
                              <a:gd name="T14" fmla="+- 0 16124 16053"/>
                              <a:gd name="T15" fmla="*/ 16124 h 90"/>
                              <a:gd name="T16" fmla="+- 0 10869 10818"/>
                              <a:gd name="T17" fmla="*/ T16 w 84"/>
                              <a:gd name="T18" fmla="+- 0 16053 16053"/>
                              <a:gd name="T19" fmla="*/ 1605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51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33"/>
                      <wpg:cNvGrpSpPr>
                        <a:grpSpLocks/>
                      </wpg:cNvGrpSpPr>
                      <wpg:grpSpPr bwMode="auto">
                        <a:xfrm>
                          <a:off x="10716" y="16055"/>
                          <a:ext cx="76" cy="88"/>
                          <a:chOff x="10716" y="16055"/>
                          <a:chExt cx="76" cy="88"/>
                        </a:xfrm>
                      </wpg:grpSpPr>
                      <wps:wsp>
                        <wps:cNvPr id="24" name="Freeform 35"/>
                        <wps:cNvSpPr>
                          <a:spLocks/>
                        </wps:cNvSpPr>
                        <wps:spPr bwMode="auto">
                          <a:xfrm>
                            <a:off x="10716" y="16055"/>
                            <a:ext cx="76" cy="88"/>
                          </a:xfrm>
                          <a:custGeom>
                            <a:avLst/>
                            <a:gdLst>
                              <a:gd name="T0" fmla="+- 0 10739 10716"/>
                              <a:gd name="T1" fmla="*/ T0 w 76"/>
                              <a:gd name="T2" fmla="+- 0 16055 16055"/>
                              <a:gd name="T3" fmla="*/ 16055 h 88"/>
                              <a:gd name="T4" fmla="+- 0 10723 10716"/>
                              <a:gd name="T5" fmla="*/ T4 w 76"/>
                              <a:gd name="T6" fmla="+- 0 16069 16055"/>
                              <a:gd name="T7" fmla="*/ 16069 h 88"/>
                              <a:gd name="T8" fmla="+- 0 10716 10716"/>
                              <a:gd name="T9" fmla="*/ T8 w 76"/>
                              <a:gd name="T10" fmla="+- 0 16090 16055"/>
                              <a:gd name="T11" fmla="*/ 16090 h 88"/>
                              <a:gd name="T12" fmla="+- 0 10716 10716"/>
                              <a:gd name="T13" fmla="*/ T12 w 76"/>
                              <a:gd name="T14" fmla="+- 0 16143 16055"/>
                              <a:gd name="T15" fmla="*/ 16143 h 88"/>
                              <a:gd name="T16" fmla="+- 0 10736 10716"/>
                              <a:gd name="T17" fmla="*/ T16 w 76"/>
                              <a:gd name="T18" fmla="+- 0 16143 16055"/>
                              <a:gd name="T19" fmla="*/ 16143 h 88"/>
                              <a:gd name="T20" fmla="+- 0 10736 10716"/>
                              <a:gd name="T21" fmla="*/ T20 w 76"/>
                              <a:gd name="T22" fmla="+- 0 16079 16055"/>
                              <a:gd name="T23" fmla="*/ 16079 h 88"/>
                              <a:gd name="T24" fmla="+- 0 10744 10716"/>
                              <a:gd name="T25" fmla="*/ T24 w 76"/>
                              <a:gd name="T26" fmla="+- 0 16071 16055"/>
                              <a:gd name="T27" fmla="*/ 16071 h 88"/>
                              <a:gd name="T28" fmla="+- 0 10786 10716"/>
                              <a:gd name="T29" fmla="*/ T28 w 76"/>
                              <a:gd name="T30" fmla="+- 0 16071 16055"/>
                              <a:gd name="T31" fmla="*/ 16071 h 88"/>
                              <a:gd name="T32" fmla="+- 0 10784 10716"/>
                              <a:gd name="T33" fmla="*/ T32 w 76"/>
                              <a:gd name="T34" fmla="+- 0 16067 16055"/>
                              <a:gd name="T35" fmla="*/ 16067 h 88"/>
                              <a:gd name="T36" fmla="+- 0 10767 10716"/>
                              <a:gd name="T37" fmla="*/ T36 w 76"/>
                              <a:gd name="T38" fmla="+- 0 16057 16055"/>
                              <a:gd name="T39" fmla="*/ 16057 h 88"/>
                              <a:gd name="T40" fmla="+- 0 10739 10716"/>
                              <a:gd name="T41" fmla="*/ T40 w 76"/>
                              <a:gd name="T42" fmla="+- 0 16055 16055"/>
                              <a:gd name="T43" fmla="*/ 1605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23" y="0"/>
                                </a:moveTo>
                                <a:lnTo>
                                  <a:pt x="7" y="14"/>
                                </a:lnTo>
                                <a:lnTo>
                                  <a:pt x="0" y="35"/>
                                </a:lnTo>
                                <a:lnTo>
                                  <a:pt x="0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24"/>
                                </a:lnTo>
                                <a:lnTo>
                                  <a:pt x="28" y="16"/>
                                </a:lnTo>
                                <a:lnTo>
                                  <a:pt x="70" y="16"/>
                                </a:lnTo>
                                <a:lnTo>
                                  <a:pt x="68" y="12"/>
                                </a:lnTo>
                                <a:lnTo>
                                  <a:pt x="51" y="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4"/>
                        <wps:cNvSpPr>
                          <a:spLocks/>
                        </wps:cNvSpPr>
                        <wps:spPr bwMode="auto">
                          <a:xfrm>
                            <a:off x="10716" y="16055"/>
                            <a:ext cx="76" cy="88"/>
                          </a:xfrm>
                          <a:custGeom>
                            <a:avLst/>
                            <a:gdLst>
                              <a:gd name="T0" fmla="+- 0 10786 10716"/>
                              <a:gd name="T1" fmla="*/ T0 w 76"/>
                              <a:gd name="T2" fmla="+- 0 16071 16055"/>
                              <a:gd name="T3" fmla="*/ 16071 h 88"/>
                              <a:gd name="T4" fmla="+- 0 10765 10716"/>
                              <a:gd name="T5" fmla="*/ T4 w 76"/>
                              <a:gd name="T6" fmla="+- 0 16071 16055"/>
                              <a:gd name="T7" fmla="*/ 16071 h 88"/>
                              <a:gd name="T8" fmla="+- 0 10774 10716"/>
                              <a:gd name="T9" fmla="*/ T8 w 76"/>
                              <a:gd name="T10" fmla="+- 0 16079 16055"/>
                              <a:gd name="T11" fmla="*/ 16079 h 88"/>
                              <a:gd name="T12" fmla="+- 0 10774 10716"/>
                              <a:gd name="T13" fmla="*/ T12 w 76"/>
                              <a:gd name="T14" fmla="+- 0 16143 16055"/>
                              <a:gd name="T15" fmla="*/ 16143 h 88"/>
                              <a:gd name="T16" fmla="+- 0 10793 10716"/>
                              <a:gd name="T17" fmla="*/ T16 w 76"/>
                              <a:gd name="T18" fmla="+- 0 16143 16055"/>
                              <a:gd name="T19" fmla="*/ 16143 h 88"/>
                              <a:gd name="T20" fmla="+- 0 10792 10716"/>
                              <a:gd name="T21" fmla="*/ T20 w 76"/>
                              <a:gd name="T22" fmla="+- 0 16083 16055"/>
                              <a:gd name="T23" fmla="*/ 16083 h 88"/>
                              <a:gd name="T24" fmla="+- 0 10786 10716"/>
                              <a:gd name="T25" fmla="*/ T24 w 76"/>
                              <a:gd name="T26" fmla="+- 0 16071 16055"/>
                              <a:gd name="T27" fmla="*/ 1607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70" y="16"/>
                                </a:moveTo>
                                <a:lnTo>
                                  <a:pt x="49" y="16"/>
                                </a:lnTo>
                                <a:lnTo>
                                  <a:pt x="58" y="24"/>
                                </a:lnTo>
                                <a:lnTo>
                                  <a:pt x="58" y="88"/>
                                </a:lnTo>
                                <a:lnTo>
                                  <a:pt x="77" y="88"/>
                                </a:lnTo>
                                <a:lnTo>
                                  <a:pt x="76" y="28"/>
                                </a:lnTo>
                                <a:lnTo>
                                  <a:pt x="70" y="16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9"/>
                      <wpg:cNvGrpSpPr>
                        <a:grpSpLocks/>
                      </wpg:cNvGrpSpPr>
                      <wpg:grpSpPr bwMode="auto">
                        <a:xfrm>
                          <a:off x="10593" y="16053"/>
                          <a:ext cx="85" cy="90"/>
                          <a:chOff x="10593" y="16053"/>
                          <a:chExt cx="85" cy="90"/>
                        </a:xfrm>
                      </wpg:grpSpPr>
                      <wps:wsp>
                        <wps:cNvPr id="27" name="Freeform 32"/>
                        <wps:cNvSpPr>
                          <a:spLocks/>
                        </wps:cNvSpPr>
                        <wps:spPr bwMode="auto">
                          <a:xfrm>
                            <a:off x="10593" y="16053"/>
                            <a:ext cx="85" cy="90"/>
                          </a:xfrm>
                          <a:custGeom>
                            <a:avLst/>
                            <a:gdLst>
                              <a:gd name="T0" fmla="+- 0 10620 10593"/>
                              <a:gd name="T1" fmla="*/ T0 w 85"/>
                              <a:gd name="T2" fmla="+- 0 16053 16053"/>
                              <a:gd name="T3" fmla="*/ 16053 h 90"/>
                              <a:gd name="T4" fmla="+- 0 10593 10593"/>
                              <a:gd name="T5" fmla="*/ T4 w 85"/>
                              <a:gd name="T6" fmla="+- 0 16053 16053"/>
                              <a:gd name="T7" fmla="*/ 16053 h 90"/>
                              <a:gd name="T8" fmla="+- 0 10618 10593"/>
                              <a:gd name="T9" fmla="*/ T8 w 85"/>
                              <a:gd name="T10" fmla="+- 0 16079 16053"/>
                              <a:gd name="T11" fmla="*/ 16079 h 90"/>
                              <a:gd name="T12" fmla="+- 0 10608 10593"/>
                              <a:gd name="T13" fmla="*/ T12 w 85"/>
                              <a:gd name="T14" fmla="+- 0 16084 16053"/>
                              <a:gd name="T15" fmla="*/ 16084 h 90"/>
                              <a:gd name="T16" fmla="+- 0 10600 10593"/>
                              <a:gd name="T17" fmla="*/ T16 w 85"/>
                              <a:gd name="T18" fmla="+- 0 16096 16053"/>
                              <a:gd name="T19" fmla="*/ 16096 h 90"/>
                              <a:gd name="T20" fmla="+- 0 10600 10593"/>
                              <a:gd name="T21" fmla="*/ T20 w 85"/>
                              <a:gd name="T22" fmla="+- 0 16109 16053"/>
                              <a:gd name="T23" fmla="*/ 16109 h 90"/>
                              <a:gd name="T24" fmla="+- 0 10607 10593"/>
                              <a:gd name="T25" fmla="*/ T24 w 85"/>
                              <a:gd name="T26" fmla="+- 0 16129 16053"/>
                              <a:gd name="T27" fmla="*/ 16129 h 90"/>
                              <a:gd name="T28" fmla="+- 0 10625 10593"/>
                              <a:gd name="T29" fmla="*/ T28 w 85"/>
                              <a:gd name="T30" fmla="+- 0 16142 16053"/>
                              <a:gd name="T31" fmla="*/ 16142 h 90"/>
                              <a:gd name="T32" fmla="+- 0 10679 10593"/>
                              <a:gd name="T33" fmla="*/ T32 w 85"/>
                              <a:gd name="T34" fmla="+- 0 16143 16053"/>
                              <a:gd name="T35" fmla="*/ 16143 h 90"/>
                              <a:gd name="T36" fmla="+- 0 10679 10593"/>
                              <a:gd name="T37" fmla="*/ T36 w 85"/>
                              <a:gd name="T38" fmla="+- 0 16124 16053"/>
                              <a:gd name="T39" fmla="*/ 16124 h 90"/>
                              <a:gd name="T40" fmla="+- 0 10626 10593"/>
                              <a:gd name="T41" fmla="*/ T40 w 85"/>
                              <a:gd name="T42" fmla="+- 0 16124 16053"/>
                              <a:gd name="T43" fmla="*/ 16124 h 90"/>
                              <a:gd name="T44" fmla="+- 0 10619 10593"/>
                              <a:gd name="T45" fmla="*/ T44 w 85"/>
                              <a:gd name="T46" fmla="+- 0 16117 16053"/>
                              <a:gd name="T47" fmla="*/ 16117 h 90"/>
                              <a:gd name="T48" fmla="+- 0 10619 10593"/>
                              <a:gd name="T49" fmla="*/ T48 w 85"/>
                              <a:gd name="T50" fmla="+- 0 16100 16053"/>
                              <a:gd name="T51" fmla="*/ 16100 h 90"/>
                              <a:gd name="T52" fmla="+- 0 10626 10593"/>
                              <a:gd name="T53" fmla="*/ T52 w 85"/>
                              <a:gd name="T54" fmla="+- 0 16093 16053"/>
                              <a:gd name="T55" fmla="*/ 16093 h 90"/>
                              <a:gd name="T56" fmla="+- 0 10679 10593"/>
                              <a:gd name="T57" fmla="*/ T56 w 85"/>
                              <a:gd name="T58" fmla="+- 0 16093 16053"/>
                              <a:gd name="T59" fmla="*/ 16093 h 90"/>
                              <a:gd name="T60" fmla="+- 0 10679 10593"/>
                              <a:gd name="T61" fmla="*/ T60 w 85"/>
                              <a:gd name="T62" fmla="+- 0 16074 16053"/>
                              <a:gd name="T63" fmla="*/ 16074 h 90"/>
                              <a:gd name="T64" fmla="+- 0 10641 10593"/>
                              <a:gd name="T65" fmla="*/ T64 w 85"/>
                              <a:gd name="T66" fmla="+- 0 16074 16053"/>
                              <a:gd name="T67" fmla="*/ 16074 h 90"/>
                              <a:gd name="T68" fmla="+- 0 10620 10593"/>
                              <a:gd name="T69" fmla="*/ T68 w 85"/>
                              <a:gd name="T70" fmla="+- 0 16053 16053"/>
                              <a:gd name="T71" fmla="*/ 1605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6"/>
                                </a:lnTo>
                                <a:lnTo>
                                  <a:pt x="15" y="31"/>
                                </a:lnTo>
                                <a:lnTo>
                                  <a:pt x="7" y="43"/>
                                </a:lnTo>
                                <a:lnTo>
                                  <a:pt x="7" y="56"/>
                                </a:lnTo>
                                <a:lnTo>
                                  <a:pt x="14" y="76"/>
                                </a:lnTo>
                                <a:lnTo>
                                  <a:pt x="32" y="89"/>
                                </a:lnTo>
                                <a:lnTo>
                                  <a:pt x="86" y="90"/>
                                </a:lnTo>
                                <a:lnTo>
                                  <a:pt x="86" y="71"/>
                                </a:lnTo>
                                <a:lnTo>
                                  <a:pt x="33" y="71"/>
                                </a:lnTo>
                                <a:lnTo>
                                  <a:pt x="26" y="64"/>
                                </a:lnTo>
                                <a:lnTo>
                                  <a:pt x="26" y="47"/>
                                </a:lnTo>
                                <a:lnTo>
                                  <a:pt x="33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21"/>
                                </a:lnTo>
                                <a:lnTo>
                                  <a:pt x="48" y="2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10593" y="16053"/>
                            <a:ext cx="85" cy="90"/>
                          </a:xfrm>
                          <a:custGeom>
                            <a:avLst/>
                            <a:gdLst>
                              <a:gd name="T0" fmla="+- 0 10679 10593"/>
                              <a:gd name="T1" fmla="*/ T0 w 85"/>
                              <a:gd name="T2" fmla="+- 0 16093 16053"/>
                              <a:gd name="T3" fmla="*/ 16093 h 90"/>
                              <a:gd name="T4" fmla="+- 0 10659 10593"/>
                              <a:gd name="T5" fmla="*/ T4 w 85"/>
                              <a:gd name="T6" fmla="+- 0 16093 16053"/>
                              <a:gd name="T7" fmla="*/ 16093 h 90"/>
                              <a:gd name="T8" fmla="+- 0 10659 10593"/>
                              <a:gd name="T9" fmla="*/ T8 w 85"/>
                              <a:gd name="T10" fmla="+- 0 16124 16053"/>
                              <a:gd name="T11" fmla="*/ 16124 h 90"/>
                              <a:gd name="T12" fmla="+- 0 10679 10593"/>
                              <a:gd name="T13" fmla="*/ T12 w 85"/>
                              <a:gd name="T14" fmla="+- 0 16124 16053"/>
                              <a:gd name="T15" fmla="*/ 16124 h 90"/>
                              <a:gd name="T16" fmla="+- 0 10679 10593"/>
                              <a:gd name="T17" fmla="*/ T16 w 85"/>
                              <a:gd name="T18" fmla="+- 0 16093 16053"/>
                              <a:gd name="T19" fmla="*/ 160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86" y="40"/>
                                </a:moveTo>
                                <a:lnTo>
                                  <a:pt x="66" y="40"/>
                                </a:lnTo>
                                <a:lnTo>
                                  <a:pt x="66" y="71"/>
                                </a:lnTo>
                                <a:lnTo>
                                  <a:pt x="86" y="71"/>
                                </a:lnTo>
                                <a:lnTo>
                                  <a:pt x="86" y="4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0593" y="16053"/>
                            <a:ext cx="85" cy="90"/>
                          </a:xfrm>
                          <a:custGeom>
                            <a:avLst/>
                            <a:gdLst>
                              <a:gd name="T0" fmla="+- 0 10679 10593"/>
                              <a:gd name="T1" fmla="*/ T0 w 85"/>
                              <a:gd name="T2" fmla="+- 0 16053 16053"/>
                              <a:gd name="T3" fmla="*/ 16053 h 90"/>
                              <a:gd name="T4" fmla="+- 0 10659 10593"/>
                              <a:gd name="T5" fmla="*/ T4 w 85"/>
                              <a:gd name="T6" fmla="+- 0 16053 16053"/>
                              <a:gd name="T7" fmla="*/ 16053 h 90"/>
                              <a:gd name="T8" fmla="+- 0 10659 10593"/>
                              <a:gd name="T9" fmla="*/ T8 w 85"/>
                              <a:gd name="T10" fmla="+- 0 16074 16053"/>
                              <a:gd name="T11" fmla="*/ 16074 h 90"/>
                              <a:gd name="T12" fmla="+- 0 10679 10593"/>
                              <a:gd name="T13" fmla="*/ T12 w 85"/>
                              <a:gd name="T14" fmla="+- 0 16074 16053"/>
                              <a:gd name="T15" fmla="*/ 16074 h 90"/>
                              <a:gd name="T16" fmla="+- 0 10679 10593"/>
                              <a:gd name="T17" fmla="*/ T16 w 85"/>
                              <a:gd name="T18" fmla="+- 0 16053 16053"/>
                              <a:gd name="T19" fmla="*/ 1605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90">
                                <a:moveTo>
                                  <a:pt x="8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21"/>
                                </a:lnTo>
                                <a:lnTo>
                                  <a:pt x="86" y="21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25"/>
                      <wpg:cNvGrpSpPr>
                        <a:grpSpLocks/>
                      </wpg:cNvGrpSpPr>
                      <wpg:grpSpPr bwMode="auto">
                        <a:xfrm>
                          <a:off x="10485" y="16054"/>
                          <a:ext cx="82" cy="90"/>
                          <a:chOff x="10485" y="16054"/>
                          <a:chExt cx="82" cy="90"/>
                        </a:xfrm>
                      </wpg:grpSpPr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10485" y="16054"/>
                            <a:ext cx="82" cy="90"/>
                          </a:xfrm>
                          <a:custGeom>
                            <a:avLst/>
                            <a:gdLst>
                              <a:gd name="T0" fmla="+- 0 10557 10485"/>
                              <a:gd name="T1" fmla="*/ T0 w 82"/>
                              <a:gd name="T2" fmla="+- 0 16069 16054"/>
                              <a:gd name="T3" fmla="*/ 16069 h 90"/>
                              <a:gd name="T4" fmla="+- 0 10539 10485"/>
                              <a:gd name="T5" fmla="*/ T4 w 82"/>
                              <a:gd name="T6" fmla="+- 0 16069 16054"/>
                              <a:gd name="T7" fmla="*/ 16069 h 90"/>
                              <a:gd name="T8" fmla="+- 0 10549 10485"/>
                              <a:gd name="T9" fmla="*/ T8 w 82"/>
                              <a:gd name="T10" fmla="+- 0 16084 16054"/>
                              <a:gd name="T11" fmla="*/ 16084 h 90"/>
                              <a:gd name="T12" fmla="+- 0 10548 10485"/>
                              <a:gd name="T13" fmla="*/ T12 w 82"/>
                              <a:gd name="T14" fmla="+- 0 16096 16054"/>
                              <a:gd name="T15" fmla="*/ 16096 h 90"/>
                              <a:gd name="T16" fmla="+- 0 10485 10485"/>
                              <a:gd name="T17" fmla="*/ T16 w 82"/>
                              <a:gd name="T18" fmla="+- 0 16096 16054"/>
                              <a:gd name="T19" fmla="*/ 16096 h 90"/>
                              <a:gd name="T20" fmla="+- 0 10487 10485"/>
                              <a:gd name="T21" fmla="*/ T20 w 82"/>
                              <a:gd name="T22" fmla="+- 0 16118 16054"/>
                              <a:gd name="T23" fmla="*/ 16118 h 90"/>
                              <a:gd name="T24" fmla="+- 0 10497 10485"/>
                              <a:gd name="T25" fmla="*/ T24 w 82"/>
                              <a:gd name="T26" fmla="+- 0 16135 16054"/>
                              <a:gd name="T27" fmla="*/ 16135 h 90"/>
                              <a:gd name="T28" fmla="+- 0 10515 10485"/>
                              <a:gd name="T29" fmla="*/ T28 w 82"/>
                              <a:gd name="T30" fmla="+- 0 16144 16054"/>
                              <a:gd name="T31" fmla="*/ 16144 h 90"/>
                              <a:gd name="T32" fmla="+- 0 10541 10485"/>
                              <a:gd name="T33" fmla="*/ T32 w 82"/>
                              <a:gd name="T34" fmla="+- 0 16140 16054"/>
                              <a:gd name="T35" fmla="*/ 16140 h 90"/>
                              <a:gd name="T36" fmla="+- 0 10558 10485"/>
                              <a:gd name="T37" fmla="*/ T36 w 82"/>
                              <a:gd name="T38" fmla="+- 0 16128 16054"/>
                              <a:gd name="T39" fmla="*/ 16128 h 90"/>
                              <a:gd name="T40" fmla="+- 0 10559 10485"/>
                              <a:gd name="T41" fmla="*/ T40 w 82"/>
                              <a:gd name="T42" fmla="+- 0 16127 16054"/>
                              <a:gd name="T43" fmla="*/ 16127 h 90"/>
                              <a:gd name="T44" fmla="+- 0 10513 10485"/>
                              <a:gd name="T45" fmla="*/ T44 w 82"/>
                              <a:gd name="T46" fmla="+- 0 16127 16054"/>
                              <a:gd name="T47" fmla="*/ 16127 h 90"/>
                              <a:gd name="T48" fmla="+- 0 10506 10485"/>
                              <a:gd name="T49" fmla="*/ T48 w 82"/>
                              <a:gd name="T50" fmla="+- 0 16121 16054"/>
                              <a:gd name="T51" fmla="*/ 16121 h 90"/>
                              <a:gd name="T52" fmla="+- 0 10506 10485"/>
                              <a:gd name="T53" fmla="*/ T52 w 82"/>
                              <a:gd name="T54" fmla="+- 0 16112 16054"/>
                              <a:gd name="T55" fmla="*/ 16112 h 90"/>
                              <a:gd name="T56" fmla="+- 0 10566 10485"/>
                              <a:gd name="T57" fmla="*/ T56 w 82"/>
                              <a:gd name="T58" fmla="+- 0 16112 16054"/>
                              <a:gd name="T59" fmla="*/ 16112 h 90"/>
                              <a:gd name="T60" fmla="+- 0 10567 10485"/>
                              <a:gd name="T61" fmla="*/ T60 w 82"/>
                              <a:gd name="T62" fmla="+- 0 16110 16054"/>
                              <a:gd name="T63" fmla="*/ 16110 h 90"/>
                              <a:gd name="T64" fmla="+- 0 10565 10485"/>
                              <a:gd name="T65" fmla="*/ T64 w 82"/>
                              <a:gd name="T66" fmla="+- 0 16084 16054"/>
                              <a:gd name="T67" fmla="*/ 16084 h 90"/>
                              <a:gd name="T68" fmla="+- 0 10557 10485"/>
                              <a:gd name="T69" fmla="*/ T68 w 82"/>
                              <a:gd name="T70" fmla="+- 0 16069 16054"/>
                              <a:gd name="T71" fmla="*/ 1606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72" y="15"/>
                                </a:moveTo>
                                <a:lnTo>
                                  <a:pt x="54" y="15"/>
                                </a:lnTo>
                                <a:lnTo>
                                  <a:pt x="64" y="30"/>
                                </a:lnTo>
                                <a:lnTo>
                                  <a:pt x="63" y="42"/>
                                </a:lnTo>
                                <a:lnTo>
                                  <a:pt x="0" y="42"/>
                                </a:lnTo>
                                <a:lnTo>
                                  <a:pt x="2" y="64"/>
                                </a:lnTo>
                                <a:lnTo>
                                  <a:pt x="12" y="81"/>
                                </a:lnTo>
                                <a:lnTo>
                                  <a:pt x="30" y="90"/>
                                </a:lnTo>
                                <a:lnTo>
                                  <a:pt x="56" y="86"/>
                                </a:lnTo>
                                <a:lnTo>
                                  <a:pt x="73" y="74"/>
                                </a:lnTo>
                                <a:lnTo>
                                  <a:pt x="74" y="73"/>
                                </a:lnTo>
                                <a:lnTo>
                                  <a:pt x="28" y="73"/>
                                </a:lnTo>
                                <a:lnTo>
                                  <a:pt x="21" y="67"/>
                                </a:lnTo>
                                <a:lnTo>
                                  <a:pt x="21" y="58"/>
                                </a:lnTo>
                                <a:lnTo>
                                  <a:pt x="81" y="58"/>
                                </a:lnTo>
                                <a:lnTo>
                                  <a:pt x="82" y="56"/>
                                </a:lnTo>
                                <a:lnTo>
                                  <a:pt x="80" y="30"/>
                                </a:lnTo>
                                <a:lnTo>
                                  <a:pt x="72" y="1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10485" y="16054"/>
                            <a:ext cx="82" cy="90"/>
                          </a:xfrm>
                          <a:custGeom>
                            <a:avLst/>
                            <a:gdLst>
                              <a:gd name="T0" fmla="+- 0 10566 10485"/>
                              <a:gd name="T1" fmla="*/ T0 w 82"/>
                              <a:gd name="T2" fmla="+- 0 16112 16054"/>
                              <a:gd name="T3" fmla="*/ 16112 h 90"/>
                              <a:gd name="T4" fmla="+- 0 10545 10485"/>
                              <a:gd name="T5" fmla="*/ T4 w 82"/>
                              <a:gd name="T6" fmla="+- 0 16112 16054"/>
                              <a:gd name="T7" fmla="*/ 16112 h 90"/>
                              <a:gd name="T8" fmla="+- 0 10541 10485"/>
                              <a:gd name="T9" fmla="*/ T8 w 82"/>
                              <a:gd name="T10" fmla="+- 0 16123 16054"/>
                              <a:gd name="T11" fmla="*/ 16123 h 90"/>
                              <a:gd name="T12" fmla="+- 0 10532 10485"/>
                              <a:gd name="T13" fmla="*/ T12 w 82"/>
                              <a:gd name="T14" fmla="+- 0 16127 16054"/>
                              <a:gd name="T15" fmla="*/ 16127 h 90"/>
                              <a:gd name="T16" fmla="+- 0 10559 10485"/>
                              <a:gd name="T17" fmla="*/ T16 w 82"/>
                              <a:gd name="T18" fmla="+- 0 16127 16054"/>
                              <a:gd name="T19" fmla="*/ 16127 h 90"/>
                              <a:gd name="T20" fmla="+- 0 10566 10485"/>
                              <a:gd name="T21" fmla="*/ T20 w 82"/>
                              <a:gd name="T22" fmla="+- 0 16112 16054"/>
                              <a:gd name="T23" fmla="*/ 161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81" y="58"/>
                                </a:moveTo>
                                <a:lnTo>
                                  <a:pt x="60" y="58"/>
                                </a:lnTo>
                                <a:lnTo>
                                  <a:pt x="56" y="69"/>
                                </a:lnTo>
                                <a:lnTo>
                                  <a:pt x="47" y="73"/>
                                </a:lnTo>
                                <a:lnTo>
                                  <a:pt x="74" y="73"/>
                                </a:lnTo>
                                <a:lnTo>
                                  <a:pt x="81" y="5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6"/>
                        <wps:cNvSpPr>
                          <a:spLocks/>
                        </wps:cNvSpPr>
                        <wps:spPr bwMode="auto">
                          <a:xfrm>
                            <a:off x="10485" y="16054"/>
                            <a:ext cx="82" cy="90"/>
                          </a:xfrm>
                          <a:custGeom>
                            <a:avLst/>
                            <a:gdLst>
                              <a:gd name="T0" fmla="+- 0 10539 10485"/>
                              <a:gd name="T1" fmla="*/ T0 w 82"/>
                              <a:gd name="T2" fmla="+- 0 16054 16054"/>
                              <a:gd name="T3" fmla="*/ 16054 h 90"/>
                              <a:gd name="T4" fmla="+- 0 10512 10485"/>
                              <a:gd name="T5" fmla="*/ T4 w 82"/>
                              <a:gd name="T6" fmla="+- 0 16055 16054"/>
                              <a:gd name="T7" fmla="*/ 16055 h 90"/>
                              <a:gd name="T8" fmla="+- 0 10495 10485"/>
                              <a:gd name="T9" fmla="*/ T8 w 82"/>
                              <a:gd name="T10" fmla="+- 0 16061 16054"/>
                              <a:gd name="T11" fmla="*/ 16061 h 90"/>
                              <a:gd name="T12" fmla="+- 0 10498 10485"/>
                              <a:gd name="T13" fmla="*/ T12 w 82"/>
                              <a:gd name="T14" fmla="+- 0 16080 16054"/>
                              <a:gd name="T15" fmla="*/ 16080 h 90"/>
                              <a:gd name="T16" fmla="+- 0 10503 10485"/>
                              <a:gd name="T17" fmla="*/ T16 w 82"/>
                              <a:gd name="T18" fmla="+- 0 16075 16054"/>
                              <a:gd name="T19" fmla="*/ 16075 h 90"/>
                              <a:gd name="T20" fmla="+- 0 10511 10485"/>
                              <a:gd name="T21" fmla="*/ T20 w 82"/>
                              <a:gd name="T22" fmla="+- 0 16069 16054"/>
                              <a:gd name="T23" fmla="*/ 16069 h 90"/>
                              <a:gd name="T24" fmla="+- 0 10557 10485"/>
                              <a:gd name="T25" fmla="*/ T24 w 82"/>
                              <a:gd name="T26" fmla="+- 0 16069 16054"/>
                              <a:gd name="T27" fmla="*/ 16069 h 90"/>
                              <a:gd name="T28" fmla="+- 0 10555 10485"/>
                              <a:gd name="T29" fmla="*/ T28 w 82"/>
                              <a:gd name="T30" fmla="+- 0 16065 16054"/>
                              <a:gd name="T31" fmla="*/ 16065 h 90"/>
                              <a:gd name="T32" fmla="+- 0 10539 10485"/>
                              <a:gd name="T33" fmla="*/ T32 w 82"/>
                              <a:gd name="T34" fmla="+- 0 16054 16054"/>
                              <a:gd name="T35" fmla="*/ 160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90">
                                <a:moveTo>
                                  <a:pt x="54" y="0"/>
                                </a:moveTo>
                                <a:lnTo>
                                  <a:pt x="27" y="1"/>
                                </a:lnTo>
                                <a:lnTo>
                                  <a:pt x="10" y="7"/>
                                </a:lnTo>
                                <a:lnTo>
                                  <a:pt x="13" y="26"/>
                                </a:lnTo>
                                <a:lnTo>
                                  <a:pt x="18" y="21"/>
                                </a:lnTo>
                                <a:lnTo>
                                  <a:pt x="26" y="15"/>
                                </a:lnTo>
                                <a:lnTo>
                                  <a:pt x="72" y="15"/>
                                </a:lnTo>
                                <a:lnTo>
                                  <a:pt x="70" y="1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21"/>
                      <wpg:cNvGrpSpPr>
                        <a:grpSpLocks/>
                      </wpg:cNvGrpSpPr>
                      <wpg:grpSpPr bwMode="auto">
                        <a:xfrm>
                          <a:off x="10388" y="16051"/>
                          <a:ext cx="62" cy="93"/>
                          <a:chOff x="10388" y="16051"/>
                          <a:chExt cx="62" cy="93"/>
                        </a:xfrm>
                      </wpg:grpSpPr>
                      <wps:wsp>
                        <wps:cNvPr id="35" name="Freeform 24"/>
                        <wps:cNvSpPr>
                          <a:spLocks/>
                        </wps:cNvSpPr>
                        <wps:spPr bwMode="auto">
                          <a:xfrm>
                            <a:off x="10388" y="16051"/>
                            <a:ext cx="62" cy="93"/>
                          </a:xfrm>
                          <a:custGeom>
                            <a:avLst/>
                            <a:gdLst>
                              <a:gd name="T0" fmla="+- 0 10395 10388"/>
                              <a:gd name="T1" fmla="*/ T0 w 62"/>
                              <a:gd name="T2" fmla="+- 0 16120 16051"/>
                              <a:gd name="T3" fmla="*/ 16120 h 93"/>
                              <a:gd name="T4" fmla="+- 0 10391 10388"/>
                              <a:gd name="T5" fmla="*/ T4 w 62"/>
                              <a:gd name="T6" fmla="+- 0 16135 16051"/>
                              <a:gd name="T7" fmla="*/ 16135 h 93"/>
                              <a:gd name="T8" fmla="+- 0 10407 10388"/>
                              <a:gd name="T9" fmla="*/ T8 w 62"/>
                              <a:gd name="T10" fmla="+- 0 16143 16051"/>
                              <a:gd name="T11" fmla="*/ 16143 h 93"/>
                              <a:gd name="T12" fmla="+- 0 10430 10388"/>
                              <a:gd name="T13" fmla="*/ T12 w 62"/>
                              <a:gd name="T14" fmla="+- 0 16144 16051"/>
                              <a:gd name="T15" fmla="*/ 16144 h 93"/>
                              <a:gd name="T16" fmla="+- 0 10445 10388"/>
                              <a:gd name="T17" fmla="*/ T16 w 62"/>
                              <a:gd name="T18" fmla="+- 0 16132 16051"/>
                              <a:gd name="T19" fmla="*/ 16132 h 93"/>
                              <a:gd name="T20" fmla="+- 0 10446 10388"/>
                              <a:gd name="T21" fmla="*/ T20 w 62"/>
                              <a:gd name="T22" fmla="+- 0 16128 16051"/>
                              <a:gd name="T23" fmla="*/ 16128 h 93"/>
                              <a:gd name="T24" fmla="+- 0 10411 10388"/>
                              <a:gd name="T25" fmla="*/ T24 w 62"/>
                              <a:gd name="T26" fmla="+- 0 16128 16051"/>
                              <a:gd name="T27" fmla="*/ 16128 h 93"/>
                              <a:gd name="T28" fmla="+- 0 10404 10388"/>
                              <a:gd name="T29" fmla="*/ T28 w 62"/>
                              <a:gd name="T30" fmla="+- 0 16124 16051"/>
                              <a:gd name="T31" fmla="*/ 16124 h 93"/>
                              <a:gd name="T32" fmla="+- 0 10395 10388"/>
                              <a:gd name="T33" fmla="*/ T32 w 62"/>
                              <a:gd name="T34" fmla="+- 0 16120 16051"/>
                              <a:gd name="T35" fmla="*/ 161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7" y="69"/>
                                </a:moveTo>
                                <a:lnTo>
                                  <a:pt x="3" y="84"/>
                                </a:lnTo>
                                <a:lnTo>
                                  <a:pt x="19" y="92"/>
                                </a:lnTo>
                                <a:lnTo>
                                  <a:pt x="42" y="93"/>
                                </a:lnTo>
                                <a:lnTo>
                                  <a:pt x="57" y="81"/>
                                </a:lnTo>
                                <a:lnTo>
                                  <a:pt x="58" y="77"/>
                                </a:lnTo>
                                <a:lnTo>
                                  <a:pt x="23" y="77"/>
                                </a:lnTo>
                                <a:lnTo>
                                  <a:pt x="16" y="73"/>
                                </a:lnTo>
                                <a:lnTo>
                                  <a:pt x="7" y="69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10388" y="16051"/>
                            <a:ext cx="62" cy="93"/>
                          </a:xfrm>
                          <a:custGeom>
                            <a:avLst/>
                            <a:gdLst>
                              <a:gd name="T0" fmla="+- 0 10433 10388"/>
                              <a:gd name="T1" fmla="*/ T0 w 62"/>
                              <a:gd name="T2" fmla="+- 0 16051 16051"/>
                              <a:gd name="T3" fmla="*/ 16051 h 93"/>
                              <a:gd name="T4" fmla="+- 0 10422 10388"/>
                              <a:gd name="T5" fmla="*/ T4 w 62"/>
                              <a:gd name="T6" fmla="+- 0 16051 16051"/>
                              <a:gd name="T7" fmla="*/ 16051 h 93"/>
                              <a:gd name="T8" fmla="+- 0 10412 10388"/>
                              <a:gd name="T9" fmla="*/ T8 w 62"/>
                              <a:gd name="T10" fmla="+- 0 16052 16051"/>
                              <a:gd name="T11" fmla="*/ 16052 h 93"/>
                              <a:gd name="T12" fmla="+- 0 10395 10388"/>
                              <a:gd name="T13" fmla="*/ T12 w 62"/>
                              <a:gd name="T14" fmla="+- 0 16063 16051"/>
                              <a:gd name="T15" fmla="*/ 16063 h 93"/>
                              <a:gd name="T16" fmla="+- 0 10388 10388"/>
                              <a:gd name="T17" fmla="*/ T16 w 62"/>
                              <a:gd name="T18" fmla="+- 0 16086 16051"/>
                              <a:gd name="T19" fmla="*/ 16086 h 93"/>
                              <a:gd name="T20" fmla="+- 0 10402 10388"/>
                              <a:gd name="T21" fmla="*/ T20 w 62"/>
                              <a:gd name="T22" fmla="+- 0 16102 16051"/>
                              <a:gd name="T23" fmla="*/ 16102 h 93"/>
                              <a:gd name="T24" fmla="+- 0 10422 10388"/>
                              <a:gd name="T25" fmla="*/ T24 w 62"/>
                              <a:gd name="T26" fmla="+- 0 16110 16051"/>
                              <a:gd name="T27" fmla="*/ 16110 h 93"/>
                              <a:gd name="T28" fmla="+- 0 10432 10388"/>
                              <a:gd name="T29" fmla="*/ T28 w 62"/>
                              <a:gd name="T30" fmla="+- 0 16119 16051"/>
                              <a:gd name="T31" fmla="*/ 16119 h 93"/>
                              <a:gd name="T32" fmla="+- 0 10432 10388"/>
                              <a:gd name="T33" fmla="*/ T32 w 62"/>
                              <a:gd name="T34" fmla="+- 0 16124 16051"/>
                              <a:gd name="T35" fmla="*/ 16124 h 93"/>
                              <a:gd name="T36" fmla="+- 0 10427 10388"/>
                              <a:gd name="T37" fmla="*/ T36 w 62"/>
                              <a:gd name="T38" fmla="+- 0 16128 16051"/>
                              <a:gd name="T39" fmla="*/ 16128 h 93"/>
                              <a:gd name="T40" fmla="+- 0 10446 10388"/>
                              <a:gd name="T41" fmla="*/ T40 w 62"/>
                              <a:gd name="T42" fmla="+- 0 16128 16051"/>
                              <a:gd name="T43" fmla="*/ 16128 h 93"/>
                              <a:gd name="T44" fmla="+- 0 10450 10388"/>
                              <a:gd name="T45" fmla="*/ T44 w 62"/>
                              <a:gd name="T46" fmla="+- 0 16109 16051"/>
                              <a:gd name="T47" fmla="*/ 16109 h 93"/>
                              <a:gd name="T48" fmla="+- 0 10435 10388"/>
                              <a:gd name="T49" fmla="*/ T48 w 62"/>
                              <a:gd name="T50" fmla="+- 0 16095 16051"/>
                              <a:gd name="T51" fmla="*/ 16095 h 93"/>
                              <a:gd name="T52" fmla="+- 0 10416 10388"/>
                              <a:gd name="T53" fmla="*/ T52 w 62"/>
                              <a:gd name="T54" fmla="+- 0 16088 16051"/>
                              <a:gd name="T55" fmla="*/ 16088 h 93"/>
                              <a:gd name="T56" fmla="+- 0 10407 10388"/>
                              <a:gd name="T57" fmla="*/ T56 w 62"/>
                              <a:gd name="T58" fmla="+- 0 16078 16051"/>
                              <a:gd name="T59" fmla="*/ 16078 h 93"/>
                              <a:gd name="T60" fmla="+- 0 10407 10388"/>
                              <a:gd name="T61" fmla="*/ T60 w 62"/>
                              <a:gd name="T62" fmla="+- 0 16072 16051"/>
                              <a:gd name="T63" fmla="*/ 16072 h 93"/>
                              <a:gd name="T64" fmla="+- 0 10416 10388"/>
                              <a:gd name="T65" fmla="*/ T64 w 62"/>
                              <a:gd name="T66" fmla="+- 0 16069 16051"/>
                              <a:gd name="T67" fmla="*/ 16069 h 93"/>
                              <a:gd name="T68" fmla="+- 0 10450 10388"/>
                              <a:gd name="T69" fmla="*/ T68 w 62"/>
                              <a:gd name="T70" fmla="+- 0 16069 16051"/>
                              <a:gd name="T71" fmla="*/ 16069 h 93"/>
                              <a:gd name="T72" fmla="+- 0 10451 10388"/>
                              <a:gd name="T73" fmla="*/ T72 w 62"/>
                              <a:gd name="T74" fmla="+- 0 16061 16051"/>
                              <a:gd name="T75" fmla="*/ 16061 h 93"/>
                              <a:gd name="T76" fmla="+- 0 10441 10388"/>
                              <a:gd name="T77" fmla="*/ T76 w 62"/>
                              <a:gd name="T78" fmla="+- 0 16055 16051"/>
                              <a:gd name="T79" fmla="*/ 16055 h 93"/>
                              <a:gd name="T80" fmla="+- 0 10433 10388"/>
                              <a:gd name="T81" fmla="*/ T80 w 62"/>
                              <a:gd name="T82" fmla="+- 0 16051 16051"/>
                              <a:gd name="T83" fmla="*/ 1605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45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5"/>
                                </a:lnTo>
                                <a:lnTo>
                                  <a:pt x="14" y="51"/>
                                </a:lnTo>
                                <a:lnTo>
                                  <a:pt x="34" y="59"/>
                                </a:lnTo>
                                <a:lnTo>
                                  <a:pt x="44" y="68"/>
                                </a:lnTo>
                                <a:lnTo>
                                  <a:pt x="44" y="73"/>
                                </a:lnTo>
                                <a:lnTo>
                                  <a:pt x="39" y="77"/>
                                </a:lnTo>
                                <a:lnTo>
                                  <a:pt x="58" y="77"/>
                                </a:lnTo>
                                <a:lnTo>
                                  <a:pt x="62" y="58"/>
                                </a:lnTo>
                                <a:lnTo>
                                  <a:pt x="47" y="44"/>
                                </a:lnTo>
                                <a:lnTo>
                                  <a:pt x="28" y="37"/>
                                </a:lnTo>
                                <a:lnTo>
                                  <a:pt x="19" y="27"/>
                                </a:lnTo>
                                <a:lnTo>
                                  <a:pt x="19" y="21"/>
                                </a:lnTo>
                                <a:lnTo>
                                  <a:pt x="28" y="18"/>
                                </a:lnTo>
                                <a:lnTo>
                                  <a:pt x="62" y="18"/>
                                </a:lnTo>
                                <a:lnTo>
                                  <a:pt x="63" y="10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"/>
                        <wps:cNvSpPr>
                          <a:spLocks/>
                        </wps:cNvSpPr>
                        <wps:spPr bwMode="auto">
                          <a:xfrm>
                            <a:off x="10388" y="16051"/>
                            <a:ext cx="62" cy="93"/>
                          </a:xfrm>
                          <a:custGeom>
                            <a:avLst/>
                            <a:gdLst>
                              <a:gd name="T0" fmla="+- 0 10450 10388"/>
                              <a:gd name="T1" fmla="*/ T0 w 62"/>
                              <a:gd name="T2" fmla="+- 0 16069 16051"/>
                              <a:gd name="T3" fmla="*/ 16069 h 93"/>
                              <a:gd name="T4" fmla="+- 0 10430 10388"/>
                              <a:gd name="T5" fmla="*/ T4 w 62"/>
                              <a:gd name="T6" fmla="+- 0 16069 16051"/>
                              <a:gd name="T7" fmla="*/ 16069 h 93"/>
                              <a:gd name="T8" fmla="+- 0 10437 10388"/>
                              <a:gd name="T9" fmla="*/ T8 w 62"/>
                              <a:gd name="T10" fmla="+- 0 16072 16051"/>
                              <a:gd name="T11" fmla="*/ 16072 h 93"/>
                              <a:gd name="T12" fmla="+- 0 10449 10388"/>
                              <a:gd name="T13" fmla="*/ T12 w 62"/>
                              <a:gd name="T14" fmla="+- 0 16078 16051"/>
                              <a:gd name="T15" fmla="*/ 16078 h 93"/>
                              <a:gd name="T16" fmla="+- 0 10450 10388"/>
                              <a:gd name="T17" fmla="*/ T16 w 62"/>
                              <a:gd name="T18" fmla="+- 0 16069 16051"/>
                              <a:gd name="T19" fmla="*/ 1606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93">
                                <a:moveTo>
                                  <a:pt x="62" y="18"/>
                                </a:moveTo>
                                <a:lnTo>
                                  <a:pt x="42" y="18"/>
                                </a:lnTo>
                                <a:lnTo>
                                  <a:pt x="49" y="21"/>
                                </a:lnTo>
                                <a:lnTo>
                                  <a:pt x="61" y="27"/>
                                </a:lnTo>
                                <a:lnTo>
                                  <a:pt x="62" y="1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17"/>
                      <wpg:cNvGrpSpPr>
                        <a:grpSpLocks/>
                      </wpg:cNvGrpSpPr>
                      <wpg:grpSpPr bwMode="auto">
                        <a:xfrm>
                          <a:off x="10380" y="15831"/>
                          <a:ext cx="171" cy="179"/>
                          <a:chOff x="10380" y="15831"/>
                          <a:chExt cx="171" cy="179"/>
                        </a:xfrm>
                      </wpg:grpSpPr>
                      <wps:wsp>
                        <wps:cNvPr id="39" name="Freeform 20"/>
                        <wps:cNvSpPr>
                          <a:spLocks/>
                        </wps:cNvSpPr>
                        <wps:spPr bwMode="auto">
                          <a:xfrm>
                            <a:off x="10380" y="15831"/>
                            <a:ext cx="171" cy="179"/>
                          </a:xfrm>
                          <a:custGeom>
                            <a:avLst/>
                            <a:gdLst>
                              <a:gd name="T0" fmla="+- 0 10380 10380"/>
                              <a:gd name="T1" fmla="*/ T0 w 171"/>
                              <a:gd name="T2" fmla="+- 0 15831 15831"/>
                              <a:gd name="T3" fmla="*/ 15831 h 179"/>
                              <a:gd name="T4" fmla="+- 0 10380 10380"/>
                              <a:gd name="T5" fmla="*/ T4 w 171"/>
                              <a:gd name="T6" fmla="+- 0 16010 15831"/>
                              <a:gd name="T7" fmla="*/ 16010 h 179"/>
                              <a:gd name="T8" fmla="+- 0 10418 10380"/>
                              <a:gd name="T9" fmla="*/ T8 w 171"/>
                              <a:gd name="T10" fmla="+- 0 16010 15831"/>
                              <a:gd name="T11" fmla="*/ 16010 h 179"/>
                              <a:gd name="T12" fmla="+- 0 10418 10380"/>
                              <a:gd name="T13" fmla="*/ T12 w 171"/>
                              <a:gd name="T14" fmla="+- 0 15968 15831"/>
                              <a:gd name="T15" fmla="*/ 15968 h 179"/>
                              <a:gd name="T16" fmla="+- 0 10509 10380"/>
                              <a:gd name="T17" fmla="*/ T16 w 171"/>
                              <a:gd name="T18" fmla="+- 0 15968 15831"/>
                              <a:gd name="T19" fmla="*/ 15968 h 179"/>
                              <a:gd name="T20" fmla="+- 0 10501 10380"/>
                              <a:gd name="T21" fmla="*/ T20 w 171"/>
                              <a:gd name="T22" fmla="+- 0 15959 15831"/>
                              <a:gd name="T23" fmla="*/ 15959 h 179"/>
                              <a:gd name="T24" fmla="+- 0 10517 10380"/>
                              <a:gd name="T25" fmla="*/ T24 w 171"/>
                              <a:gd name="T26" fmla="+- 0 15947 15831"/>
                              <a:gd name="T27" fmla="*/ 15947 h 179"/>
                              <a:gd name="T28" fmla="+- 0 10529 10380"/>
                              <a:gd name="T29" fmla="*/ T28 w 171"/>
                              <a:gd name="T30" fmla="+- 0 15930 15831"/>
                              <a:gd name="T31" fmla="*/ 15930 h 179"/>
                              <a:gd name="T32" fmla="+- 0 10529 10380"/>
                              <a:gd name="T33" fmla="*/ T32 w 171"/>
                              <a:gd name="T34" fmla="+- 0 15930 15831"/>
                              <a:gd name="T35" fmla="*/ 15930 h 179"/>
                              <a:gd name="T36" fmla="+- 0 10418 10380"/>
                              <a:gd name="T37" fmla="*/ T36 w 171"/>
                              <a:gd name="T38" fmla="+- 0 15930 15831"/>
                              <a:gd name="T39" fmla="*/ 15930 h 179"/>
                              <a:gd name="T40" fmla="+- 0 10418 10380"/>
                              <a:gd name="T41" fmla="*/ T40 w 171"/>
                              <a:gd name="T42" fmla="+- 0 15869 15831"/>
                              <a:gd name="T43" fmla="*/ 15869 h 179"/>
                              <a:gd name="T44" fmla="+- 0 10527 10380"/>
                              <a:gd name="T45" fmla="*/ T44 w 171"/>
                              <a:gd name="T46" fmla="+- 0 15869 15831"/>
                              <a:gd name="T47" fmla="*/ 15869 h 179"/>
                              <a:gd name="T48" fmla="+- 0 10524 10380"/>
                              <a:gd name="T49" fmla="*/ T48 w 171"/>
                              <a:gd name="T50" fmla="+- 0 15863 15831"/>
                              <a:gd name="T51" fmla="*/ 15863 h 179"/>
                              <a:gd name="T52" fmla="+- 0 10511 10380"/>
                              <a:gd name="T53" fmla="*/ T52 w 171"/>
                              <a:gd name="T54" fmla="+- 0 15847 15831"/>
                              <a:gd name="T55" fmla="*/ 15847 h 179"/>
                              <a:gd name="T56" fmla="+- 0 10494 10380"/>
                              <a:gd name="T57" fmla="*/ T56 w 171"/>
                              <a:gd name="T58" fmla="+- 0 15836 15831"/>
                              <a:gd name="T59" fmla="*/ 15836 h 179"/>
                              <a:gd name="T60" fmla="+- 0 10474 10380"/>
                              <a:gd name="T61" fmla="*/ T60 w 171"/>
                              <a:gd name="T62" fmla="+- 0 15831 15831"/>
                              <a:gd name="T63" fmla="*/ 15831 h 179"/>
                              <a:gd name="T64" fmla="+- 0 10380 10380"/>
                              <a:gd name="T65" fmla="*/ T64 w 171"/>
                              <a:gd name="T66" fmla="+- 0 15831 15831"/>
                              <a:gd name="T67" fmla="*/ 1583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0" y="0"/>
                                </a:moveTo>
                                <a:lnTo>
                                  <a:pt x="0" y="179"/>
                                </a:lnTo>
                                <a:lnTo>
                                  <a:pt x="38" y="179"/>
                                </a:lnTo>
                                <a:lnTo>
                                  <a:pt x="38" y="137"/>
                                </a:lnTo>
                                <a:lnTo>
                                  <a:pt x="129" y="137"/>
                                </a:lnTo>
                                <a:lnTo>
                                  <a:pt x="121" y="128"/>
                                </a:lnTo>
                                <a:lnTo>
                                  <a:pt x="137" y="116"/>
                                </a:lnTo>
                                <a:lnTo>
                                  <a:pt x="149" y="99"/>
                                </a:lnTo>
                                <a:lnTo>
                                  <a:pt x="38" y="99"/>
                                </a:lnTo>
                                <a:lnTo>
                                  <a:pt x="38" y="38"/>
                                </a:lnTo>
                                <a:lnTo>
                                  <a:pt x="147" y="38"/>
                                </a:lnTo>
                                <a:lnTo>
                                  <a:pt x="144" y="32"/>
                                </a:lnTo>
                                <a:lnTo>
                                  <a:pt x="131" y="16"/>
                                </a:lnTo>
                                <a:lnTo>
                                  <a:pt x="114" y="5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9"/>
                        <wps:cNvSpPr>
                          <a:spLocks/>
                        </wps:cNvSpPr>
                        <wps:spPr bwMode="auto">
                          <a:xfrm>
                            <a:off x="10380" y="15831"/>
                            <a:ext cx="171" cy="179"/>
                          </a:xfrm>
                          <a:custGeom>
                            <a:avLst/>
                            <a:gdLst>
                              <a:gd name="T0" fmla="+- 0 10509 10380"/>
                              <a:gd name="T1" fmla="*/ T0 w 171"/>
                              <a:gd name="T2" fmla="+- 0 15968 15831"/>
                              <a:gd name="T3" fmla="*/ 15968 h 179"/>
                              <a:gd name="T4" fmla="+- 0 10456 10380"/>
                              <a:gd name="T5" fmla="*/ T4 w 171"/>
                              <a:gd name="T6" fmla="+- 0 15968 15831"/>
                              <a:gd name="T7" fmla="*/ 15968 h 179"/>
                              <a:gd name="T8" fmla="+- 0 10497 10380"/>
                              <a:gd name="T9" fmla="*/ T8 w 171"/>
                              <a:gd name="T10" fmla="+- 0 16010 15831"/>
                              <a:gd name="T11" fmla="*/ 16010 h 179"/>
                              <a:gd name="T12" fmla="+- 0 10551 10380"/>
                              <a:gd name="T13" fmla="*/ T12 w 171"/>
                              <a:gd name="T14" fmla="+- 0 16010 15831"/>
                              <a:gd name="T15" fmla="*/ 16010 h 179"/>
                              <a:gd name="T16" fmla="+- 0 10509 10380"/>
                              <a:gd name="T17" fmla="*/ T16 w 171"/>
                              <a:gd name="T18" fmla="+- 0 15968 15831"/>
                              <a:gd name="T19" fmla="*/ 15968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129" y="137"/>
                                </a:moveTo>
                                <a:lnTo>
                                  <a:pt x="76" y="137"/>
                                </a:lnTo>
                                <a:lnTo>
                                  <a:pt x="117" y="179"/>
                                </a:lnTo>
                                <a:lnTo>
                                  <a:pt x="171" y="179"/>
                                </a:lnTo>
                                <a:lnTo>
                                  <a:pt x="129" y="137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8"/>
                        <wps:cNvSpPr>
                          <a:spLocks/>
                        </wps:cNvSpPr>
                        <wps:spPr bwMode="auto">
                          <a:xfrm>
                            <a:off x="10380" y="15831"/>
                            <a:ext cx="171" cy="179"/>
                          </a:xfrm>
                          <a:custGeom>
                            <a:avLst/>
                            <a:gdLst>
                              <a:gd name="T0" fmla="+- 0 10527 10380"/>
                              <a:gd name="T1" fmla="*/ T0 w 171"/>
                              <a:gd name="T2" fmla="+- 0 15869 15831"/>
                              <a:gd name="T3" fmla="*/ 15869 h 179"/>
                              <a:gd name="T4" fmla="+- 0 10468 10380"/>
                              <a:gd name="T5" fmla="*/ T4 w 171"/>
                              <a:gd name="T6" fmla="+- 0 15869 15831"/>
                              <a:gd name="T7" fmla="*/ 15869 h 179"/>
                              <a:gd name="T8" fmla="+- 0 10488 10380"/>
                              <a:gd name="T9" fmla="*/ T8 w 171"/>
                              <a:gd name="T10" fmla="+- 0 15876 15831"/>
                              <a:gd name="T11" fmla="*/ 15876 h 179"/>
                              <a:gd name="T12" fmla="+- 0 10498 10380"/>
                              <a:gd name="T13" fmla="*/ T12 w 171"/>
                              <a:gd name="T14" fmla="+- 0 15896 15831"/>
                              <a:gd name="T15" fmla="*/ 15896 h 179"/>
                              <a:gd name="T16" fmla="+- 0 10492 10380"/>
                              <a:gd name="T17" fmla="*/ T16 w 171"/>
                              <a:gd name="T18" fmla="+- 0 15918 15831"/>
                              <a:gd name="T19" fmla="*/ 15918 h 179"/>
                              <a:gd name="T20" fmla="+- 0 10474 10380"/>
                              <a:gd name="T21" fmla="*/ T20 w 171"/>
                              <a:gd name="T22" fmla="+- 0 15929 15831"/>
                              <a:gd name="T23" fmla="*/ 15929 h 179"/>
                              <a:gd name="T24" fmla="+- 0 10468 10380"/>
                              <a:gd name="T25" fmla="*/ T24 w 171"/>
                              <a:gd name="T26" fmla="+- 0 15930 15831"/>
                              <a:gd name="T27" fmla="*/ 15930 h 179"/>
                              <a:gd name="T28" fmla="+- 0 10529 10380"/>
                              <a:gd name="T29" fmla="*/ T28 w 171"/>
                              <a:gd name="T30" fmla="+- 0 15930 15831"/>
                              <a:gd name="T31" fmla="*/ 15930 h 179"/>
                              <a:gd name="T32" fmla="+- 0 10536 10380"/>
                              <a:gd name="T33" fmla="*/ T32 w 171"/>
                              <a:gd name="T34" fmla="+- 0 15910 15831"/>
                              <a:gd name="T35" fmla="*/ 15910 h 179"/>
                              <a:gd name="T36" fmla="+- 0 10533 10380"/>
                              <a:gd name="T37" fmla="*/ T36 w 171"/>
                              <a:gd name="T38" fmla="+- 0 15885 15831"/>
                              <a:gd name="T39" fmla="*/ 15885 h 179"/>
                              <a:gd name="T40" fmla="+- 0 10527 10380"/>
                              <a:gd name="T41" fmla="*/ T40 w 171"/>
                              <a:gd name="T42" fmla="+- 0 15869 15831"/>
                              <a:gd name="T43" fmla="*/ 15869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1" h="179">
                                <a:moveTo>
                                  <a:pt x="147" y="38"/>
                                </a:moveTo>
                                <a:lnTo>
                                  <a:pt x="88" y="38"/>
                                </a:lnTo>
                                <a:lnTo>
                                  <a:pt x="108" y="45"/>
                                </a:lnTo>
                                <a:lnTo>
                                  <a:pt x="118" y="65"/>
                                </a:lnTo>
                                <a:lnTo>
                                  <a:pt x="112" y="87"/>
                                </a:lnTo>
                                <a:lnTo>
                                  <a:pt x="94" y="98"/>
                                </a:lnTo>
                                <a:lnTo>
                                  <a:pt x="88" y="99"/>
                                </a:lnTo>
                                <a:lnTo>
                                  <a:pt x="149" y="99"/>
                                </a:lnTo>
                                <a:lnTo>
                                  <a:pt x="156" y="79"/>
                                </a:lnTo>
                                <a:lnTo>
                                  <a:pt x="153" y="54"/>
                                </a:lnTo>
                                <a:lnTo>
                                  <a:pt x="147" y="3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14"/>
                      <wpg:cNvGrpSpPr>
                        <a:grpSpLocks/>
                      </wpg:cNvGrpSpPr>
                      <wpg:grpSpPr bwMode="auto">
                        <a:xfrm>
                          <a:off x="10586" y="15831"/>
                          <a:ext cx="161" cy="183"/>
                          <a:chOff x="10586" y="15831"/>
                          <a:chExt cx="161" cy="183"/>
                        </a:xfrm>
                      </wpg:grpSpPr>
                      <wps:wsp>
                        <wps:cNvPr id="43" name="Freeform 16"/>
                        <wps:cNvSpPr>
                          <a:spLocks/>
                        </wps:cNvSpPr>
                        <wps:spPr bwMode="auto">
                          <a:xfrm>
                            <a:off x="10586" y="15831"/>
                            <a:ext cx="161" cy="183"/>
                          </a:xfrm>
                          <a:custGeom>
                            <a:avLst/>
                            <a:gdLst>
                              <a:gd name="T0" fmla="+- 0 10626 10586"/>
                              <a:gd name="T1" fmla="*/ T0 w 161"/>
                              <a:gd name="T2" fmla="+- 0 15831 15831"/>
                              <a:gd name="T3" fmla="*/ 15831 h 183"/>
                              <a:gd name="T4" fmla="+- 0 10586 10586"/>
                              <a:gd name="T5" fmla="*/ T4 w 161"/>
                              <a:gd name="T6" fmla="+- 0 15831 15831"/>
                              <a:gd name="T7" fmla="*/ 15831 h 183"/>
                              <a:gd name="T8" fmla="+- 0 10660 10586"/>
                              <a:gd name="T9" fmla="*/ T8 w 161"/>
                              <a:gd name="T10" fmla="+- 0 16014 15831"/>
                              <a:gd name="T11" fmla="*/ 16014 h 183"/>
                              <a:gd name="T12" fmla="+- 0 10673 10586"/>
                              <a:gd name="T13" fmla="*/ T12 w 161"/>
                              <a:gd name="T14" fmla="+- 0 16014 15831"/>
                              <a:gd name="T15" fmla="*/ 16014 h 183"/>
                              <a:gd name="T16" fmla="+- 0 10707 10586"/>
                              <a:gd name="T17" fmla="*/ T16 w 161"/>
                              <a:gd name="T18" fmla="+- 0 15930 15831"/>
                              <a:gd name="T19" fmla="*/ 15930 h 183"/>
                              <a:gd name="T20" fmla="+- 0 10666 10586"/>
                              <a:gd name="T21" fmla="*/ T20 w 161"/>
                              <a:gd name="T22" fmla="+- 0 15930 15831"/>
                              <a:gd name="T23" fmla="*/ 15930 h 183"/>
                              <a:gd name="T24" fmla="+- 0 10626 10586"/>
                              <a:gd name="T25" fmla="*/ T24 w 161"/>
                              <a:gd name="T26" fmla="+- 0 15831 15831"/>
                              <a:gd name="T27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183"/>
                                </a:lnTo>
                                <a:lnTo>
                                  <a:pt x="87" y="183"/>
                                </a:lnTo>
                                <a:lnTo>
                                  <a:pt x="121" y="99"/>
                                </a:lnTo>
                                <a:lnTo>
                                  <a:pt x="80" y="99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10586" y="15831"/>
                            <a:ext cx="161" cy="183"/>
                          </a:xfrm>
                          <a:custGeom>
                            <a:avLst/>
                            <a:gdLst>
                              <a:gd name="T0" fmla="+- 0 10747 10586"/>
                              <a:gd name="T1" fmla="*/ T0 w 161"/>
                              <a:gd name="T2" fmla="+- 0 15831 15831"/>
                              <a:gd name="T3" fmla="*/ 15831 h 183"/>
                              <a:gd name="T4" fmla="+- 0 10706 10586"/>
                              <a:gd name="T5" fmla="*/ T4 w 161"/>
                              <a:gd name="T6" fmla="+- 0 15831 15831"/>
                              <a:gd name="T7" fmla="*/ 15831 h 183"/>
                              <a:gd name="T8" fmla="+- 0 10666 10586"/>
                              <a:gd name="T9" fmla="*/ T8 w 161"/>
                              <a:gd name="T10" fmla="+- 0 15930 15831"/>
                              <a:gd name="T11" fmla="*/ 15930 h 183"/>
                              <a:gd name="T12" fmla="+- 0 10707 10586"/>
                              <a:gd name="T13" fmla="*/ T12 w 161"/>
                              <a:gd name="T14" fmla="+- 0 15930 15831"/>
                              <a:gd name="T15" fmla="*/ 15930 h 183"/>
                              <a:gd name="T16" fmla="+- 0 10747 10586"/>
                              <a:gd name="T17" fmla="*/ T16 w 161"/>
                              <a:gd name="T18" fmla="+- 0 15831 15831"/>
                              <a:gd name="T19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161" y="0"/>
                                </a:moveTo>
                                <a:lnTo>
                                  <a:pt x="120" y="0"/>
                                </a:lnTo>
                                <a:lnTo>
                                  <a:pt x="80" y="99"/>
                                </a:lnTo>
                                <a:lnTo>
                                  <a:pt x="121" y="99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10"/>
                      <wpg:cNvGrpSpPr>
                        <a:grpSpLocks/>
                      </wpg:cNvGrpSpPr>
                      <wpg:grpSpPr bwMode="auto">
                        <a:xfrm>
                          <a:off x="10790" y="15829"/>
                          <a:ext cx="168" cy="183"/>
                          <a:chOff x="10790" y="15829"/>
                          <a:chExt cx="168" cy="183"/>
                        </a:xfrm>
                      </wpg:grpSpPr>
                      <wps:wsp>
                        <wps:cNvPr id="46" name="Freeform 13"/>
                        <wps:cNvSpPr>
                          <a:spLocks/>
                        </wps:cNvSpPr>
                        <wps:spPr bwMode="auto">
                          <a:xfrm>
                            <a:off x="10790" y="15829"/>
                            <a:ext cx="168" cy="183"/>
                          </a:xfrm>
                          <a:custGeom>
                            <a:avLst/>
                            <a:gdLst>
                              <a:gd name="T0" fmla="+- 0 10897 10790"/>
                              <a:gd name="T1" fmla="*/ T0 w 168"/>
                              <a:gd name="T2" fmla="+- 0 15829 15829"/>
                              <a:gd name="T3" fmla="*/ 15829 h 183"/>
                              <a:gd name="T4" fmla="+- 0 10827 10790"/>
                              <a:gd name="T5" fmla="*/ T4 w 168"/>
                              <a:gd name="T6" fmla="+- 0 15847 15829"/>
                              <a:gd name="T7" fmla="*/ 15847 h 183"/>
                              <a:gd name="T8" fmla="+- 0 10790 10790"/>
                              <a:gd name="T9" fmla="*/ T8 w 168"/>
                              <a:gd name="T10" fmla="+- 0 15916 15829"/>
                              <a:gd name="T11" fmla="*/ 15916 h 183"/>
                              <a:gd name="T12" fmla="+- 0 10792 10790"/>
                              <a:gd name="T13" fmla="*/ T12 w 168"/>
                              <a:gd name="T14" fmla="+- 0 15940 15829"/>
                              <a:gd name="T15" fmla="*/ 15940 h 183"/>
                              <a:gd name="T16" fmla="+- 0 10824 10790"/>
                              <a:gd name="T17" fmla="*/ T16 w 168"/>
                              <a:gd name="T18" fmla="+- 0 15995 15829"/>
                              <a:gd name="T19" fmla="*/ 15995 h 183"/>
                              <a:gd name="T20" fmla="+- 0 10865 10790"/>
                              <a:gd name="T21" fmla="*/ T20 w 168"/>
                              <a:gd name="T22" fmla="+- 0 16012 15829"/>
                              <a:gd name="T23" fmla="*/ 16012 h 183"/>
                              <a:gd name="T24" fmla="+- 0 10892 10790"/>
                              <a:gd name="T25" fmla="*/ T24 w 168"/>
                              <a:gd name="T26" fmla="+- 0 16011 15829"/>
                              <a:gd name="T27" fmla="*/ 16011 h 183"/>
                              <a:gd name="T28" fmla="+- 0 10914 10790"/>
                              <a:gd name="T29" fmla="*/ T28 w 168"/>
                              <a:gd name="T30" fmla="+- 0 16006 15829"/>
                              <a:gd name="T31" fmla="*/ 16006 h 183"/>
                              <a:gd name="T32" fmla="+- 0 10931 10790"/>
                              <a:gd name="T33" fmla="*/ T32 w 168"/>
                              <a:gd name="T34" fmla="+- 0 15999 15829"/>
                              <a:gd name="T35" fmla="*/ 15999 h 183"/>
                              <a:gd name="T36" fmla="+- 0 10945 10790"/>
                              <a:gd name="T37" fmla="*/ T36 w 168"/>
                              <a:gd name="T38" fmla="+- 0 15989 15829"/>
                              <a:gd name="T39" fmla="*/ 15989 h 183"/>
                              <a:gd name="T40" fmla="+- 0 10940 10790"/>
                              <a:gd name="T41" fmla="*/ T40 w 168"/>
                              <a:gd name="T42" fmla="+- 0 15976 15829"/>
                              <a:gd name="T43" fmla="*/ 15976 h 183"/>
                              <a:gd name="T44" fmla="+- 0 10898 10790"/>
                              <a:gd name="T45" fmla="*/ T44 w 168"/>
                              <a:gd name="T46" fmla="+- 0 15976 15829"/>
                              <a:gd name="T47" fmla="*/ 15976 h 183"/>
                              <a:gd name="T48" fmla="+- 0 10869 10790"/>
                              <a:gd name="T49" fmla="*/ T48 w 168"/>
                              <a:gd name="T50" fmla="+- 0 15973 15829"/>
                              <a:gd name="T51" fmla="*/ 15973 h 183"/>
                              <a:gd name="T52" fmla="+- 0 10849 10790"/>
                              <a:gd name="T53" fmla="*/ T52 w 168"/>
                              <a:gd name="T54" fmla="+- 0 15963 15829"/>
                              <a:gd name="T55" fmla="*/ 15963 h 183"/>
                              <a:gd name="T56" fmla="+- 0 10837 10790"/>
                              <a:gd name="T57" fmla="*/ T56 w 168"/>
                              <a:gd name="T58" fmla="+- 0 15948 15829"/>
                              <a:gd name="T59" fmla="*/ 15948 h 183"/>
                              <a:gd name="T60" fmla="+- 0 10832 10790"/>
                              <a:gd name="T61" fmla="*/ T60 w 168"/>
                              <a:gd name="T62" fmla="+- 0 15932 15829"/>
                              <a:gd name="T63" fmla="*/ 15932 h 183"/>
                              <a:gd name="T64" fmla="+- 0 10832 10790"/>
                              <a:gd name="T65" fmla="*/ T64 w 168"/>
                              <a:gd name="T66" fmla="+- 0 15925 15829"/>
                              <a:gd name="T67" fmla="*/ 15925 h 183"/>
                              <a:gd name="T68" fmla="+- 0 10957 10790"/>
                              <a:gd name="T69" fmla="*/ T68 w 168"/>
                              <a:gd name="T70" fmla="+- 0 15925 15829"/>
                              <a:gd name="T71" fmla="*/ 15925 h 183"/>
                              <a:gd name="T72" fmla="+- 0 10958 10790"/>
                              <a:gd name="T73" fmla="*/ T72 w 168"/>
                              <a:gd name="T74" fmla="+- 0 15902 15829"/>
                              <a:gd name="T75" fmla="*/ 15902 h 183"/>
                              <a:gd name="T76" fmla="+- 0 10957 10790"/>
                              <a:gd name="T77" fmla="*/ T76 w 168"/>
                              <a:gd name="T78" fmla="+- 0 15893 15829"/>
                              <a:gd name="T79" fmla="*/ 15893 h 183"/>
                              <a:gd name="T80" fmla="+- 0 10837 10790"/>
                              <a:gd name="T81" fmla="*/ T80 w 168"/>
                              <a:gd name="T82" fmla="+- 0 15893 15829"/>
                              <a:gd name="T83" fmla="*/ 15893 h 183"/>
                              <a:gd name="T84" fmla="+- 0 10850 10790"/>
                              <a:gd name="T85" fmla="*/ T84 w 168"/>
                              <a:gd name="T86" fmla="+- 0 15873 15829"/>
                              <a:gd name="T87" fmla="*/ 15873 h 183"/>
                              <a:gd name="T88" fmla="+- 0 10868 10790"/>
                              <a:gd name="T89" fmla="*/ T88 w 168"/>
                              <a:gd name="T90" fmla="+- 0 15864 15829"/>
                              <a:gd name="T91" fmla="*/ 15864 h 183"/>
                              <a:gd name="T92" fmla="+- 0 10946 10790"/>
                              <a:gd name="T93" fmla="*/ T92 w 168"/>
                              <a:gd name="T94" fmla="+- 0 15864 15829"/>
                              <a:gd name="T95" fmla="*/ 15864 h 183"/>
                              <a:gd name="T96" fmla="+- 0 10945 10790"/>
                              <a:gd name="T97" fmla="*/ T96 w 168"/>
                              <a:gd name="T98" fmla="+- 0 15863 15829"/>
                              <a:gd name="T99" fmla="*/ 15863 h 183"/>
                              <a:gd name="T100" fmla="+- 0 10933 10790"/>
                              <a:gd name="T101" fmla="*/ T100 w 168"/>
                              <a:gd name="T102" fmla="+- 0 15847 15829"/>
                              <a:gd name="T103" fmla="*/ 15847 h 183"/>
                              <a:gd name="T104" fmla="+- 0 10916 10790"/>
                              <a:gd name="T105" fmla="*/ T104 w 168"/>
                              <a:gd name="T106" fmla="+- 0 15836 15829"/>
                              <a:gd name="T107" fmla="*/ 15836 h 183"/>
                              <a:gd name="T108" fmla="+- 0 10897 10790"/>
                              <a:gd name="T109" fmla="*/ T108 w 168"/>
                              <a:gd name="T110" fmla="+- 0 15829 15829"/>
                              <a:gd name="T111" fmla="*/ 1582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07" y="0"/>
                                </a:moveTo>
                                <a:lnTo>
                                  <a:pt x="37" y="18"/>
                                </a:lnTo>
                                <a:lnTo>
                                  <a:pt x="0" y="87"/>
                                </a:lnTo>
                                <a:lnTo>
                                  <a:pt x="2" y="111"/>
                                </a:lnTo>
                                <a:lnTo>
                                  <a:pt x="34" y="166"/>
                                </a:lnTo>
                                <a:lnTo>
                                  <a:pt x="75" y="183"/>
                                </a:lnTo>
                                <a:lnTo>
                                  <a:pt x="102" y="182"/>
                                </a:lnTo>
                                <a:lnTo>
                                  <a:pt x="124" y="177"/>
                                </a:lnTo>
                                <a:lnTo>
                                  <a:pt x="141" y="170"/>
                                </a:lnTo>
                                <a:lnTo>
                                  <a:pt x="155" y="160"/>
                                </a:lnTo>
                                <a:lnTo>
                                  <a:pt x="150" y="147"/>
                                </a:lnTo>
                                <a:lnTo>
                                  <a:pt x="108" y="147"/>
                                </a:lnTo>
                                <a:lnTo>
                                  <a:pt x="79" y="144"/>
                                </a:lnTo>
                                <a:lnTo>
                                  <a:pt x="59" y="134"/>
                                </a:lnTo>
                                <a:lnTo>
                                  <a:pt x="47" y="119"/>
                                </a:lnTo>
                                <a:lnTo>
                                  <a:pt x="42" y="103"/>
                                </a:lnTo>
                                <a:lnTo>
                                  <a:pt x="42" y="96"/>
                                </a:lnTo>
                                <a:lnTo>
                                  <a:pt x="167" y="96"/>
                                </a:lnTo>
                                <a:lnTo>
                                  <a:pt x="168" y="73"/>
                                </a:lnTo>
                                <a:lnTo>
                                  <a:pt x="167" y="64"/>
                                </a:lnTo>
                                <a:lnTo>
                                  <a:pt x="47" y="64"/>
                                </a:lnTo>
                                <a:lnTo>
                                  <a:pt x="60" y="44"/>
                                </a:lnTo>
                                <a:lnTo>
                                  <a:pt x="78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4"/>
                                </a:lnTo>
                                <a:lnTo>
                                  <a:pt x="143" y="18"/>
                                </a:lnTo>
                                <a:lnTo>
                                  <a:pt x="126" y="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10790" y="15829"/>
                            <a:ext cx="168" cy="183"/>
                          </a:xfrm>
                          <a:custGeom>
                            <a:avLst/>
                            <a:gdLst>
                              <a:gd name="T0" fmla="+- 0 10932 10790"/>
                              <a:gd name="T1" fmla="*/ T0 w 168"/>
                              <a:gd name="T2" fmla="+- 0 15957 15829"/>
                              <a:gd name="T3" fmla="*/ 15957 h 183"/>
                              <a:gd name="T4" fmla="+- 0 10917 10790"/>
                              <a:gd name="T5" fmla="*/ T4 w 168"/>
                              <a:gd name="T6" fmla="+- 0 15968 15829"/>
                              <a:gd name="T7" fmla="*/ 15968 h 183"/>
                              <a:gd name="T8" fmla="+- 0 10898 10790"/>
                              <a:gd name="T9" fmla="*/ T8 w 168"/>
                              <a:gd name="T10" fmla="+- 0 15976 15829"/>
                              <a:gd name="T11" fmla="*/ 15976 h 183"/>
                              <a:gd name="T12" fmla="+- 0 10940 10790"/>
                              <a:gd name="T13" fmla="*/ T12 w 168"/>
                              <a:gd name="T14" fmla="+- 0 15976 15829"/>
                              <a:gd name="T15" fmla="*/ 15976 h 183"/>
                              <a:gd name="T16" fmla="+- 0 10932 10790"/>
                              <a:gd name="T17" fmla="*/ T16 w 168"/>
                              <a:gd name="T18" fmla="+- 0 15957 15829"/>
                              <a:gd name="T19" fmla="*/ 1595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42" y="128"/>
                                </a:moveTo>
                                <a:lnTo>
                                  <a:pt x="127" y="139"/>
                                </a:lnTo>
                                <a:lnTo>
                                  <a:pt x="108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42" y="12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1"/>
                        <wps:cNvSpPr>
                          <a:spLocks/>
                        </wps:cNvSpPr>
                        <wps:spPr bwMode="auto">
                          <a:xfrm>
                            <a:off x="10790" y="15829"/>
                            <a:ext cx="168" cy="183"/>
                          </a:xfrm>
                          <a:custGeom>
                            <a:avLst/>
                            <a:gdLst>
                              <a:gd name="T0" fmla="+- 0 10946 10790"/>
                              <a:gd name="T1" fmla="*/ T0 w 168"/>
                              <a:gd name="T2" fmla="+- 0 15864 15829"/>
                              <a:gd name="T3" fmla="*/ 15864 h 183"/>
                              <a:gd name="T4" fmla="+- 0 10868 10790"/>
                              <a:gd name="T5" fmla="*/ T4 w 168"/>
                              <a:gd name="T6" fmla="+- 0 15864 15829"/>
                              <a:gd name="T7" fmla="*/ 15864 h 183"/>
                              <a:gd name="T8" fmla="+- 0 10896 10790"/>
                              <a:gd name="T9" fmla="*/ T8 w 168"/>
                              <a:gd name="T10" fmla="+- 0 15867 15829"/>
                              <a:gd name="T11" fmla="*/ 15867 h 183"/>
                              <a:gd name="T12" fmla="+- 0 10912 10790"/>
                              <a:gd name="T13" fmla="*/ T12 w 168"/>
                              <a:gd name="T14" fmla="+- 0 15878 15829"/>
                              <a:gd name="T15" fmla="*/ 15878 h 183"/>
                              <a:gd name="T16" fmla="+- 0 10837 10790"/>
                              <a:gd name="T17" fmla="*/ T16 w 168"/>
                              <a:gd name="T18" fmla="+- 0 15893 15829"/>
                              <a:gd name="T19" fmla="*/ 15893 h 183"/>
                              <a:gd name="T20" fmla="+- 0 10957 10790"/>
                              <a:gd name="T21" fmla="*/ T20 w 168"/>
                              <a:gd name="T22" fmla="+- 0 15893 15829"/>
                              <a:gd name="T23" fmla="*/ 15893 h 183"/>
                              <a:gd name="T24" fmla="+- 0 10954 10790"/>
                              <a:gd name="T25" fmla="*/ T24 w 168"/>
                              <a:gd name="T26" fmla="+- 0 15881 15829"/>
                              <a:gd name="T27" fmla="*/ 15881 h 183"/>
                              <a:gd name="T28" fmla="+- 0 10946 10790"/>
                              <a:gd name="T29" fmla="*/ T28 w 168"/>
                              <a:gd name="T30" fmla="+- 0 15864 15829"/>
                              <a:gd name="T31" fmla="*/ 1586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56" y="35"/>
                                </a:moveTo>
                                <a:lnTo>
                                  <a:pt x="78" y="35"/>
                                </a:lnTo>
                                <a:lnTo>
                                  <a:pt x="106" y="38"/>
                                </a:lnTo>
                                <a:lnTo>
                                  <a:pt x="122" y="49"/>
                                </a:lnTo>
                                <a:lnTo>
                                  <a:pt x="47" y="64"/>
                                </a:lnTo>
                                <a:lnTo>
                                  <a:pt x="167" y="64"/>
                                </a:lnTo>
                                <a:lnTo>
                                  <a:pt x="164" y="52"/>
                                </a:lnTo>
                                <a:lnTo>
                                  <a:pt x="156" y="3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57801" id="Group 9" o:spid="_x0000_s1026" style="position:absolute;margin-left:518.5pt;margin-top:790.95pt;width:40.7pt;height:18.3pt;z-index:-251655680;mso-position-horizontal-relative:page;mso-position-vertical-relative:page" coordorigin="10370,15819" coordsize="814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">
              <v:group id="Group 46" o:spid="_x0000_s1027" style="position:absolute;left:11097;top:16053;width:77;height:90" coordorigin="11097,16053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48" o:spid="_x0000_s1028" style="position:absolute;left:11097;top:16053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" path="m77,40l77,,58,r,21l33,21,12,28,,46,5,71,18,86r15,4l77,90r,-19l25,71,18,64r,-17l25,40r52,e" fillcolor="#f47920" stroked="f">
                  <v:path arrowok="t" o:connecttype="custom" o:connectlocs="77,16093;77,16053;58,16053;58,16074;33,16074;12,16081;0,16099;5,16124;18,16139;33,16143;77,16143;77,16124;25,16124;18,16117;18,16100;25,16093;77,16093" o:connectangles="0,0,0,0,0,0,0,0,0,0,0,0,0,0,0,0,0"/>
                </v:shape>
                <v:shape id="Freeform 47" o:spid="_x0000_s1029" style="position:absolute;left:11097;top:16053;width:77;height:90;visibility:visible;mso-wrap-style:square;v-text-anchor:top" coordsize="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" path="m77,40r-19,l58,71r19,l77,40e" fillcolor="#f47920" stroked="f">
                  <v:path arrowok="t" o:connecttype="custom" o:connectlocs="77,16093;58,16093;58,16124;77,16124;77,16093" o:connectangles="0,0,0,0,0"/>
                </v:shape>
              </v:group>
              <v:group id="Group 43" o:spid="_x0000_s1030" style="position:absolute;left:11039;top:16053;width:21;height:121" coordorigin="11039,16053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45" o:spid="_x0000_s1031" style="position:absolute;left:11039;top:16053;width:21;height:121;visibility:visible;mso-wrap-style:square;v-text-anchor:top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" path="m21,l2,r,90l21,90,21,e" fillcolor="#f47920" stroked="f">
                  <v:path arrowok="t" o:connecttype="custom" o:connectlocs="21,16053;2,16053;2,16143;21,16143;21,16053" o:connectangles="0,0,0,0,0"/>
                </v:shape>
                <v:shape id="Freeform 44" o:spid="_x0000_s1032" style="position:absolute;left:11039;top:16053;width:21;height:121;visibility:visible;mso-wrap-style:square;v-text-anchor:top" coordsize="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" path="m17,113r-12,l,118r,4l23,122r,-4l17,113e" fillcolor="#f47920" stroked="f">
                  <v:path arrowok="t" o:connecttype="custom" o:connectlocs="17,16166;5,16166;0,16171;0,16175;23,16175;23,16171;17,16166" o:connectangles="0,0,0,0,0,0,0"/>
                </v:shape>
              </v:group>
              <v:group id="Group 39" o:spid="_x0000_s1033" style="position:absolute;left:10919;top:16052;width:85;height:91" coordorigin="10919,16052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42" o:spid="_x0000_s1034" style="position:absolute;left:10919;top:16052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" path="m10,64l8,84r17,6l52,91,69,80r4,-6l25,74,15,70,10,64e" fillcolor="#f47920" stroked="f">
                  <v:path arrowok="t" o:connecttype="custom" o:connectlocs="10,16116;8,16136;25,16142;52,16143;69,16132;73,16126;25,16126;15,16122;10,16116" o:connectangles="0,0,0,0,0,0,0,0,0"/>
                </v:shape>
                <v:shape id="Freeform 41" o:spid="_x0000_s1035" style="position:absolute;left:10919;top:16052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" path="m76,19r-51,l36,19r20,9l64,48,55,66,33,74r40,l81,62,85,38,76,19e" fillcolor="#f47920" stroked="f">
                  <v:path arrowok="t" o:connecttype="custom" o:connectlocs="76,16071;25,16071;36,16071;56,16080;64,16100;55,16118;33,16126;73,16126;81,16114;85,16090;76,16071" o:connectangles="0,0,0,0,0,0,0,0,0,0,0"/>
                </v:shape>
                <v:shape id="Freeform 40" o:spid="_x0000_s1036" style="position:absolute;left:10919;top:16052;width:85;height:91;visibility:visible;mso-wrap-style:square;v-text-anchor:top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" path="m36,l16,4,,16,10,28r6,-6l25,19r51,l75,18,59,5,36,e" fillcolor="#f47920" stroked="f">
                  <v:path arrowok="t" o:connecttype="custom" o:connectlocs="36,16052;16,16056;0,16068;10,16080;16,16074;25,16071;76,16071;75,16070;59,16057;36,16052" o:connectangles="0,0,0,0,0,0,0,0,0,0"/>
                </v:shape>
              </v:group>
              <v:group id="Group 36" o:spid="_x0000_s1037" style="position:absolute;left:10818;top:16053;width:84;height:90" coordorigin="10818,16053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38" o:spid="_x0000_s1038" style="position:absolute;left:10818;top:16053;width:84;height:90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" path="m84,71l,71,,90r84,l84,71e" fillcolor="#f47920" stroked="f">
                  <v:path arrowok="t" o:connecttype="custom" o:connectlocs="84,16124;0,16124;0,16143;84,16143;84,16124" o:connectangles="0,0,0,0,0"/>
                </v:shape>
                <v:shape id="Freeform 37" o:spid="_x0000_s1039" style="position:absolute;left:10818;top:16053;width:84;height:90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" path="m51,l32,r,71l51,71,51,e" fillcolor="#f47920" stroked="f">
                  <v:path arrowok="t" o:connecttype="custom" o:connectlocs="51,16053;32,16053;32,16124;51,16124;51,16053" o:connectangles="0,0,0,0,0"/>
                </v:shape>
              </v:group>
              <v:group id="Group 33" o:spid="_x0000_s1040" style="position:absolute;left:10716;top:16055;width:76;height:88" coordorigin="10716,16055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35" o:spid="_x0000_s1041" style="position:absolute;left:10716;top:16055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" path="m23,l7,14,,35,,88r20,l20,24r8,-8l70,16,68,12,51,2,23,e" fillcolor="#f47920" stroked="f">
                  <v:path arrowok="t" o:connecttype="custom" o:connectlocs="23,16055;7,16069;0,16090;0,16143;20,16143;20,16079;28,16071;70,16071;68,16067;51,16057;23,16055" o:connectangles="0,0,0,0,0,0,0,0,0,0,0"/>
                </v:shape>
                <v:shape id="Freeform 34" o:spid="_x0000_s1042" style="position:absolute;left:10716;top:16055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" path="m70,16r-21,l58,24r,64l77,88,76,28,70,16e" fillcolor="#f47920" stroked="f">
                  <v:path arrowok="t" o:connecttype="custom" o:connectlocs="70,16071;49,16071;58,16079;58,16143;77,16143;76,16083;70,16071" o:connectangles="0,0,0,0,0,0,0"/>
                </v:shape>
              </v:group>
              <v:group id="Group 29" o:spid="_x0000_s1043" style="position:absolute;left:10593;top:16053;width:85;height:90" coordorigin="10593,16053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32" o:spid="_x0000_s1044" style="position:absolute;left:10593;top:16053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" path="m27,l,,25,26,15,31,7,43r,13l14,76,32,89r54,1l86,71r-53,l26,64r,-17l33,40r53,l86,21r-38,l27,e" fillcolor="#f47920" stroked="f">
                  <v:path arrowok="t" o:connecttype="custom" o:connectlocs="27,16053;0,16053;25,16079;15,16084;7,16096;7,16109;14,16129;32,16142;86,16143;86,16124;33,16124;26,16117;26,16100;33,16093;86,16093;86,16074;48,16074;27,16053" o:connectangles="0,0,0,0,0,0,0,0,0,0,0,0,0,0,0,0,0,0"/>
                </v:shape>
                <v:shape id="Freeform 31" o:spid="_x0000_s1045" style="position:absolute;left:10593;top:16053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" path="m86,40r-20,l66,71r20,l86,40e" fillcolor="#f47920" stroked="f">
                  <v:path arrowok="t" o:connecttype="custom" o:connectlocs="86,16093;66,16093;66,16124;86,16124;86,16093" o:connectangles="0,0,0,0,0"/>
                </v:shape>
                <v:shape id="Freeform 30" o:spid="_x0000_s1046" style="position:absolute;left:10593;top:16053;width:85;height:90;visibility:visible;mso-wrap-style:square;v-text-anchor:top" coordsize="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" path="m86,l66,r,21l86,21,86,e" fillcolor="#f47920" stroked="f">
                  <v:path arrowok="t" o:connecttype="custom" o:connectlocs="86,16053;66,16053;66,16074;86,16074;86,16053" o:connectangles="0,0,0,0,0"/>
                </v:shape>
              </v:group>
              <v:group id="Group 25" o:spid="_x0000_s1047" style="position:absolute;left:10485;top:16054;width:82;height:90" coordorigin="10485,16054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 28" o:spid="_x0000_s1048" style="position:absolute;left:10485;top:16054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" path="m72,15r-18,l64,30,63,42,,42,2,64,12,81r18,9l56,86,73,74r1,-1l28,73,21,67r,-9l81,58r1,-2l80,30,72,15e" fillcolor="#f47920" stroked="f">
                  <v:path arrowok="t" o:connecttype="custom" o:connectlocs="72,16069;54,16069;64,16084;63,16096;0,16096;2,16118;12,16135;30,16144;56,16140;73,16128;74,16127;28,16127;21,16121;21,16112;81,16112;82,16110;80,16084;72,16069" o:connectangles="0,0,0,0,0,0,0,0,0,0,0,0,0,0,0,0,0,0"/>
                </v:shape>
                <v:shape id="Freeform 27" o:spid="_x0000_s1049" style="position:absolute;left:10485;top:16054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" path="m81,58r-21,l56,69r-9,4l74,73,81,58e" fillcolor="#f47920" stroked="f">
                  <v:path arrowok="t" o:connecttype="custom" o:connectlocs="81,16112;60,16112;56,16123;47,16127;74,16127;81,16112" o:connectangles="0,0,0,0,0,0"/>
                </v:shape>
                <v:shape id="Freeform 26" o:spid="_x0000_s1050" style="position:absolute;left:10485;top:16054;width:82;height:90;visibility:visible;mso-wrap-style:square;v-text-anchor:top" coordsize="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" path="m54,l27,1,10,7r3,19l18,21r8,-6l72,15,70,11,54,e" fillcolor="#f47920" stroked="f">
                  <v:path arrowok="t" o:connecttype="custom" o:connectlocs="54,16054;27,16055;10,16061;13,16080;18,16075;26,16069;72,16069;70,16065;54,16054" o:connectangles="0,0,0,0,0,0,0,0,0"/>
                </v:shape>
              </v:group>
              <v:group id="Group 21" o:spid="_x0000_s1051" style="position:absolute;left:10388;top:16051;width:62;height:93" coordorigin="10388,16051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24" o:spid="_x0000_s1052" style="position:absolute;left:10388;top:16051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" path="m7,69l3,84r16,8l42,93,57,81r1,-4l23,77,16,73,7,69e" fillcolor="#f47920" stroked="f">
                  <v:path arrowok="t" o:connecttype="custom" o:connectlocs="7,16120;3,16135;19,16143;42,16144;57,16132;58,16128;23,16128;16,16124;7,16120" o:connectangles="0,0,0,0,0,0,0,0,0"/>
                </v:shape>
                <v:shape id="Freeform 23" o:spid="_x0000_s1053" style="position:absolute;left:10388;top:16051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" path="m45,l34,,24,1,7,12,,35,14,51r20,8l44,68r,5l39,77r19,l62,58,47,44,28,37,19,27r,-6l28,18r34,l63,10,53,4,45,e" fillcolor="#f47920" stroked="f">
                  <v:path arrowok="t" o:connecttype="custom" o:connectlocs="45,16051;34,16051;24,16052;7,16063;0,16086;14,16102;34,16110;44,16119;44,16124;39,16128;58,16128;62,16109;47,16095;28,16088;19,16078;19,16072;28,16069;62,16069;63,16061;53,16055;45,16051" o:connectangles="0,0,0,0,0,0,0,0,0,0,0,0,0,0,0,0,0,0,0,0,0"/>
                </v:shape>
                <v:shape id="Freeform 22" o:spid="_x0000_s1054" style="position:absolute;left:10388;top:16051;width:62;height:93;visibility:visible;mso-wrap-style:square;v-text-anchor:top" coordsize="6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" path="m62,18r-20,l49,21r12,6l62,18e" fillcolor="#f47920" stroked="f">
                  <v:path arrowok="t" o:connecttype="custom" o:connectlocs="62,16069;42,16069;49,16072;61,16078;62,16069" o:connectangles="0,0,0,0,0"/>
                </v:shape>
              </v:group>
              <v:group id="Group 17" o:spid="_x0000_s1055" style="position:absolute;left:10380;top:15831;width:171;height:179" coordorigin="10380,15831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 20" o:spid="_x0000_s1056" style="position:absolute;left:10380;top:15831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" path="m,l,179r38,l38,137r91,l121,128r16,-12l149,99,38,99r,-61l147,38r-3,-6l131,16,114,5,94,,,e" fillcolor="#f47920" stroked="f">
                  <v:path arrowok="t" o:connecttype="custom" o:connectlocs="0,15831;0,16010;38,16010;38,15968;129,15968;121,15959;137,15947;149,15930;149,15930;38,15930;38,15869;147,15869;144,15863;131,15847;114,15836;94,15831;0,15831" o:connectangles="0,0,0,0,0,0,0,0,0,0,0,0,0,0,0,0,0"/>
                </v:shape>
                <v:shape id="Freeform 19" o:spid="_x0000_s1057" style="position:absolute;left:10380;top:15831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" path="m129,137r-53,l117,179r54,l129,137e" fillcolor="#f47920" stroked="f">
                  <v:path arrowok="t" o:connecttype="custom" o:connectlocs="129,15968;76,15968;117,16010;171,16010;129,15968" o:connectangles="0,0,0,0,0"/>
                </v:shape>
                <v:shape id="Freeform 18" o:spid="_x0000_s1058" style="position:absolute;left:10380;top:15831;width:171;height:179;visibility:visible;mso-wrap-style:square;v-text-anchor:top" coordsize="17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" path="m147,38r-59,l108,45r10,20l112,87,94,98r-6,1l149,99r7,-20l153,54,147,38e" fillcolor="#f47920" stroked="f">
                  <v:path arrowok="t" o:connecttype="custom" o:connectlocs="147,15869;88,15869;108,15876;118,15896;112,15918;94,15929;88,15930;149,15930;156,15910;153,15885;147,15869" o:connectangles="0,0,0,0,0,0,0,0,0,0,0"/>
                </v:shape>
              </v:group>
              <v:group id="Group 14" o:spid="_x0000_s1059" style="position:absolute;left:10586;top:15831;width:161;height:183" coordorigin="10586,15831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reeform 16" o:spid="_x0000_s1060" style="position:absolute;left:10586;top:15831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" path="m40,l,,74,183r13,l121,99r-41,l40,e" fillcolor="#f47920" stroked="f">
                  <v:path arrowok="t" o:connecttype="custom" o:connectlocs="40,15831;0,15831;74,16014;87,16014;121,15930;80,15930;40,15831" o:connectangles="0,0,0,0,0,0,0"/>
                </v:shape>
                <v:shape id="Freeform 15" o:spid="_x0000_s1061" style="position:absolute;left:10586;top:15831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" path="m161,l120,,80,99r41,l161,e" fillcolor="#f47920" stroked="f">
                  <v:path arrowok="t" o:connecttype="custom" o:connectlocs="161,15831;120,15831;80,15930;121,15930;161,15831" o:connectangles="0,0,0,0,0"/>
                </v:shape>
              </v:group>
              <v:group id="Group 10" o:spid="_x0000_s1062" style="position:absolute;left:10790;top:15829;width:168;height:183" coordorigin="10790,15829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13" o:spid="_x0000_s1063" style="position:absolute;left:10790;top:15829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" path="m107,l37,18,,87r2,24l34,166r41,17l102,182r22,-5l141,170r14,-10l150,147r-42,l79,144,59,134,47,119,42,103r,-7l167,96r1,-23l167,64,47,64,60,44,78,35r78,l155,34,143,18,126,7,107,e" fillcolor="#f47920" stroked="f">
                  <v:path arrowok="t" o:connecttype="custom" o:connectlocs="107,15829;37,15847;0,15916;2,15940;34,15995;75,16012;102,16011;124,16006;141,15999;155,15989;150,15976;108,15976;79,15973;59,15963;47,15948;42,15932;42,15925;167,15925;168,15902;167,15893;47,15893;60,15873;78,15864;156,15864;155,15863;143,15847;126,15836;107,15829" o:connectangles="0,0,0,0,0,0,0,0,0,0,0,0,0,0,0,0,0,0,0,0,0,0,0,0,0,0,0,0"/>
                </v:shape>
                <v:shape id="Freeform 12" o:spid="_x0000_s1064" style="position:absolute;left:10790;top:15829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" path="m142,128r-15,11l108,147r42,l142,128e" fillcolor="#f47920" stroked="f">
                  <v:path arrowok="t" o:connecttype="custom" o:connectlocs="142,15957;127,15968;108,15976;150,15976;142,15957" o:connectangles="0,0,0,0,0"/>
                </v:shape>
                <v:shape id="Freeform 11" o:spid="_x0000_s1065" style="position:absolute;left:10790;top:15829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" path="m156,35r-78,l106,38r16,11l47,64r120,l164,52,156,35e" fillcolor="#f47920" stroked="f">
                  <v:path arrowok="t" o:connecttype="custom" o:connectlocs="156,15864;78,15864;106,15867;122,15878;47,15893;167,15893;164,15881;156,15864" o:connectangles="0,0,0,0,0,0,0,0"/>
                </v:shape>
              </v:group>
              <w10:wrap anchorx="page" anchory="page"/>
            </v:group>
          </w:pict>
        </mc:Fallback>
      </mc:AlternateContent>
    </w:r>
    <w:r w:rsidRPr="00606C7B"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6308090</wp:posOffset>
              </wp:positionH>
              <wp:positionV relativeFrom="page">
                <wp:posOffset>10045065</wp:posOffset>
              </wp:positionV>
              <wp:extent cx="249555" cy="130175"/>
              <wp:effectExtent l="254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9555" cy="130175"/>
                        <a:chOff x="9934" y="15819"/>
                        <a:chExt cx="393" cy="205"/>
                      </a:xfrm>
                    </wpg:grpSpPr>
                    <wpg:grpSp>
                      <wpg:cNvPr id="2" name="Group 6"/>
                      <wpg:cNvGrpSpPr>
                        <a:grpSpLocks/>
                      </wpg:cNvGrpSpPr>
                      <wpg:grpSpPr bwMode="auto">
                        <a:xfrm>
                          <a:off x="9944" y="15831"/>
                          <a:ext cx="161" cy="183"/>
                          <a:chOff x="9944" y="15831"/>
                          <a:chExt cx="161" cy="183"/>
                        </a:xfrm>
                      </wpg:grpSpPr>
                      <wps:wsp>
                        <wps:cNvPr id="3" name="Freeform 8"/>
                        <wps:cNvSpPr>
                          <a:spLocks/>
                        </wps:cNvSpPr>
                        <wps:spPr bwMode="auto">
                          <a:xfrm>
                            <a:off x="9944" y="15831"/>
                            <a:ext cx="161" cy="183"/>
                          </a:xfrm>
                          <a:custGeom>
                            <a:avLst/>
                            <a:gdLst>
                              <a:gd name="T0" fmla="+- 0 9984 9944"/>
                              <a:gd name="T1" fmla="*/ T0 w 161"/>
                              <a:gd name="T2" fmla="+- 0 15831 15831"/>
                              <a:gd name="T3" fmla="*/ 15831 h 183"/>
                              <a:gd name="T4" fmla="+- 0 9944 9944"/>
                              <a:gd name="T5" fmla="*/ T4 w 161"/>
                              <a:gd name="T6" fmla="+- 0 15831 15831"/>
                              <a:gd name="T7" fmla="*/ 15831 h 183"/>
                              <a:gd name="T8" fmla="+- 0 10018 9944"/>
                              <a:gd name="T9" fmla="*/ T8 w 161"/>
                              <a:gd name="T10" fmla="+- 0 16014 15831"/>
                              <a:gd name="T11" fmla="*/ 16014 h 183"/>
                              <a:gd name="T12" fmla="+- 0 10031 9944"/>
                              <a:gd name="T13" fmla="*/ T12 w 161"/>
                              <a:gd name="T14" fmla="+- 0 16014 15831"/>
                              <a:gd name="T15" fmla="*/ 16014 h 183"/>
                              <a:gd name="T16" fmla="+- 0 10065 9944"/>
                              <a:gd name="T17" fmla="*/ T16 w 161"/>
                              <a:gd name="T18" fmla="+- 0 15930 15831"/>
                              <a:gd name="T19" fmla="*/ 15930 h 183"/>
                              <a:gd name="T20" fmla="+- 0 10025 9944"/>
                              <a:gd name="T21" fmla="*/ T20 w 161"/>
                              <a:gd name="T22" fmla="+- 0 15930 15831"/>
                              <a:gd name="T23" fmla="*/ 15930 h 183"/>
                              <a:gd name="T24" fmla="+- 0 9984 9944"/>
                              <a:gd name="T25" fmla="*/ T24 w 161"/>
                              <a:gd name="T26" fmla="+- 0 15831 15831"/>
                              <a:gd name="T27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183"/>
                                </a:lnTo>
                                <a:lnTo>
                                  <a:pt x="87" y="183"/>
                                </a:lnTo>
                                <a:lnTo>
                                  <a:pt x="121" y="99"/>
                                </a:lnTo>
                                <a:lnTo>
                                  <a:pt x="81" y="99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9944" y="15831"/>
                            <a:ext cx="161" cy="183"/>
                          </a:xfrm>
                          <a:custGeom>
                            <a:avLst/>
                            <a:gdLst>
                              <a:gd name="T0" fmla="+- 0 10105 9944"/>
                              <a:gd name="T1" fmla="*/ T0 w 161"/>
                              <a:gd name="T2" fmla="+- 0 15831 15831"/>
                              <a:gd name="T3" fmla="*/ 15831 h 183"/>
                              <a:gd name="T4" fmla="+- 0 10064 9944"/>
                              <a:gd name="T5" fmla="*/ T4 w 161"/>
                              <a:gd name="T6" fmla="+- 0 15831 15831"/>
                              <a:gd name="T7" fmla="*/ 15831 h 183"/>
                              <a:gd name="T8" fmla="+- 0 10025 9944"/>
                              <a:gd name="T9" fmla="*/ T8 w 161"/>
                              <a:gd name="T10" fmla="+- 0 15930 15831"/>
                              <a:gd name="T11" fmla="*/ 15930 h 183"/>
                              <a:gd name="T12" fmla="+- 0 10065 9944"/>
                              <a:gd name="T13" fmla="*/ T12 w 161"/>
                              <a:gd name="T14" fmla="+- 0 15930 15831"/>
                              <a:gd name="T15" fmla="*/ 15930 h 183"/>
                              <a:gd name="T16" fmla="+- 0 10105 9944"/>
                              <a:gd name="T17" fmla="*/ T16 w 161"/>
                              <a:gd name="T18" fmla="+- 0 15831 15831"/>
                              <a:gd name="T19" fmla="*/ 1583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83">
                                <a:moveTo>
                                  <a:pt x="161" y="0"/>
                                </a:moveTo>
                                <a:lnTo>
                                  <a:pt x="120" y="0"/>
                                </a:lnTo>
                                <a:lnTo>
                                  <a:pt x="81" y="99"/>
                                </a:lnTo>
                                <a:lnTo>
                                  <a:pt x="121" y="99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2"/>
                      <wpg:cNvGrpSpPr>
                        <a:grpSpLocks/>
                      </wpg:cNvGrpSpPr>
                      <wpg:grpSpPr bwMode="auto">
                        <a:xfrm>
                          <a:off x="10149" y="15829"/>
                          <a:ext cx="168" cy="183"/>
                          <a:chOff x="10149" y="15829"/>
                          <a:chExt cx="168" cy="183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0149" y="15829"/>
                            <a:ext cx="168" cy="183"/>
                          </a:xfrm>
                          <a:custGeom>
                            <a:avLst/>
                            <a:gdLst>
                              <a:gd name="T0" fmla="+- 0 10256 10149"/>
                              <a:gd name="T1" fmla="*/ T0 w 168"/>
                              <a:gd name="T2" fmla="+- 0 15829 15829"/>
                              <a:gd name="T3" fmla="*/ 15829 h 183"/>
                              <a:gd name="T4" fmla="+- 0 10185 10149"/>
                              <a:gd name="T5" fmla="*/ T4 w 168"/>
                              <a:gd name="T6" fmla="+- 0 15847 15829"/>
                              <a:gd name="T7" fmla="*/ 15847 h 183"/>
                              <a:gd name="T8" fmla="+- 0 10149 10149"/>
                              <a:gd name="T9" fmla="*/ T8 w 168"/>
                              <a:gd name="T10" fmla="+- 0 15916 15829"/>
                              <a:gd name="T11" fmla="*/ 15916 h 183"/>
                              <a:gd name="T12" fmla="+- 0 10151 10149"/>
                              <a:gd name="T13" fmla="*/ T12 w 168"/>
                              <a:gd name="T14" fmla="+- 0 15940 15829"/>
                              <a:gd name="T15" fmla="*/ 15940 h 183"/>
                              <a:gd name="T16" fmla="+- 0 10183 10149"/>
                              <a:gd name="T17" fmla="*/ T16 w 168"/>
                              <a:gd name="T18" fmla="+- 0 15995 15829"/>
                              <a:gd name="T19" fmla="*/ 15995 h 183"/>
                              <a:gd name="T20" fmla="+- 0 10223 10149"/>
                              <a:gd name="T21" fmla="*/ T20 w 168"/>
                              <a:gd name="T22" fmla="+- 0 16012 15829"/>
                              <a:gd name="T23" fmla="*/ 16012 h 183"/>
                              <a:gd name="T24" fmla="+- 0 10250 10149"/>
                              <a:gd name="T25" fmla="*/ T24 w 168"/>
                              <a:gd name="T26" fmla="+- 0 16011 15829"/>
                              <a:gd name="T27" fmla="*/ 16011 h 183"/>
                              <a:gd name="T28" fmla="+- 0 10272 10149"/>
                              <a:gd name="T29" fmla="*/ T28 w 168"/>
                              <a:gd name="T30" fmla="+- 0 16006 15829"/>
                              <a:gd name="T31" fmla="*/ 16006 h 183"/>
                              <a:gd name="T32" fmla="+- 0 10290 10149"/>
                              <a:gd name="T33" fmla="*/ T32 w 168"/>
                              <a:gd name="T34" fmla="+- 0 15999 15829"/>
                              <a:gd name="T35" fmla="*/ 15999 h 183"/>
                              <a:gd name="T36" fmla="+- 0 10303 10149"/>
                              <a:gd name="T37" fmla="*/ T36 w 168"/>
                              <a:gd name="T38" fmla="+- 0 15989 15829"/>
                              <a:gd name="T39" fmla="*/ 15989 h 183"/>
                              <a:gd name="T40" fmla="+- 0 10298 10149"/>
                              <a:gd name="T41" fmla="*/ T40 w 168"/>
                              <a:gd name="T42" fmla="+- 0 15976 15829"/>
                              <a:gd name="T43" fmla="*/ 15976 h 183"/>
                              <a:gd name="T44" fmla="+- 0 10256 10149"/>
                              <a:gd name="T45" fmla="*/ T44 w 168"/>
                              <a:gd name="T46" fmla="+- 0 15976 15829"/>
                              <a:gd name="T47" fmla="*/ 15976 h 183"/>
                              <a:gd name="T48" fmla="+- 0 10227 10149"/>
                              <a:gd name="T49" fmla="*/ T48 w 168"/>
                              <a:gd name="T50" fmla="+- 0 15973 15829"/>
                              <a:gd name="T51" fmla="*/ 15973 h 183"/>
                              <a:gd name="T52" fmla="+- 0 10207 10149"/>
                              <a:gd name="T53" fmla="*/ T52 w 168"/>
                              <a:gd name="T54" fmla="+- 0 15963 15829"/>
                              <a:gd name="T55" fmla="*/ 15963 h 183"/>
                              <a:gd name="T56" fmla="+- 0 10195 10149"/>
                              <a:gd name="T57" fmla="*/ T56 w 168"/>
                              <a:gd name="T58" fmla="+- 0 15948 15829"/>
                              <a:gd name="T59" fmla="*/ 15948 h 183"/>
                              <a:gd name="T60" fmla="+- 0 10190 10149"/>
                              <a:gd name="T61" fmla="*/ T60 w 168"/>
                              <a:gd name="T62" fmla="+- 0 15932 15829"/>
                              <a:gd name="T63" fmla="*/ 15932 h 183"/>
                              <a:gd name="T64" fmla="+- 0 10190 10149"/>
                              <a:gd name="T65" fmla="*/ T64 w 168"/>
                              <a:gd name="T66" fmla="+- 0 15925 15829"/>
                              <a:gd name="T67" fmla="*/ 15925 h 183"/>
                              <a:gd name="T68" fmla="+- 0 10316 10149"/>
                              <a:gd name="T69" fmla="*/ T68 w 168"/>
                              <a:gd name="T70" fmla="+- 0 15925 15829"/>
                              <a:gd name="T71" fmla="*/ 15925 h 183"/>
                              <a:gd name="T72" fmla="+- 0 10317 10149"/>
                              <a:gd name="T73" fmla="*/ T72 w 168"/>
                              <a:gd name="T74" fmla="+- 0 15902 15829"/>
                              <a:gd name="T75" fmla="*/ 15902 h 183"/>
                              <a:gd name="T76" fmla="+- 0 10315 10149"/>
                              <a:gd name="T77" fmla="*/ T76 w 168"/>
                              <a:gd name="T78" fmla="+- 0 15893 15829"/>
                              <a:gd name="T79" fmla="*/ 15893 h 183"/>
                              <a:gd name="T80" fmla="+- 0 10195 10149"/>
                              <a:gd name="T81" fmla="*/ T80 w 168"/>
                              <a:gd name="T82" fmla="+- 0 15893 15829"/>
                              <a:gd name="T83" fmla="*/ 15893 h 183"/>
                              <a:gd name="T84" fmla="+- 0 10209 10149"/>
                              <a:gd name="T85" fmla="*/ T84 w 168"/>
                              <a:gd name="T86" fmla="+- 0 15873 15829"/>
                              <a:gd name="T87" fmla="*/ 15873 h 183"/>
                              <a:gd name="T88" fmla="+- 0 10226 10149"/>
                              <a:gd name="T89" fmla="*/ T88 w 168"/>
                              <a:gd name="T90" fmla="+- 0 15864 15829"/>
                              <a:gd name="T91" fmla="*/ 15864 h 183"/>
                              <a:gd name="T92" fmla="+- 0 10305 10149"/>
                              <a:gd name="T93" fmla="*/ T92 w 168"/>
                              <a:gd name="T94" fmla="+- 0 15864 15829"/>
                              <a:gd name="T95" fmla="*/ 15864 h 183"/>
                              <a:gd name="T96" fmla="+- 0 10304 10149"/>
                              <a:gd name="T97" fmla="*/ T96 w 168"/>
                              <a:gd name="T98" fmla="+- 0 15863 15829"/>
                              <a:gd name="T99" fmla="*/ 15863 h 183"/>
                              <a:gd name="T100" fmla="+- 0 10291 10149"/>
                              <a:gd name="T101" fmla="*/ T100 w 168"/>
                              <a:gd name="T102" fmla="+- 0 15847 15829"/>
                              <a:gd name="T103" fmla="*/ 15847 h 183"/>
                              <a:gd name="T104" fmla="+- 0 10275 10149"/>
                              <a:gd name="T105" fmla="*/ T104 w 168"/>
                              <a:gd name="T106" fmla="+- 0 15836 15829"/>
                              <a:gd name="T107" fmla="*/ 15836 h 183"/>
                              <a:gd name="T108" fmla="+- 0 10256 10149"/>
                              <a:gd name="T109" fmla="*/ T108 w 168"/>
                              <a:gd name="T110" fmla="+- 0 15829 15829"/>
                              <a:gd name="T111" fmla="*/ 1582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07" y="0"/>
                                </a:moveTo>
                                <a:lnTo>
                                  <a:pt x="36" y="18"/>
                                </a:lnTo>
                                <a:lnTo>
                                  <a:pt x="0" y="87"/>
                                </a:lnTo>
                                <a:lnTo>
                                  <a:pt x="2" y="111"/>
                                </a:lnTo>
                                <a:lnTo>
                                  <a:pt x="34" y="166"/>
                                </a:lnTo>
                                <a:lnTo>
                                  <a:pt x="74" y="183"/>
                                </a:lnTo>
                                <a:lnTo>
                                  <a:pt x="101" y="182"/>
                                </a:lnTo>
                                <a:lnTo>
                                  <a:pt x="123" y="177"/>
                                </a:lnTo>
                                <a:lnTo>
                                  <a:pt x="141" y="170"/>
                                </a:lnTo>
                                <a:lnTo>
                                  <a:pt x="154" y="160"/>
                                </a:lnTo>
                                <a:lnTo>
                                  <a:pt x="149" y="147"/>
                                </a:lnTo>
                                <a:lnTo>
                                  <a:pt x="107" y="147"/>
                                </a:lnTo>
                                <a:lnTo>
                                  <a:pt x="78" y="144"/>
                                </a:lnTo>
                                <a:lnTo>
                                  <a:pt x="58" y="134"/>
                                </a:lnTo>
                                <a:lnTo>
                                  <a:pt x="46" y="119"/>
                                </a:lnTo>
                                <a:lnTo>
                                  <a:pt x="41" y="103"/>
                                </a:lnTo>
                                <a:lnTo>
                                  <a:pt x="41" y="96"/>
                                </a:lnTo>
                                <a:lnTo>
                                  <a:pt x="167" y="96"/>
                                </a:lnTo>
                                <a:lnTo>
                                  <a:pt x="168" y="73"/>
                                </a:lnTo>
                                <a:lnTo>
                                  <a:pt x="166" y="64"/>
                                </a:lnTo>
                                <a:lnTo>
                                  <a:pt x="46" y="64"/>
                                </a:lnTo>
                                <a:lnTo>
                                  <a:pt x="60" y="44"/>
                                </a:lnTo>
                                <a:lnTo>
                                  <a:pt x="77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4"/>
                                </a:lnTo>
                                <a:lnTo>
                                  <a:pt x="142" y="18"/>
                                </a:lnTo>
                                <a:lnTo>
                                  <a:pt x="126" y="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0149" y="15829"/>
                            <a:ext cx="168" cy="183"/>
                          </a:xfrm>
                          <a:custGeom>
                            <a:avLst/>
                            <a:gdLst>
                              <a:gd name="T0" fmla="+- 0 10290 10149"/>
                              <a:gd name="T1" fmla="*/ T0 w 168"/>
                              <a:gd name="T2" fmla="+- 0 15957 15829"/>
                              <a:gd name="T3" fmla="*/ 15957 h 183"/>
                              <a:gd name="T4" fmla="+- 0 10276 10149"/>
                              <a:gd name="T5" fmla="*/ T4 w 168"/>
                              <a:gd name="T6" fmla="+- 0 15968 15829"/>
                              <a:gd name="T7" fmla="*/ 15968 h 183"/>
                              <a:gd name="T8" fmla="+- 0 10256 10149"/>
                              <a:gd name="T9" fmla="*/ T8 w 168"/>
                              <a:gd name="T10" fmla="+- 0 15976 15829"/>
                              <a:gd name="T11" fmla="*/ 15976 h 183"/>
                              <a:gd name="T12" fmla="+- 0 10298 10149"/>
                              <a:gd name="T13" fmla="*/ T12 w 168"/>
                              <a:gd name="T14" fmla="+- 0 15976 15829"/>
                              <a:gd name="T15" fmla="*/ 15976 h 183"/>
                              <a:gd name="T16" fmla="+- 0 10290 10149"/>
                              <a:gd name="T17" fmla="*/ T16 w 168"/>
                              <a:gd name="T18" fmla="+- 0 15957 15829"/>
                              <a:gd name="T19" fmla="*/ 1595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41" y="128"/>
                                </a:moveTo>
                                <a:lnTo>
                                  <a:pt x="127" y="139"/>
                                </a:lnTo>
                                <a:lnTo>
                                  <a:pt x="107" y="147"/>
                                </a:lnTo>
                                <a:lnTo>
                                  <a:pt x="149" y="147"/>
                                </a:lnTo>
                                <a:lnTo>
                                  <a:pt x="141" y="128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0149" y="15829"/>
                            <a:ext cx="168" cy="183"/>
                          </a:xfrm>
                          <a:custGeom>
                            <a:avLst/>
                            <a:gdLst>
                              <a:gd name="T0" fmla="+- 0 10305 10149"/>
                              <a:gd name="T1" fmla="*/ T0 w 168"/>
                              <a:gd name="T2" fmla="+- 0 15864 15829"/>
                              <a:gd name="T3" fmla="*/ 15864 h 183"/>
                              <a:gd name="T4" fmla="+- 0 10226 10149"/>
                              <a:gd name="T5" fmla="*/ T4 w 168"/>
                              <a:gd name="T6" fmla="+- 0 15864 15829"/>
                              <a:gd name="T7" fmla="*/ 15864 h 183"/>
                              <a:gd name="T8" fmla="+- 0 10255 10149"/>
                              <a:gd name="T9" fmla="*/ T8 w 168"/>
                              <a:gd name="T10" fmla="+- 0 15867 15829"/>
                              <a:gd name="T11" fmla="*/ 15867 h 183"/>
                              <a:gd name="T12" fmla="+- 0 10270 10149"/>
                              <a:gd name="T13" fmla="*/ T12 w 168"/>
                              <a:gd name="T14" fmla="+- 0 15878 15829"/>
                              <a:gd name="T15" fmla="*/ 15878 h 183"/>
                              <a:gd name="T16" fmla="+- 0 10195 10149"/>
                              <a:gd name="T17" fmla="*/ T16 w 168"/>
                              <a:gd name="T18" fmla="+- 0 15893 15829"/>
                              <a:gd name="T19" fmla="*/ 15893 h 183"/>
                              <a:gd name="T20" fmla="+- 0 10315 10149"/>
                              <a:gd name="T21" fmla="*/ T20 w 168"/>
                              <a:gd name="T22" fmla="+- 0 15893 15829"/>
                              <a:gd name="T23" fmla="*/ 15893 h 183"/>
                              <a:gd name="T24" fmla="+- 0 10313 10149"/>
                              <a:gd name="T25" fmla="*/ T24 w 168"/>
                              <a:gd name="T26" fmla="+- 0 15881 15829"/>
                              <a:gd name="T27" fmla="*/ 15881 h 183"/>
                              <a:gd name="T28" fmla="+- 0 10305 10149"/>
                              <a:gd name="T29" fmla="*/ T28 w 168"/>
                              <a:gd name="T30" fmla="+- 0 15864 15829"/>
                              <a:gd name="T31" fmla="*/ 1586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156" y="35"/>
                                </a:moveTo>
                                <a:lnTo>
                                  <a:pt x="77" y="35"/>
                                </a:lnTo>
                                <a:lnTo>
                                  <a:pt x="106" y="38"/>
                                </a:lnTo>
                                <a:lnTo>
                                  <a:pt x="121" y="49"/>
                                </a:lnTo>
                                <a:lnTo>
                                  <a:pt x="46" y="64"/>
                                </a:lnTo>
                                <a:lnTo>
                                  <a:pt x="166" y="64"/>
                                </a:lnTo>
                                <a:lnTo>
                                  <a:pt x="164" y="52"/>
                                </a:lnTo>
                                <a:lnTo>
                                  <a:pt x="156" y="35"/>
                                </a:lnTo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2C892" id="Group 1" o:spid="_x0000_s1026" style="position:absolute;margin-left:496.7pt;margin-top:790.95pt;width:19.65pt;height:10.25pt;z-index:-251654656;mso-position-horizontal-relative:page;mso-position-vertical-relative:page" coordorigin="9934,15819" coordsize="393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">
              <v:group id="Group 6" o:spid="_x0000_s1027" style="position:absolute;left:9944;top:15831;width:161;height:183" coordorigin="9944,15831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8" o:spid="_x0000_s1028" style="position:absolute;left:9944;top:15831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" path="m40,l,,74,183r13,l121,99r-40,l40,e" fillcolor="#f47920" stroked="f">
                  <v:path arrowok="t" o:connecttype="custom" o:connectlocs="40,15831;0,15831;74,16014;87,16014;121,15930;81,15930;40,15831" o:connectangles="0,0,0,0,0,0,0"/>
                </v:shape>
                <v:shape id="Freeform 7" o:spid="_x0000_s1029" style="position:absolute;left:9944;top:15831;width:161;height:183;visibility:visible;mso-wrap-style:square;v-text-anchor:top" coordsize="1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" path="m161,l120,,81,99r40,l161,e" fillcolor="#f47920" stroked="f">
                  <v:path arrowok="t" o:connecttype="custom" o:connectlocs="161,15831;120,15831;81,15930;121,15930;161,15831" o:connectangles="0,0,0,0,0"/>
                </v:shape>
              </v:group>
              <v:group id="Group 2" o:spid="_x0000_s1030" style="position:absolute;left:10149;top:15829;width:168;height:183" coordorigin="10149,15829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5" o:spid="_x0000_s1031" style="position:absolute;left:10149;top:15829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" path="m107,l36,18,,87r2,24l34,166r40,17l101,182r22,-5l141,170r13,-10l149,147r-42,l78,144,58,134,46,119,41,103r,-7l167,96r1,-23l166,64,46,64,60,44,77,35r79,l155,34,142,18,126,7,107,e" fillcolor="#f47920" stroked="f">
                  <v:path arrowok="t" o:connecttype="custom" o:connectlocs="107,15829;36,15847;0,15916;2,15940;34,15995;74,16012;101,16011;123,16006;141,15999;154,15989;149,15976;107,15976;78,15973;58,15963;46,15948;41,15932;41,15925;167,15925;168,15902;166,15893;46,15893;60,15873;77,15864;156,15864;155,15863;142,15847;126,15836;107,15829" o:connectangles="0,0,0,0,0,0,0,0,0,0,0,0,0,0,0,0,0,0,0,0,0,0,0,0,0,0,0,0"/>
                </v:shape>
                <v:shape id="Freeform 4" o:spid="_x0000_s1032" style="position:absolute;left:10149;top:15829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" path="m141,128r-14,11l107,147r42,l141,128e" fillcolor="#f47920" stroked="f">
                  <v:path arrowok="t" o:connecttype="custom" o:connectlocs="141,15957;127,15968;107,15976;149,15976;141,15957" o:connectangles="0,0,0,0,0"/>
                </v:shape>
                <v:shape id="Freeform 3" o:spid="_x0000_s1033" style="position:absolute;left:10149;top:15829;width:168;height:183;visibility:visible;mso-wrap-style:square;v-text-anchor:top" coordsize="1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" path="m156,35r-79,l106,38r15,11l46,64r120,l164,52,156,35e" fillcolor="#f47920" stroked="f">
                  <v:path arrowok="t" o:connecttype="custom" o:connectlocs="156,15864;77,15864;106,15867;121,15878;46,15893;166,15893;164,15881;156,15864" o:connectangles="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23C" w:rsidRDefault="0015623C" w:rsidP="00606C7B">
      <w:pPr>
        <w:spacing w:after="0" w:line="240" w:lineRule="auto"/>
      </w:pPr>
      <w:r>
        <w:separator/>
      </w:r>
    </w:p>
  </w:footnote>
  <w:footnote w:type="continuationSeparator" w:id="0">
    <w:p w:rsidR="0015623C" w:rsidRDefault="0015623C" w:rsidP="00606C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exNDWztDS1tLQ0MzNX0lEKTi0uzszPAykwrAUAVxOLuywAAAA="/>
  </w:docVars>
  <w:rsids>
    <w:rsidRoot w:val="00D6493E"/>
    <w:rsid w:val="0015623C"/>
    <w:rsid w:val="00606C7B"/>
    <w:rsid w:val="00831AC9"/>
    <w:rsid w:val="00C22264"/>
    <w:rsid w:val="00D6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FA18F2-C1EF-4C0B-97AB-B7432484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e@rabbitpublcity.com" TargetMode="Externa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vivaverve.com/pres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s\Dropbox%20(The%20Random%20Agency)\Dropbox%20(The%20Random%20Agency)\WEBSITE%20ASSETS\1.%20SHORT%20TERM%2012\SHORT%20TERM%2012%20Verve%20Press%20K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SHORT TERM 12 Verve Press Kit.dot</Template>
  <TotalTime>1</TotalTime>
  <Pages>23</Pages>
  <Words>10332</Words>
  <Characters>58894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69088</CharactersWithSpaces>
  <SharedDoc>false</SharedDoc>
  <HLinks>
    <vt:vector size="12" baseType="variant">
      <vt:variant>
        <vt:i4>2228260</vt:i4>
      </vt:variant>
      <vt:variant>
        <vt:i4>3</vt:i4>
      </vt:variant>
      <vt:variant>
        <vt:i4>0</vt:i4>
      </vt:variant>
      <vt:variant>
        <vt:i4>5</vt:i4>
      </vt:variant>
      <vt:variant>
        <vt:lpwstr>http://www.vivaverve.com/press</vt:lpwstr>
      </vt:variant>
      <vt:variant>
        <vt:lpwstr/>
      </vt:variant>
      <vt:variant>
        <vt:i4>4259957</vt:i4>
      </vt:variant>
      <vt:variant>
        <vt:i4>0</vt:i4>
      </vt:variant>
      <vt:variant>
        <vt:i4>0</vt:i4>
      </vt:variant>
      <vt:variant>
        <vt:i4>5</vt:i4>
      </vt:variant>
      <vt:variant>
        <vt:lpwstr>mailto:caroline@rabbitpublcity.com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</dc:creator>
  <cp:keywords/>
  <cp:lastModifiedBy>Stuart Moir</cp:lastModifiedBy>
  <cp:revision>1</cp:revision>
  <dcterms:created xsi:type="dcterms:W3CDTF">2019-03-19T19:01:00Z</dcterms:created>
  <dcterms:modified xsi:type="dcterms:W3CDTF">2019-03-19T19:02:00Z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2013-10-07T00:00:00Z</vt:filetime>
  </property>
  <property fmtid="{D5CDD505-2E9C-101B-9397-08002B2CF9AE}" pid="3" name="LastSaved">
    <vt:filetime>2013-10-07T00:00:00Z</vt:filetime>
  </property>
</Properties>
</file>